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29384759"/>
        <w:docPartObj>
          <w:docPartGallery w:val="Cover Pages"/>
          <w:docPartUnique/>
        </w:docPartObj>
      </w:sdtPr>
      <w:sdtEndPr/>
      <w:sdtContent>
        <w:p w:rsidR="00B609BC" w:rsidRDefault="00FB0801">
          <w:pPr>
            <w:pStyle w:val="Topptekst"/>
          </w:pPr>
          <w:r>
            <w:rPr>
              <w:noProof/>
            </w:rPr>
            <mc:AlternateContent>
              <mc:Choice Requires="wps">
                <w:drawing>
                  <wp:anchor distT="0" distB="0" distL="114300" distR="114300" simplePos="0" relativeHeight="251660288" behindDoc="0" locked="0" layoutInCell="1" allowOverlap="1" wp14:anchorId="5885BC12" wp14:editId="1D8CD815">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12" name="Rektange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885BC12" id="Rektangel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" fillcolor="#e3ded1 [3214]" stroked="f" strokeweight="2pt">
                    <v:path arrowok="t"/>
                    <v:textbox>
                      <w:txbxContent>
                        <w:p w:rsidR="00F50AEE" w:rsidRDefault="00F50AEE">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3F4A536E" wp14:editId="216F6679">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14"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F4A536E" id="Rektangel 5" o:spid="_x0000_s1027"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" fillcolor="#549e39 [3204]" stroked="f" strokeweight="2pt">
                    <v:path arrowok="t"/>
                    <v:textbox>
                      <w:txbxContent>
                        <w:p w:rsidR="00F50AEE" w:rsidRDefault="00F50AEE"/>
                      </w:txbxContent>
                    </v:textbox>
                    <w10:wrap anchorx="page" anchory="page"/>
                  </v:rect>
                </w:pict>
              </mc:Fallback>
            </mc:AlternateContent>
          </w:r>
        </w:p>
        <w:p w:rsidR="00B609BC" w:rsidRDefault="00FB0801">
          <w:pPr>
            <w:pStyle w:val="Tittel"/>
          </w:pPr>
          <w:r>
            <w:rPr>
              <w:noProof/>
              <w:color w:val="000000"/>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anchorId="49BAFCAF" wp14:editId="257C9F6A">
                    <wp:simplePos x="0" y="0"/>
                    <wp:positionH relativeFrom="page">
                      <wp:align>left</wp:align>
                    </wp:positionH>
                    <wp:positionV relativeFrom="page">
                      <wp:align>center</wp:align>
                    </wp:positionV>
                    <wp:extent cx="7072630" cy="10058400"/>
                    <wp:effectExtent l="0" t="0" r="0" b="0"/>
                    <wp:wrapNone/>
                    <wp:docPr id="16"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E3DED1" w:themeColor="background2"/>
                                    <w:kern w:val="28"/>
                                    <w:sz w:val="108"/>
                                    <w:szCs w:val="108"/>
                                    <w14:ligatures w14:val="standard"/>
                                    <w14:numForm w14:val="oldStyle"/>
                                  </w:rPr>
                                  <w:alias w:val="Tittel"/>
                                  <w:tag w:val="Tittel"/>
                                  <w:id w:val="-1519844660"/>
                                  <w:placeholder>
                                    <w:docPart w:val="AC60C2E8CB614C81B61AF1D67137D2D5"/>
                                  </w:placeholder>
                                  <w:dataBinding w:prefixMappings="xmlns:ns0='http://schemas.openxmlformats.org/package/2006/metadata/core-properties' xmlns:ns1='http://purl.org/dc/elements/1.1/'" w:xpath="/ns0:coreProperties[1]/ns1:title[1]" w:storeItemID="{6C3C8BC8-F283-45AE-878A-BAB7291924A1}"/>
                                  <w:text/>
                                </w:sdtPr>
                                <w:sdtEndPr/>
                                <w:sdtContent>
                                  <w:p w:rsidR="00F50AEE" w:rsidRDefault="00F50AEE">
                                    <w:pPr>
                                      <w:pStyle w:val="Undertittel"/>
                                      <w:spacing w:before="120"/>
                                      <w:rPr>
                                        <w:rFonts w:asciiTheme="majorHAnsi" w:hAnsiTheme="majorHAnsi"/>
                                        <w:color w:val="E3DED1" w:themeColor="background2"/>
                                        <w:kern w:val="28"/>
                                        <w:sz w:val="108"/>
                                        <w:szCs w:val="108"/>
                                        <w14:ligatures w14:val="standard"/>
                                        <w14:numForm w14:val="oldStyle"/>
                                      </w:rPr>
                                    </w:pPr>
                                    <w:r>
                                      <w:rPr>
                                        <w:rFonts w:asciiTheme="majorHAnsi" w:hAnsiTheme="majorHAnsi"/>
                                        <w:color w:val="E3DED1" w:themeColor="background2"/>
                                        <w:kern w:val="28"/>
                                        <w:sz w:val="108"/>
                                        <w:szCs w:val="108"/>
                                        <w14:ligatures w14:val="standard"/>
                                        <w14:numForm w14:val="oldStyle"/>
                                      </w:rPr>
                                      <w:t>Samisk konfirmantleir 2016</w:t>
                                    </w:r>
                                  </w:p>
                                </w:sdtContent>
                              </w:sdt>
                              <w:sdt>
                                <w:sdtPr>
                                  <w:rPr>
                                    <w:color w:val="E3DED1" w:themeColor="background2"/>
                                  </w:rPr>
                                  <w:alias w:val="Undertittel"/>
                                  <w:id w:val="-1879006585"/>
                                  <w:placeholder>
                                    <w:docPart w:val="43C2C75A9C304A83964095093478927F"/>
                                  </w:placeholder>
                                  <w:dataBinding w:prefixMappings="xmlns:ns0='http://schemas.openxmlformats.org/package/2006/metadata/core-properties' xmlns:ns1='http://purl.org/dc/elements/1.1/'" w:xpath="/ns0:coreProperties[1]/ns1:subject[1]" w:storeItemID="{6C3C8BC8-F283-45AE-878A-BAB7291924A1}"/>
                                  <w:text/>
                                </w:sdtPr>
                                <w:sdtEndPr/>
                                <w:sdtContent>
                                  <w:p w:rsidR="00F50AEE" w:rsidRDefault="00F50AEE">
                                    <w:pPr>
                                      <w:pStyle w:val="Undertittel"/>
                                      <w:rPr>
                                        <w:color w:val="E3DED1" w:themeColor="background2"/>
                                      </w:rPr>
                                    </w:pPr>
                                    <w:r>
                                      <w:rPr>
                                        <w:color w:val="E3DED1" w:themeColor="background2"/>
                                      </w:rPr>
                                      <w:t>Vatnlia 03.03 - 06.03</w:t>
                                    </w:r>
                                  </w:p>
                                </w:sdtContent>
                              </w:sdt>
                              <w:sdt>
                                <w:sdtPr>
                                  <w:rPr>
                                    <w:color w:val="E3DED1" w:themeColor="background2"/>
                                    <w:sz w:val="48"/>
                                    <w:szCs w:val="48"/>
                                  </w:rPr>
                                  <w:alias w:val="Sammendrag"/>
                                  <w:id w:val="-2111879622"/>
                                  <w:placeholder>
                                    <w:docPart w:val="85BD0D33231E4B64A8AF37925EC6C7BB"/>
                                  </w:placeholder>
                                  <w:dataBinding w:prefixMappings="xmlns:ns0='http://schemas.microsoft.com/office/2006/coverPageProps'" w:xpath="/ns0:CoverPageProperties[1]/ns0:Abstract[1]" w:storeItemID="{55AF091B-3C7A-41E3-B477-F2FDAA23CFDA}"/>
                                  <w:text/>
                                </w:sdtPr>
                                <w:sdtEndPr/>
                                <w:sdtContent>
                                  <w:p w:rsidR="00F50AEE" w:rsidRPr="00135320" w:rsidRDefault="00F50AEE">
                                    <w:pPr>
                                      <w:rPr>
                                        <w:color w:val="E3DED1" w:themeColor="background2"/>
                                        <w:sz w:val="48"/>
                                        <w:szCs w:val="48"/>
                                      </w:rPr>
                                    </w:pPr>
                                    <w:r>
                                      <w:rPr>
                                        <w:color w:val="E3DED1" w:themeColor="background2"/>
                                        <w:sz w:val="48"/>
                                        <w:szCs w:val="48"/>
                                      </w:rPr>
                                      <w:t xml:space="preserve">Evalueringsrapport </w:t>
                                    </w:r>
                                  </w:p>
                                </w:sdtContent>
                              </w:sdt>
                              <w:p w:rsidR="00F50AEE" w:rsidRDefault="00F50AEE"/>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49BAFCAF" id="Rektangel 16" o:spid="_x0000_s1028" style="position:absolute;margin-left:0;margin-top:0;width:556.9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" stroked="f" strokeweight="2pt">
                    <v:fill r:id="rId10" o:title="" recolor="t" rotate="t" type="tile"/>
                    <v:imagedata recolortarget="#496556 [3122]"/>
                    <v:path arrowok="t"/>
                    <v:textbox inset="79.2pt,,21.6pt,223.2pt">
                      <w:txbxContent>
                        <w:sdt>
                          <w:sdtPr>
                            <w:rPr>
                              <w:rFonts w:asciiTheme="majorHAnsi" w:hAnsiTheme="majorHAnsi"/>
                              <w:color w:val="E3DED1" w:themeColor="background2"/>
                              <w:kern w:val="28"/>
                              <w:sz w:val="108"/>
                              <w:szCs w:val="108"/>
                              <w14:ligatures w14:val="standard"/>
                              <w14:numForm w14:val="oldStyle"/>
                            </w:rPr>
                            <w:alias w:val="Tittel"/>
                            <w:tag w:val="Tittel"/>
                            <w:id w:val="-1519844660"/>
                            <w:placeholder>
                              <w:docPart w:val="AC60C2E8CB614C81B61AF1D67137D2D5"/>
                            </w:placeholder>
                            <w:dataBinding w:prefixMappings="xmlns:ns0='http://schemas.openxmlformats.org/package/2006/metadata/core-properties' xmlns:ns1='http://purl.org/dc/elements/1.1/'" w:xpath="/ns0:coreProperties[1]/ns1:title[1]" w:storeItemID="{6C3C8BC8-F283-45AE-878A-BAB7291924A1}"/>
                            <w:text/>
                          </w:sdtPr>
                          <w:sdtEndPr/>
                          <w:sdtContent>
                            <w:p w:rsidR="00F50AEE" w:rsidRDefault="00F50AEE">
                              <w:pPr>
                                <w:pStyle w:val="Undertittel"/>
                                <w:spacing w:before="120"/>
                                <w:rPr>
                                  <w:rFonts w:asciiTheme="majorHAnsi" w:hAnsiTheme="majorHAnsi"/>
                                  <w:color w:val="E3DED1" w:themeColor="background2"/>
                                  <w:kern w:val="28"/>
                                  <w:sz w:val="108"/>
                                  <w:szCs w:val="108"/>
                                  <w14:ligatures w14:val="standard"/>
                                  <w14:numForm w14:val="oldStyle"/>
                                </w:rPr>
                              </w:pPr>
                              <w:r>
                                <w:rPr>
                                  <w:rFonts w:asciiTheme="majorHAnsi" w:hAnsiTheme="majorHAnsi"/>
                                  <w:color w:val="E3DED1" w:themeColor="background2"/>
                                  <w:kern w:val="28"/>
                                  <w:sz w:val="108"/>
                                  <w:szCs w:val="108"/>
                                  <w14:ligatures w14:val="standard"/>
                                  <w14:numForm w14:val="oldStyle"/>
                                </w:rPr>
                                <w:t>Samisk konfirmantleir 2016</w:t>
                              </w:r>
                            </w:p>
                          </w:sdtContent>
                        </w:sdt>
                        <w:sdt>
                          <w:sdtPr>
                            <w:rPr>
                              <w:color w:val="E3DED1" w:themeColor="background2"/>
                            </w:rPr>
                            <w:alias w:val="Undertittel"/>
                            <w:id w:val="-1879006585"/>
                            <w:placeholder>
                              <w:docPart w:val="43C2C75A9C304A83964095093478927F"/>
                            </w:placeholder>
                            <w:dataBinding w:prefixMappings="xmlns:ns0='http://schemas.openxmlformats.org/package/2006/metadata/core-properties' xmlns:ns1='http://purl.org/dc/elements/1.1/'" w:xpath="/ns0:coreProperties[1]/ns1:subject[1]" w:storeItemID="{6C3C8BC8-F283-45AE-878A-BAB7291924A1}"/>
                            <w:text/>
                          </w:sdtPr>
                          <w:sdtEndPr/>
                          <w:sdtContent>
                            <w:p w:rsidR="00F50AEE" w:rsidRDefault="00F50AEE">
                              <w:pPr>
                                <w:pStyle w:val="Undertittel"/>
                                <w:rPr>
                                  <w:color w:val="E3DED1" w:themeColor="background2"/>
                                </w:rPr>
                              </w:pPr>
                              <w:r>
                                <w:rPr>
                                  <w:color w:val="E3DED1" w:themeColor="background2"/>
                                </w:rPr>
                                <w:t>Vatnlia 03.03 - 06.03</w:t>
                              </w:r>
                            </w:p>
                          </w:sdtContent>
                        </w:sdt>
                        <w:sdt>
                          <w:sdtPr>
                            <w:rPr>
                              <w:color w:val="E3DED1" w:themeColor="background2"/>
                              <w:sz w:val="48"/>
                              <w:szCs w:val="48"/>
                            </w:rPr>
                            <w:alias w:val="Sammendrag"/>
                            <w:id w:val="-2111879622"/>
                            <w:placeholder>
                              <w:docPart w:val="85BD0D33231E4B64A8AF37925EC6C7BB"/>
                            </w:placeholder>
                            <w:dataBinding w:prefixMappings="xmlns:ns0='http://schemas.microsoft.com/office/2006/coverPageProps'" w:xpath="/ns0:CoverPageProperties[1]/ns0:Abstract[1]" w:storeItemID="{55AF091B-3C7A-41E3-B477-F2FDAA23CFDA}"/>
                            <w:text/>
                          </w:sdtPr>
                          <w:sdtEndPr/>
                          <w:sdtContent>
                            <w:p w:rsidR="00F50AEE" w:rsidRPr="00135320" w:rsidRDefault="00F50AEE">
                              <w:pPr>
                                <w:rPr>
                                  <w:color w:val="E3DED1" w:themeColor="background2"/>
                                  <w:sz w:val="48"/>
                                  <w:szCs w:val="48"/>
                                </w:rPr>
                              </w:pPr>
                              <w:r>
                                <w:rPr>
                                  <w:color w:val="E3DED1" w:themeColor="background2"/>
                                  <w:sz w:val="48"/>
                                  <w:szCs w:val="48"/>
                                </w:rPr>
                                <w:t xml:space="preserve">Evalueringsrapport </w:t>
                              </w:r>
                            </w:p>
                          </w:sdtContent>
                        </w:sdt>
                        <w:p w:rsidR="00F50AEE" w:rsidRDefault="00F50AEE"/>
                      </w:txbxContent>
                    </v:textbox>
                    <w10:wrap anchorx="page" anchory="page"/>
                  </v:rect>
                </w:pict>
              </mc:Fallback>
            </mc:AlternateContent>
          </w:r>
        </w:p>
        <w:p w:rsidR="00B609BC" w:rsidRDefault="00FB0801">
          <w:pPr>
            <w:spacing w:after="200" w:line="276" w:lineRule="auto"/>
          </w:pPr>
          <w:r>
            <w:br w:type="page"/>
          </w:r>
        </w:p>
      </w:sdtContent>
    </w:sdt>
    <w:sdt>
      <w:sdtPr>
        <w:rPr>
          <w:rFonts w:ascii="Aharoni" w:hAnsi="Aharoni" w:cs="Aharoni"/>
        </w:rPr>
        <w:id w:val="633372245"/>
        <w:placeholder>
          <w:docPart w:val="DFA9CD3710C34492930CC47C1C5940B2"/>
        </w:placeholder>
        <w:temporary/>
        <w:dataBinding w:prefixMappings="xmlns:ns0='http://schemas.openxmlformats.org/package/2006/metadata/core-properties' xmlns:ns1='http://purl.org/dc/elements/1.1/'" w:xpath="/ns0:coreProperties[1]/ns1:title[1]" w:storeItemID="{6C3C8BC8-F283-45AE-878A-BAB7291924A1}"/>
        <w:text/>
      </w:sdtPr>
      <w:sdtEndPr/>
      <w:sdtContent>
        <w:p w:rsidR="00B609BC" w:rsidRPr="00524F83" w:rsidRDefault="00135320">
          <w:pPr>
            <w:pStyle w:val="Tittel"/>
            <w:rPr>
              <w:rFonts w:ascii="Aharoni" w:hAnsi="Aharoni" w:cs="Aharoni"/>
            </w:rPr>
          </w:pPr>
          <w:r>
            <w:rPr>
              <w:rFonts w:ascii="Aharoni" w:hAnsi="Aharoni" w:cs="Aharoni"/>
            </w:rPr>
            <w:t>Samisk konfirmantleir 2016</w:t>
          </w:r>
        </w:p>
      </w:sdtContent>
    </w:sdt>
    <w:p w:rsidR="00B609BC" w:rsidRDefault="003A6958">
      <w:pPr>
        <w:pStyle w:val="Undertittel"/>
      </w:pPr>
      <w:sdt>
        <w:sdtPr>
          <w:id w:val="1161806749"/>
          <w:placeholder>
            <w:docPart w:val="537C430D8B314C42B90A9F896FF407C2"/>
          </w:placeholder>
          <w:dataBinding w:prefixMappings="xmlns:ns0='http://schemas.openxmlformats.org/package/2006/metadata/core-properties' xmlns:ns1='http://purl.org/dc/elements/1.1/'" w:xpath="/ns0:coreProperties[1]/ns1:subject[1]" w:storeItemID="{6C3C8BC8-F283-45AE-878A-BAB7291924A1}"/>
          <w:text/>
        </w:sdtPr>
        <w:sdtEndPr/>
        <w:sdtContent>
          <w:r w:rsidR="00572F91">
            <w:t xml:space="preserve">Vatnlia 03.03 - </w:t>
          </w:r>
          <w:r w:rsidR="009435A2">
            <w:t>06.03</w:t>
          </w:r>
        </w:sdtContent>
      </w:sdt>
      <w:r w:rsidR="00FB0801">
        <w:rPr>
          <w:noProof/>
        </w:rPr>
        <mc:AlternateContent>
          <mc:Choice Requires="wpg">
            <w:drawing>
              <wp:anchor distT="0" distB="0" distL="114300" distR="114300" simplePos="0" relativeHeight="251663360" behindDoc="1" locked="0" layoutInCell="1" allowOverlap="1" wp14:anchorId="2FB5D075" wp14:editId="6D0ADCE9">
                <wp:simplePos x="0" y="0"/>
                <wp:positionH relativeFrom="page">
                  <wp:align>outside</wp:align>
                </wp:positionH>
                <wp:positionV relativeFrom="page">
                  <wp:align>center</wp:align>
                </wp:positionV>
                <wp:extent cx="3339101" cy="10058400"/>
                <wp:effectExtent l="0" t="0" r="0" b="0"/>
                <wp:wrapTight wrapText="bothSides">
                  <wp:wrapPolygon edited="0">
                    <wp:start x="4313" y="0"/>
                    <wp:lineTo x="4313" y="21559"/>
                    <wp:lineTo x="17252" y="21559"/>
                    <wp:lineTo x="17252" y="0"/>
                    <wp:lineTo x="4313" y="0"/>
                  </wp:wrapPolygon>
                </wp:wrapTight>
                <wp:docPr id="35" name="Gruppe 35"/>
                <wp:cNvGraphicFramePr/>
                <a:graphic xmlns:a="http://schemas.openxmlformats.org/drawingml/2006/main">
                  <a:graphicData uri="http://schemas.microsoft.com/office/word/2010/wordprocessingGroup">
                    <wpg:wgp>
                      <wpg:cNvGrpSpPr/>
                      <wpg:grpSpPr>
                        <a:xfrm>
                          <a:off x="0" y="0"/>
                          <a:ext cx="3339101" cy="10058400"/>
                          <a:chOff x="0" y="0"/>
                          <a:chExt cx="3339101" cy="10058400"/>
                        </a:xfrm>
                      </wpg:grpSpPr>
                      <wps:wsp>
                        <wps:cNvPr id="92" name="Rectangle 24"/>
                        <wps:cNvSpPr>
                          <a:spLocks/>
                        </wps:cNvSpPr>
                        <wps:spPr>
                          <a:xfrm>
                            <a:off x="698643" y="0"/>
                            <a:ext cx="1943100"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pPr>
                                <w:rPr>
                                  <w:lang w:val="se-NO"/>
                                </w:rPr>
                              </w:pPr>
                              <w:r>
                                <w:rPr>
                                  <w:lang w:val="se-NO"/>
                                </w:rPr>
                                <w:t xml:space="preserve"> “Mange glade folk”</w:t>
                              </w:r>
                            </w:p>
                            <w:p w:rsidR="00F50AEE" w:rsidRDefault="00F50AEE">
                              <w:pPr>
                                <w:rPr>
                                  <w:lang w:val="se-NO"/>
                                </w:rPr>
                              </w:pPr>
                            </w:p>
                            <w:p w:rsidR="00F50AEE" w:rsidRDefault="00F50AEE">
                              <w:pPr>
                                <w:rPr>
                                  <w:lang w:val="se-NO"/>
                                </w:rPr>
                              </w:pPr>
                              <w:r>
                                <w:rPr>
                                  <w:lang w:val="se-NO"/>
                                </w:rPr>
                                <w:t>“Bra å møte eldre personer”</w:t>
                              </w:r>
                            </w:p>
                            <w:p w:rsidR="00F50AEE" w:rsidRDefault="00F50AEE">
                              <w:pPr>
                                <w:rPr>
                                  <w:lang w:val="se-NO"/>
                                </w:rPr>
                              </w:pPr>
                            </w:p>
                            <w:p w:rsidR="00F50AEE" w:rsidRDefault="00F50AEE">
                              <w:pPr>
                                <w:rPr>
                                  <w:lang w:val="se-NO"/>
                                </w:rPr>
                              </w:pPr>
                              <w:r>
                                <w:rPr>
                                  <w:lang w:val="se-NO"/>
                                </w:rPr>
                                <w:t>“Etter gudstjenesten er jeg blitt mer sikker på min tro”</w:t>
                              </w:r>
                            </w:p>
                            <w:p w:rsidR="00F50AEE" w:rsidRDefault="00F50AEE">
                              <w:pPr>
                                <w:rPr>
                                  <w:lang w:val="se-NO"/>
                                </w:rPr>
                              </w:pPr>
                            </w:p>
                            <w:p w:rsidR="00F50AEE" w:rsidRDefault="00F50AEE">
                              <w:pPr>
                                <w:rPr>
                                  <w:lang w:val="se-NO"/>
                                </w:rPr>
                              </w:pPr>
                              <w:r>
                                <w:rPr>
                                  <w:lang w:val="se-NO"/>
                                </w:rPr>
                                <w:t>“Bra med Unge ledere”</w:t>
                              </w:r>
                            </w:p>
                            <w:p w:rsidR="00F50AEE" w:rsidRDefault="00F50AEE">
                              <w:pPr>
                                <w:rPr>
                                  <w:lang w:val="se-NO"/>
                                </w:rPr>
                              </w:pPr>
                            </w:p>
                            <w:p w:rsidR="00F50AEE" w:rsidRDefault="00F50AEE">
                              <w:pPr>
                                <w:rPr>
                                  <w:lang w:val="se-NO"/>
                                </w:rPr>
                              </w:pPr>
                              <w:r>
                                <w:rPr>
                                  <w:lang w:val="se-NO"/>
                                </w:rPr>
                                <w:t>“For den som er den eneste kristne i en venneflokk, er det bra å få tilbringe tid med andre kristne. Det samme er det for samer”</w:t>
                              </w:r>
                            </w:p>
                            <w:p w:rsidR="00F50AEE" w:rsidRDefault="00F50AEE">
                              <w:pPr>
                                <w:rPr>
                                  <w:lang w:val="se-NO"/>
                                </w:rPr>
                              </w:pPr>
                            </w:p>
                            <w:p w:rsidR="00F50AEE" w:rsidRPr="00040B48" w:rsidRDefault="00F50AEE">
                              <w:pPr>
                                <w:rPr>
                                  <w:lang w:val="se-NO"/>
                                </w:rPr>
                              </w:pPr>
                            </w:p>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w14:anchorId="2FB5D075" id="Gruppe 35" o:spid="_x0000_s1029" style="position:absolute;margin-left:211.7pt;margin-top:0;width:262.9pt;height:11in;z-index:-251653120;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">
                <v:rect id="Rectangle 24" o:spid="_x0000_s1030" style="position:absolute;left:6986;width:19431;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NsMA&#10;AADbAAAADwAAAGRycy9kb3ducmV2LnhtbESPT4vCMBTE78J+h/AWvGm6gn+2GkVcRA8iWN37o3k2&#10;dZuX0mS1fnsjCB6HmfkNM1u0thJXanzpWMFXPwFBnDtdcqHgdFz3JiB8QNZYOSYFd/KwmH90Zphq&#10;d+MDXbNQiAhhn6ICE0KdSulzQxZ939XE0Tu7xmKIsimkbvAW4baSgyQZSYslxwWDNa0M5X/Zv1Ww&#10;2V9c/rsy491xvB265Y+9bPZWqe5nu5yCCNSGd/jV3moF3w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SNsMAAADbAAAADwAAAAAAAAAAAAAAAACYAgAAZHJzL2Rv&#10;d25yZXYueG1sUEsFBgAAAAAEAAQA9QAAAIgDAAAAAA==&#10;" fillcolor="#549e39 [3204]" stroked="f" strokeweight="2pt">
                  <v:path arrowok="t"/>
                  <v:textbox inset="21.6pt,244.8pt,21.6pt,14.4pt">
                    <w:txbxContent>
                      <w:p w:rsidR="00F50AEE" w:rsidRDefault="00F50AEE">
                        <w:pPr>
                          <w:rPr>
                            <w:lang w:val="se-NO"/>
                          </w:rPr>
                        </w:pPr>
                        <w:r>
                          <w:rPr>
                            <w:lang w:val="se-NO"/>
                          </w:rPr>
                          <w:t xml:space="preserve"> “Mange glade folk”</w:t>
                        </w:r>
                      </w:p>
                      <w:p w:rsidR="00F50AEE" w:rsidRDefault="00F50AEE">
                        <w:pPr>
                          <w:rPr>
                            <w:lang w:val="se-NO"/>
                          </w:rPr>
                        </w:pPr>
                      </w:p>
                      <w:p w:rsidR="00F50AEE" w:rsidRDefault="00F50AEE">
                        <w:pPr>
                          <w:rPr>
                            <w:lang w:val="se-NO"/>
                          </w:rPr>
                        </w:pPr>
                        <w:r>
                          <w:rPr>
                            <w:lang w:val="se-NO"/>
                          </w:rPr>
                          <w:t>“Bra å møte eldre personer”</w:t>
                        </w:r>
                      </w:p>
                      <w:p w:rsidR="00F50AEE" w:rsidRDefault="00F50AEE">
                        <w:pPr>
                          <w:rPr>
                            <w:lang w:val="se-NO"/>
                          </w:rPr>
                        </w:pPr>
                      </w:p>
                      <w:p w:rsidR="00F50AEE" w:rsidRDefault="00F50AEE">
                        <w:pPr>
                          <w:rPr>
                            <w:lang w:val="se-NO"/>
                          </w:rPr>
                        </w:pPr>
                        <w:r>
                          <w:rPr>
                            <w:lang w:val="se-NO"/>
                          </w:rPr>
                          <w:t>“Etter gudstjenesten er jeg blitt mer sikker på min tro”</w:t>
                        </w:r>
                      </w:p>
                      <w:p w:rsidR="00F50AEE" w:rsidRDefault="00F50AEE">
                        <w:pPr>
                          <w:rPr>
                            <w:lang w:val="se-NO"/>
                          </w:rPr>
                        </w:pPr>
                      </w:p>
                      <w:p w:rsidR="00F50AEE" w:rsidRDefault="00F50AEE">
                        <w:pPr>
                          <w:rPr>
                            <w:lang w:val="se-NO"/>
                          </w:rPr>
                        </w:pPr>
                        <w:r>
                          <w:rPr>
                            <w:lang w:val="se-NO"/>
                          </w:rPr>
                          <w:t>“Bra med Unge ledere”</w:t>
                        </w:r>
                      </w:p>
                      <w:p w:rsidR="00F50AEE" w:rsidRDefault="00F50AEE">
                        <w:pPr>
                          <w:rPr>
                            <w:lang w:val="se-NO"/>
                          </w:rPr>
                        </w:pPr>
                      </w:p>
                      <w:p w:rsidR="00F50AEE" w:rsidRDefault="00F50AEE">
                        <w:pPr>
                          <w:rPr>
                            <w:lang w:val="se-NO"/>
                          </w:rPr>
                        </w:pPr>
                        <w:r>
                          <w:rPr>
                            <w:lang w:val="se-NO"/>
                          </w:rPr>
                          <w:t>“For den som er den eneste kristne i en venneflokk, er det bra å få tilbringe tid med andre kristne. Det samme er det for samer”</w:t>
                        </w:r>
                      </w:p>
                      <w:p w:rsidR="00F50AEE" w:rsidRDefault="00F50AEE">
                        <w:pPr>
                          <w:rPr>
                            <w:lang w:val="se-NO"/>
                          </w:rPr>
                        </w:pPr>
                      </w:p>
                      <w:p w:rsidR="00F50AEE" w:rsidRPr="00040B48" w:rsidRDefault="00F50AEE">
                        <w:pPr>
                          <w:rPr>
                            <w:lang w:val="se-NO"/>
                          </w:rPr>
                        </w:pPr>
                      </w:p>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p>
    <w:p w:rsidR="00B609BC" w:rsidRDefault="003B538C" w:rsidP="00DA36D2">
      <w:pPr>
        <w:pStyle w:val="Overskrift1"/>
      </w:pPr>
      <w:r>
        <w:t xml:space="preserve">Sammendrag </w:t>
      </w:r>
      <w:r w:rsidR="00DA36D2">
        <w:t xml:space="preserve"> </w:t>
      </w:r>
    </w:p>
    <w:p w:rsidR="003C484B" w:rsidRPr="00882BA9" w:rsidRDefault="00A40AC5">
      <w:pPr>
        <w:rPr>
          <w:color w:val="33473C" w:themeColor="text2" w:themeShade="BF"/>
          <w:sz w:val="24"/>
          <w:szCs w:val="24"/>
          <w:lang w:val="se-NO"/>
        </w:rPr>
      </w:pPr>
      <w:r w:rsidRPr="00882BA9">
        <w:rPr>
          <w:color w:val="33473C" w:themeColor="text2" w:themeShade="BF"/>
          <w:sz w:val="24"/>
          <w:szCs w:val="24"/>
        </w:rPr>
        <w:t>D</w:t>
      </w:r>
      <w:r w:rsidR="00C64836" w:rsidRPr="00882BA9">
        <w:rPr>
          <w:color w:val="33473C" w:themeColor="text2" w:themeShade="BF"/>
          <w:sz w:val="24"/>
          <w:szCs w:val="24"/>
        </w:rPr>
        <w:t>en</w:t>
      </w:r>
      <w:r w:rsidR="00C7500F" w:rsidRPr="00882BA9">
        <w:rPr>
          <w:color w:val="33473C" w:themeColor="text2" w:themeShade="BF"/>
          <w:sz w:val="24"/>
          <w:szCs w:val="24"/>
        </w:rPr>
        <w:t>ne</w:t>
      </w:r>
      <w:r w:rsidR="00C64836" w:rsidRPr="00882BA9">
        <w:rPr>
          <w:color w:val="33473C" w:themeColor="text2" w:themeShade="BF"/>
          <w:sz w:val="24"/>
          <w:szCs w:val="24"/>
        </w:rPr>
        <w:t xml:space="preserve"> tredje landsdekkende samiske konfirmantleiren</w:t>
      </w:r>
      <w:r w:rsidRPr="00882BA9">
        <w:rPr>
          <w:color w:val="33473C" w:themeColor="text2" w:themeShade="BF"/>
          <w:sz w:val="24"/>
          <w:szCs w:val="24"/>
        </w:rPr>
        <w:t xml:space="preserve"> hadde 21 deltakere</w:t>
      </w:r>
      <w:r w:rsidR="00C7500F" w:rsidRPr="00882BA9">
        <w:rPr>
          <w:color w:val="33473C" w:themeColor="text2" w:themeShade="BF"/>
          <w:sz w:val="24"/>
          <w:szCs w:val="24"/>
        </w:rPr>
        <w:t xml:space="preserve"> med både</w:t>
      </w:r>
      <w:r w:rsidR="001B6F35" w:rsidRPr="00882BA9">
        <w:rPr>
          <w:color w:val="33473C" w:themeColor="text2" w:themeShade="BF"/>
          <w:sz w:val="24"/>
          <w:szCs w:val="24"/>
        </w:rPr>
        <w:t xml:space="preserve"> nordsamisk, lulesamisk og sørsamisk språkbakgrunn</w:t>
      </w:r>
      <w:r w:rsidRPr="00882BA9">
        <w:rPr>
          <w:color w:val="33473C" w:themeColor="text2" w:themeShade="BF"/>
          <w:sz w:val="24"/>
          <w:szCs w:val="24"/>
        </w:rPr>
        <w:t xml:space="preserve">. Årets leir var lagt til </w:t>
      </w:r>
      <w:r w:rsidR="00096F45" w:rsidRPr="00882BA9">
        <w:rPr>
          <w:color w:val="33473C" w:themeColor="text2" w:themeShade="BF"/>
          <w:sz w:val="24"/>
          <w:szCs w:val="24"/>
        </w:rPr>
        <w:t>lule</w:t>
      </w:r>
      <w:r w:rsidRPr="00882BA9">
        <w:rPr>
          <w:color w:val="33473C" w:themeColor="text2" w:themeShade="BF"/>
          <w:sz w:val="24"/>
          <w:szCs w:val="24"/>
          <w:lang w:val="se-NO"/>
        </w:rPr>
        <w:t>-</w:t>
      </w:r>
      <w:r w:rsidR="00096F45" w:rsidRPr="00882BA9">
        <w:rPr>
          <w:color w:val="33473C" w:themeColor="text2" w:themeShade="BF"/>
          <w:sz w:val="24"/>
          <w:szCs w:val="24"/>
          <w:lang w:val="se-NO"/>
        </w:rPr>
        <w:t xml:space="preserve"> og pitesamisk</w:t>
      </w:r>
      <w:r w:rsidR="00330097" w:rsidRPr="00882BA9">
        <w:rPr>
          <w:color w:val="33473C" w:themeColor="text2" w:themeShade="BF"/>
          <w:sz w:val="24"/>
          <w:szCs w:val="24"/>
          <w:lang w:val="se-NO"/>
        </w:rPr>
        <w:t xml:space="preserve"> områ</w:t>
      </w:r>
      <w:r w:rsidR="00C26C02" w:rsidRPr="00882BA9">
        <w:rPr>
          <w:color w:val="33473C" w:themeColor="text2" w:themeShade="BF"/>
          <w:sz w:val="24"/>
          <w:szCs w:val="24"/>
          <w:lang w:val="se-NO"/>
        </w:rPr>
        <w:t xml:space="preserve">de ved Vatnlia leirsted, som eies og drives av </w:t>
      </w:r>
      <w:r w:rsidRPr="00882BA9">
        <w:rPr>
          <w:color w:val="33473C" w:themeColor="text2" w:themeShade="BF"/>
          <w:sz w:val="24"/>
          <w:szCs w:val="24"/>
          <w:lang w:val="se-NO"/>
        </w:rPr>
        <w:t xml:space="preserve">Bodø kommune </w:t>
      </w:r>
      <w:r w:rsidR="00C26C02" w:rsidRPr="00882BA9">
        <w:rPr>
          <w:color w:val="33473C" w:themeColor="text2" w:themeShade="BF"/>
          <w:sz w:val="24"/>
          <w:szCs w:val="24"/>
          <w:lang w:val="se-NO"/>
        </w:rPr>
        <w:t>og</w:t>
      </w:r>
      <w:r w:rsidR="003C484B" w:rsidRPr="00882BA9">
        <w:rPr>
          <w:color w:val="33473C" w:themeColor="text2" w:themeShade="BF"/>
          <w:sz w:val="24"/>
          <w:szCs w:val="24"/>
          <w:lang w:val="se-NO"/>
        </w:rPr>
        <w:t xml:space="preserve"> ligger</w:t>
      </w:r>
      <w:r w:rsidRPr="00882BA9">
        <w:rPr>
          <w:color w:val="33473C" w:themeColor="text2" w:themeShade="BF"/>
          <w:sz w:val="24"/>
          <w:szCs w:val="24"/>
          <w:lang w:val="se-NO"/>
        </w:rPr>
        <w:t xml:space="preserve"> på Tverrlandet</w:t>
      </w:r>
      <w:r w:rsidR="00C7500F" w:rsidRPr="00882BA9">
        <w:rPr>
          <w:color w:val="33473C" w:themeColor="text2" w:themeShade="BF"/>
          <w:sz w:val="24"/>
          <w:szCs w:val="24"/>
          <w:lang w:val="se-NO"/>
        </w:rPr>
        <w:t xml:space="preserve"> om lag to mil fra Bodø</w:t>
      </w:r>
      <w:r w:rsidR="003C484B" w:rsidRPr="00882BA9">
        <w:rPr>
          <w:color w:val="33473C" w:themeColor="text2" w:themeShade="BF"/>
          <w:sz w:val="24"/>
          <w:szCs w:val="24"/>
          <w:lang w:val="se-NO"/>
        </w:rPr>
        <w:t xml:space="preserve">. </w:t>
      </w:r>
      <w:r w:rsidR="002E3CFB" w:rsidRPr="00882BA9">
        <w:rPr>
          <w:color w:val="33473C" w:themeColor="text2" w:themeShade="BF"/>
          <w:sz w:val="24"/>
          <w:szCs w:val="24"/>
          <w:lang w:val="se-NO"/>
        </w:rPr>
        <w:t>I tillegg ble en hel dag</w:t>
      </w:r>
      <w:r w:rsidR="00C26C02" w:rsidRPr="00882BA9">
        <w:rPr>
          <w:color w:val="33473C" w:themeColor="text2" w:themeShade="BF"/>
          <w:sz w:val="24"/>
          <w:szCs w:val="24"/>
          <w:lang w:val="se-NO"/>
        </w:rPr>
        <w:t xml:space="preserve"> tilbrakt på Drag i Tysfjord,</w:t>
      </w:r>
      <w:r w:rsidR="002E3CFB" w:rsidRPr="00882BA9">
        <w:rPr>
          <w:color w:val="33473C" w:themeColor="text2" w:themeShade="BF"/>
          <w:sz w:val="24"/>
          <w:szCs w:val="24"/>
          <w:lang w:val="se-NO"/>
        </w:rPr>
        <w:t xml:space="preserve"> ved </w:t>
      </w:r>
      <w:r w:rsidR="003A6958">
        <w:rPr>
          <w:color w:val="33473C" w:themeColor="text2" w:themeShade="BF"/>
          <w:sz w:val="24"/>
          <w:szCs w:val="24"/>
          <w:lang w:val="se-NO"/>
        </w:rPr>
        <w:t>Á</w:t>
      </w:r>
      <w:r w:rsidR="002E3CFB" w:rsidRPr="00882BA9">
        <w:rPr>
          <w:color w:val="33473C" w:themeColor="text2" w:themeShade="BF"/>
          <w:sz w:val="24"/>
          <w:szCs w:val="24"/>
          <w:lang w:val="se-NO"/>
        </w:rPr>
        <w:t>rran lulesamiske senter med</w:t>
      </w:r>
      <w:r w:rsidR="00C26C02" w:rsidRPr="00882BA9">
        <w:rPr>
          <w:color w:val="33473C" w:themeColor="text2" w:themeShade="BF"/>
          <w:sz w:val="24"/>
          <w:szCs w:val="24"/>
          <w:lang w:val="se-NO"/>
        </w:rPr>
        <w:t xml:space="preserve"> gudstjenste i Kirkegammen på Drag. </w:t>
      </w:r>
    </w:p>
    <w:p w:rsidR="00522FEF" w:rsidRPr="00882BA9" w:rsidRDefault="003C484B">
      <w:pPr>
        <w:rPr>
          <w:color w:val="33473C" w:themeColor="text2" w:themeShade="BF"/>
          <w:sz w:val="24"/>
          <w:szCs w:val="24"/>
        </w:rPr>
      </w:pPr>
      <w:r w:rsidRPr="00882BA9">
        <w:rPr>
          <w:color w:val="33473C" w:themeColor="text2" w:themeShade="BF"/>
          <w:sz w:val="24"/>
          <w:szCs w:val="24"/>
          <w:lang w:val="se-NO"/>
        </w:rPr>
        <w:t>Konfirmantleiren ble gjennomført med</w:t>
      </w:r>
      <w:r w:rsidR="00C26C02" w:rsidRPr="00882BA9">
        <w:rPr>
          <w:color w:val="33473C" w:themeColor="text2" w:themeShade="BF"/>
          <w:sz w:val="24"/>
          <w:szCs w:val="24"/>
        </w:rPr>
        <w:t xml:space="preserve"> 7 voksne og 4 </w:t>
      </w:r>
      <w:r w:rsidR="003B538C" w:rsidRPr="00882BA9">
        <w:rPr>
          <w:color w:val="33473C" w:themeColor="text2" w:themeShade="BF"/>
          <w:sz w:val="24"/>
          <w:szCs w:val="24"/>
        </w:rPr>
        <w:t xml:space="preserve">unge ledere. </w:t>
      </w:r>
      <w:r w:rsidR="001B6F35" w:rsidRPr="00882BA9">
        <w:rPr>
          <w:color w:val="33473C" w:themeColor="text2" w:themeShade="BF"/>
          <w:sz w:val="24"/>
          <w:szCs w:val="24"/>
        </w:rPr>
        <w:t>Av de til sammen 11 lederne var det 7 som var</w:t>
      </w:r>
      <w:r w:rsidR="003B538C" w:rsidRPr="00882BA9">
        <w:rPr>
          <w:color w:val="33473C" w:themeColor="text2" w:themeShade="BF"/>
          <w:sz w:val="24"/>
          <w:szCs w:val="24"/>
        </w:rPr>
        <w:t xml:space="preserve"> </w:t>
      </w:r>
      <w:r w:rsidR="00C26C02" w:rsidRPr="00882BA9">
        <w:rPr>
          <w:color w:val="33473C" w:themeColor="text2" w:themeShade="BF"/>
          <w:sz w:val="24"/>
          <w:szCs w:val="24"/>
        </w:rPr>
        <w:t xml:space="preserve">samiskspråklige. </w:t>
      </w:r>
      <w:r w:rsidR="001B6F35" w:rsidRPr="00882BA9">
        <w:rPr>
          <w:color w:val="33473C" w:themeColor="text2" w:themeShade="BF"/>
          <w:sz w:val="24"/>
          <w:szCs w:val="24"/>
        </w:rPr>
        <w:t xml:space="preserve">En av de unge lederne var </w:t>
      </w:r>
      <w:r w:rsidR="0043015C" w:rsidRPr="00882BA9">
        <w:rPr>
          <w:color w:val="33473C" w:themeColor="text2" w:themeShade="BF"/>
          <w:sz w:val="24"/>
          <w:szCs w:val="24"/>
        </w:rPr>
        <w:t xml:space="preserve">av Samisk </w:t>
      </w:r>
      <w:r w:rsidR="00E25781" w:rsidRPr="00882BA9">
        <w:rPr>
          <w:color w:val="33473C" w:themeColor="text2" w:themeShade="BF"/>
          <w:sz w:val="24"/>
          <w:szCs w:val="24"/>
        </w:rPr>
        <w:t>kirkeråd</w:t>
      </w:r>
      <w:r w:rsidR="0043015C" w:rsidRPr="00882BA9">
        <w:rPr>
          <w:color w:val="33473C" w:themeColor="text2" w:themeShade="BF"/>
          <w:sz w:val="24"/>
          <w:szCs w:val="24"/>
        </w:rPr>
        <w:t xml:space="preserve">, blitt </w:t>
      </w:r>
      <w:r w:rsidR="001B6F35" w:rsidRPr="00882BA9">
        <w:rPr>
          <w:color w:val="33473C" w:themeColor="text2" w:themeShade="BF"/>
          <w:sz w:val="24"/>
          <w:szCs w:val="24"/>
        </w:rPr>
        <w:t xml:space="preserve">engasjert som </w:t>
      </w:r>
      <w:r w:rsidR="00C26C02" w:rsidRPr="00882BA9">
        <w:rPr>
          <w:color w:val="33473C" w:themeColor="text2" w:themeShade="BF"/>
          <w:sz w:val="24"/>
          <w:szCs w:val="24"/>
        </w:rPr>
        <w:t>lulesamisk</w:t>
      </w:r>
      <w:r w:rsidR="0043015C" w:rsidRPr="00882BA9">
        <w:rPr>
          <w:color w:val="33473C" w:themeColor="text2" w:themeShade="BF"/>
          <w:sz w:val="24"/>
          <w:szCs w:val="24"/>
        </w:rPr>
        <w:t xml:space="preserve"> språkmedarbeider under leiren, med mål om å</w:t>
      </w:r>
      <w:r w:rsidR="00E21EA8" w:rsidRPr="00882BA9">
        <w:rPr>
          <w:color w:val="33473C" w:themeColor="text2" w:themeShade="BF"/>
          <w:sz w:val="24"/>
          <w:szCs w:val="24"/>
        </w:rPr>
        <w:t xml:space="preserve"> synliggjøre</w:t>
      </w:r>
      <w:r w:rsidR="001B6F35" w:rsidRPr="00882BA9">
        <w:rPr>
          <w:color w:val="33473C" w:themeColor="text2" w:themeShade="BF"/>
          <w:sz w:val="24"/>
          <w:szCs w:val="24"/>
        </w:rPr>
        <w:t xml:space="preserve"> og øke bruken av</w:t>
      </w:r>
      <w:r w:rsidR="00E21EA8" w:rsidRPr="00882BA9">
        <w:rPr>
          <w:color w:val="33473C" w:themeColor="text2" w:themeShade="BF"/>
          <w:sz w:val="24"/>
          <w:szCs w:val="24"/>
        </w:rPr>
        <w:t xml:space="preserve"> lulesamisk som muntlig</w:t>
      </w:r>
      <w:r w:rsidR="003B538C" w:rsidRPr="00882BA9">
        <w:rPr>
          <w:color w:val="33473C" w:themeColor="text2" w:themeShade="BF"/>
          <w:sz w:val="24"/>
          <w:szCs w:val="24"/>
        </w:rPr>
        <w:t xml:space="preserve"> og skriftlig</w:t>
      </w:r>
      <w:r w:rsidR="00E21EA8" w:rsidRPr="00882BA9">
        <w:rPr>
          <w:color w:val="33473C" w:themeColor="text2" w:themeShade="BF"/>
          <w:sz w:val="24"/>
          <w:szCs w:val="24"/>
        </w:rPr>
        <w:t xml:space="preserve"> språk under hele leiren.</w:t>
      </w:r>
      <w:r w:rsidR="0043015C" w:rsidRPr="00882BA9">
        <w:rPr>
          <w:color w:val="33473C" w:themeColor="text2" w:themeShade="BF"/>
          <w:sz w:val="24"/>
          <w:szCs w:val="24"/>
        </w:rPr>
        <w:t xml:space="preserve"> Det var også for første gang fem</w:t>
      </w:r>
      <w:r w:rsidR="001B6F35" w:rsidRPr="00882BA9">
        <w:rPr>
          <w:color w:val="33473C" w:themeColor="text2" w:themeShade="BF"/>
          <w:sz w:val="24"/>
          <w:szCs w:val="24"/>
        </w:rPr>
        <w:t xml:space="preserve"> lulesamiske deltakere. </w:t>
      </w:r>
    </w:p>
    <w:p w:rsidR="00522FEF" w:rsidRPr="00882BA9" w:rsidRDefault="001B6F35">
      <w:pPr>
        <w:rPr>
          <w:color w:val="33473C" w:themeColor="text2" w:themeShade="BF"/>
          <w:sz w:val="24"/>
          <w:szCs w:val="24"/>
        </w:rPr>
      </w:pPr>
      <w:r w:rsidRPr="00882BA9">
        <w:rPr>
          <w:color w:val="33473C" w:themeColor="text2" w:themeShade="BF"/>
          <w:sz w:val="24"/>
          <w:szCs w:val="24"/>
        </w:rPr>
        <w:t xml:space="preserve">Det fremgår av </w:t>
      </w:r>
      <w:r w:rsidR="0043015C" w:rsidRPr="00882BA9">
        <w:rPr>
          <w:color w:val="33473C" w:themeColor="text2" w:themeShade="BF"/>
          <w:sz w:val="24"/>
          <w:szCs w:val="24"/>
        </w:rPr>
        <w:t>evalueringa</w:t>
      </w:r>
      <w:r w:rsidR="00522FEF" w:rsidRPr="00882BA9">
        <w:rPr>
          <w:color w:val="33473C" w:themeColor="text2" w:themeShade="BF"/>
          <w:sz w:val="24"/>
          <w:szCs w:val="24"/>
        </w:rPr>
        <w:t xml:space="preserve"> at </w:t>
      </w:r>
      <w:r w:rsidRPr="00882BA9">
        <w:rPr>
          <w:color w:val="33473C" w:themeColor="text2" w:themeShade="BF"/>
          <w:sz w:val="24"/>
          <w:szCs w:val="24"/>
        </w:rPr>
        <w:t xml:space="preserve">alle </w:t>
      </w:r>
      <w:r w:rsidR="0043015C" w:rsidRPr="00882BA9">
        <w:rPr>
          <w:color w:val="33473C" w:themeColor="text2" w:themeShade="BF"/>
          <w:sz w:val="24"/>
          <w:szCs w:val="24"/>
        </w:rPr>
        <w:t>deltakerne var</w:t>
      </w:r>
      <w:r w:rsidR="00522FEF" w:rsidRPr="00882BA9">
        <w:rPr>
          <w:color w:val="33473C" w:themeColor="text2" w:themeShade="BF"/>
          <w:sz w:val="24"/>
          <w:szCs w:val="24"/>
        </w:rPr>
        <w:t xml:space="preserve"> positive i for</w:t>
      </w:r>
      <w:r w:rsidR="0043015C" w:rsidRPr="00882BA9">
        <w:rPr>
          <w:color w:val="33473C" w:themeColor="text2" w:themeShade="BF"/>
          <w:sz w:val="24"/>
          <w:szCs w:val="24"/>
        </w:rPr>
        <w:t>hold til valg av leirsted. De rapporterte</w:t>
      </w:r>
      <w:r w:rsidRPr="00882BA9">
        <w:rPr>
          <w:color w:val="33473C" w:themeColor="text2" w:themeShade="BF"/>
          <w:sz w:val="24"/>
          <w:szCs w:val="24"/>
        </w:rPr>
        <w:t xml:space="preserve"> at</w:t>
      </w:r>
      <w:r w:rsidR="0043015C" w:rsidRPr="00882BA9">
        <w:rPr>
          <w:color w:val="33473C" w:themeColor="text2" w:themeShade="BF"/>
          <w:sz w:val="24"/>
          <w:szCs w:val="24"/>
        </w:rPr>
        <w:t xml:space="preserve"> uteområdet var fint</w:t>
      </w:r>
      <w:r w:rsidR="00522FEF" w:rsidRPr="00882BA9">
        <w:rPr>
          <w:color w:val="33473C" w:themeColor="text2" w:themeShade="BF"/>
          <w:sz w:val="24"/>
          <w:szCs w:val="24"/>
        </w:rPr>
        <w:t xml:space="preserve"> </w:t>
      </w:r>
      <w:r w:rsidR="0043015C" w:rsidRPr="00882BA9">
        <w:rPr>
          <w:color w:val="33473C" w:themeColor="text2" w:themeShade="BF"/>
          <w:sz w:val="24"/>
          <w:szCs w:val="24"/>
        </w:rPr>
        <w:t>og at personalet på leirstedet</w:t>
      </w:r>
      <w:r w:rsidR="00522FEF" w:rsidRPr="00882BA9">
        <w:rPr>
          <w:color w:val="33473C" w:themeColor="text2" w:themeShade="BF"/>
          <w:sz w:val="24"/>
          <w:szCs w:val="24"/>
        </w:rPr>
        <w:t xml:space="preserve"> var positive</w:t>
      </w:r>
      <w:r w:rsidR="007C193C" w:rsidRPr="00882BA9">
        <w:rPr>
          <w:color w:val="33473C" w:themeColor="text2" w:themeShade="BF"/>
          <w:sz w:val="24"/>
          <w:szCs w:val="24"/>
        </w:rPr>
        <w:t xml:space="preserve">. Deltakerne gav også uttrykk for at </w:t>
      </w:r>
      <w:r w:rsidR="00522FEF" w:rsidRPr="00882BA9">
        <w:rPr>
          <w:color w:val="33473C" w:themeColor="text2" w:themeShade="BF"/>
          <w:sz w:val="24"/>
          <w:szCs w:val="24"/>
        </w:rPr>
        <w:t>de likte å bruke den store lavvoen til andakt og sosiale aktiviteter. Deltakerne var f</w:t>
      </w:r>
      <w:r w:rsidR="007C193C" w:rsidRPr="00882BA9">
        <w:rPr>
          <w:color w:val="33473C" w:themeColor="text2" w:themeShade="BF"/>
          <w:sz w:val="24"/>
          <w:szCs w:val="24"/>
        </w:rPr>
        <w:t xml:space="preserve">ornøyd med konfirmantopplæringa som helhet. De gav særlig </w:t>
      </w:r>
      <w:r w:rsidR="00522FEF" w:rsidRPr="00882BA9">
        <w:rPr>
          <w:color w:val="33473C" w:themeColor="text2" w:themeShade="BF"/>
          <w:sz w:val="24"/>
          <w:szCs w:val="24"/>
        </w:rPr>
        <w:t>gode tilbakemeldinger i forhold til</w:t>
      </w:r>
      <w:r w:rsidR="007C193C" w:rsidRPr="00882BA9">
        <w:rPr>
          <w:color w:val="33473C" w:themeColor="text2" w:themeShade="BF"/>
          <w:sz w:val="24"/>
          <w:szCs w:val="24"/>
        </w:rPr>
        <w:t xml:space="preserve"> den funksjonen som unge ledere hadde på leiren, og på hvordan de samarbeidet med</w:t>
      </w:r>
      <w:r w:rsidR="00522FEF" w:rsidRPr="00882BA9">
        <w:rPr>
          <w:color w:val="33473C" w:themeColor="text2" w:themeShade="BF"/>
          <w:sz w:val="24"/>
          <w:szCs w:val="24"/>
        </w:rPr>
        <w:t xml:space="preserve"> deltakerne</w:t>
      </w:r>
      <w:r w:rsidR="007C193C" w:rsidRPr="00882BA9">
        <w:rPr>
          <w:color w:val="33473C" w:themeColor="text2" w:themeShade="BF"/>
          <w:sz w:val="24"/>
          <w:szCs w:val="24"/>
        </w:rPr>
        <w:t xml:space="preserve">. </w:t>
      </w:r>
      <w:r w:rsidRPr="00882BA9">
        <w:rPr>
          <w:color w:val="33473C" w:themeColor="text2" w:themeShade="BF"/>
          <w:sz w:val="24"/>
          <w:szCs w:val="24"/>
        </w:rPr>
        <w:t>Deltakerne var fornøyd med å få møte konfirmanter fra andre områder og med andre samiske språk.</w:t>
      </w:r>
    </w:p>
    <w:p w:rsidR="006B0631" w:rsidRDefault="006B0631" w:rsidP="00DA36D2">
      <w:pPr>
        <w:pStyle w:val="Overskrift2"/>
      </w:pPr>
      <w:r w:rsidRPr="006B0631">
        <w:rPr>
          <w:noProof/>
        </w:rPr>
        <w:lastRenderedPageBreak/>
        <w:drawing>
          <wp:inline distT="0" distB="0" distL="0" distR="0">
            <wp:extent cx="5114925" cy="6819900"/>
            <wp:effectExtent l="0" t="0" r="9525" b="0"/>
            <wp:docPr id="1" name="Bilde 1" descr="\\intern.kirkepartner.no\hjemmekatalog\tm884\Documents\Mine bilder\jobbilder\samisk konfirmantleir\2016\SAM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kirkepartner.no\hjemmekatalog\tm884\Documents\Mine bilder\jobbilder\samisk konfirmantleir\2016\SAM_02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4925" cy="6819900"/>
                    </a:xfrm>
                    <a:prstGeom prst="rect">
                      <a:avLst/>
                    </a:prstGeom>
                    <a:noFill/>
                    <a:ln>
                      <a:noFill/>
                    </a:ln>
                  </pic:spPr>
                </pic:pic>
              </a:graphicData>
            </a:graphic>
          </wp:inline>
        </w:drawing>
      </w:r>
    </w:p>
    <w:p w:rsidR="006B0631" w:rsidRDefault="006B0631" w:rsidP="00DA36D2">
      <w:pPr>
        <w:pStyle w:val="Overskrift2"/>
      </w:pPr>
    </w:p>
    <w:p w:rsidR="006B0631" w:rsidRDefault="006B0631" w:rsidP="00DA36D2">
      <w:pPr>
        <w:pStyle w:val="Overskrift2"/>
      </w:pPr>
    </w:p>
    <w:p w:rsidR="006B0631" w:rsidRDefault="006B0631" w:rsidP="00DA36D2">
      <w:pPr>
        <w:pStyle w:val="Overskrift2"/>
      </w:pPr>
    </w:p>
    <w:p w:rsidR="00DA36D2" w:rsidRDefault="000E53FA" w:rsidP="007C7A91">
      <w:pPr>
        <w:pStyle w:val="Overskrift1"/>
      </w:pPr>
      <w:r>
        <w:lastRenderedPageBreak/>
        <w:t>Innholdsoversikt</w:t>
      </w:r>
    </w:p>
    <w:p w:rsidR="006B0631" w:rsidRDefault="006B0631" w:rsidP="00330097">
      <w:pPr>
        <w:pStyle w:val="Ingenmellomrom"/>
        <w:rPr>
          <w:sz w:val="24"/>
          <w:szCs w:val="24"/>
        </w:rPr>
      </w:pPr>
    </w:p>
    <w:p w:rsidR="00D67422" w:rsidRPr="00882BA9" w:rsidRDefault="00524E8F" w:rsidP="00330097">
      <w:pPr>
        <w:pStyle w:val="Ingenmellomrom"/>
        <w:rPr>
          <w:color w:val="33473C" w:themeColor="text2" w:themeShade="BF"/>
          <w:sz w:val="24"/>
          <w:szCs w:val="24"/>
        </w:rPr>
      </w:pPr>
      <w:r w:rsidRPr="00882BA9">
        <w:rPr>
          <w:color w:val="33473C" w:themeColor="text2" w:themeShade="BF"/>
          <w:sz w:val="24"/>
          <w:szCs w:val="24"/>
        </w:rPr>
        <w:t xml:space="preserve">Beskrivelse av </w:t>
      </w:r>
      <w:r w:rsidR="006B0631" w:rsidRPr="00882BA9">
        <w:rPr>
          <w:color w:val="33473C" w:themeColor="text2" w:themeShade="BF"/>
          <w:sz w:val="24"/>
          <w:szCs w:val="24"/>
        </w:rPr>
        <w:t>Samisk konfirmant</w:t>
      </w:r>
      <w:r w:rsidRPr="00882BA9">
        <w:rPr>
          <w:color w:val="33473C" w:themeColor="text2" w:themeShade="BF"/>
          <w:sz w:val="24"/>
          <w:szCs w:val="24"/>
        </w:rPr>
        <w:t>leir 2016</w:t>
      </w:r>
    </w:p>
    <w:p w:rsidR="00ED622C" w:rsidRPr="00882BA9" w:rsidRDefault="00ED622C" w:rsidP="00330097">
      <w:pPr>
        <w:pStyle w:val="Ingenmellomrom"/>
        <w:rPr>
          <w:color w:val="33473C" w:themeColor="text2" w:themeShade="BF"/>
          <w:sz w:val="24"/>
          <w:szCs w:val="24"/>
        </w:rPr>
      </w:pPr>
      <w:r w:rsidRPr="00882BA9">
        <w:rPr>
          <w:color w:val="33473C" w:themeColor="text2" w:themeShade="BF"/>
          <w:sz w:val="24"/>
          <w:szCs w:val="24"/>
        </w:rPr>
        <w:tab/>
      </w:r>
    </w:p>
    <w:p w:rsidR="00ED622C" w:rsidRPr="00882BA9" w:rsidRDefault="000E53FA" w:rsidP="00D7710B">
      <w:pPr>
        <w:pStyle w:val="Ingenmellomrom"/>
        <w:ind w:firstLine="709"/>
        <w:rPr>
          <w:color w:val="33473C" w:themeColor="text2" w:themeShade="BF"/>
          <w:sz w:val="24"/>
          <w:szCs w:val="24"/>
        </w:rPr>
      </w:pPr>
      <w:r w:rsidRPr="00882BA9">
        <w:rPr>
          <w:color w:val="33473C" w:themeColor="text2" w:themeShade="BF"/>
          <w:sz w:val="24"/>
          <w:szCs w:val="24"/>
        </w:rPr>
        <w:t>M</w:t>
      </w:r>
      <w:r w:rsidR="00B41DD8" w:rsidRPr="00882BA9">
        <w:rPr>
          <w:color w:val="33473C" w:themeColor="text2" w:themeShade="BF"/>
          <w:sz w:val="24"/>
          <w:szCs w:val="24"/>
        </w:rPr>
        <w:t>ålsettinger</w:t>
      </w:r>
      <w:r w:rsidR="00F877C6" w:rsidRPr="00882BA9">
        <w:rPr>
          <w:color w:val="33473C" w:themeColor="text2" w:themeShade="BF"/>
          <w:sz w:val="24"/>
          <w:szCs w:val="24"/>
        </w:rPr>
        <w:t>, strategier og ansvarsfordeling</w:t>
      </w:r>
    </w:p>
    <w:p w:rsidR="00F877C6" w:rsidRPr="00882BA9" w:rsidRDefault="00F877C6" w:rsidP="00D7710B">
      <w:pPr>
        <w:pStyle w:val="Ingenmellomrom"/>
        <w:ind w:firstLine="709"/>
        <w:rPr>
          <w:color w:val="33473C" w:themeColor="text2" w:themeShade="BF"/>
          <w:sz w:val="24"/>
          <w:szCs w:val="24"/>
        </w:rPr>
      </w:pPr>
      <w:r w:rsidRPr="00882BA9">
        <w:rPr>
          <w:color w:val="33473C" w:themeColor="text2" w:themeShade="BF"/>
          <w:sz w:val="24"/>
          <w:szCs w:val="24"/>
        </w:rPr>
        <w:t>Praktisk tilrettelegging og gjennomføring</w:t>
      </w:r>
    </w:p>
    <w:p w:rsidR="00F877C6" w:rsidRPr="00882BA9" w:rsidRDefault="00F877C6" w:rsidP="00D7710B">
      <w:pPr>
        <w:pStyle w:val="Ingenmellomrom"/>
        <w:ind w:firstLine="709"/>
        <w:rPr>
          <w:color w:val="33473C" w:themeColor="text2" w:themeShade="BF"/>
          <w:sz w:val="24"/>
          <w:szCs w:val="24"/>
        </w:rPr>
      </w:pPr>
      <w:r w:rsidRPr="00882BA9">
        <w:rPr>
          <w:color w:val="33473C" w:themeColor="text2" w:themeShade="BF"/>
          <w:sz w:val="24"/>
          <w:szCs w:val="24"/>
        </w:rPr>
        <w:t>Fordeling av deltakere</w:t>
      </w:r>
    </w:p>
    <w:p w:rsidR="00D7710B" w:rsidRPr="00882BA9" w:rsidRDefault="009E0BCA" w:rsidP="00D7710B">
      <w:pPr>
        <w:pStyle w:val="Ingenmellomrom"/>
        <w:ind w:firstLine="709"/>
        <w:rPr>
          <w:color w:val="33473C" w:themeColor="text2" w:themeShade="BF"/>
          <w:sz w:val="24"/>
          <w:szCs w:val="24"/>
        </w:rPr>
      </w:pPr>
      <w:r w:rsidRPr="00882BA9">
        <w:rPr>
          <w:color w:val="33473C" w:themeColor="text2" w:themeShade="BF"/>
          <w:sz w:val="24"/>
          <w:szCs w:val="24"/>
        </w:rPr>
        <w:t>Faglig innhold</w:t>
      </w:r>
    </w:p>
    <w:p w:rsidR="00D67422" w:rsidRPr="00882BA9" w:rsidRDefault="00EC1555" w:rsidP="00D67422">
      <w:pPr>
        <w:pStyle w:val="Ingenmellomrom"/>
        <w:ind w:firstLine="709"/>
        <w:rPr>
          <w:color w:val="33473C" w:themeColor="text2" w:themeShade="BF"/>
          <w:sz w:val="24"/>
          <w:szCs w:val="24"/>
        </w:rPr>
      </w:pPr>
      <w:r w:rsidRPr="00882BA9">
        <w:rPr>
          <w:color w:val="33473C" w:themeColor="text2" w:themeShade="BF"/>
          <w:sz w:val="24"/>
          <w:szCs w:val="24"/>
        </w:rPr>
        <w:t>Rekruttering og medier</w:t>
      </w:r>
    </w:p>
    <w:p w:rsidR="00D67422" w:rsidRPr="00882BA9" w:rsidRDefault="00D67422" w:rsidP="00D67422">
      <w:pPr>
        <w:pStyle w:val="Ingenmellomrom"/>
        <w:rPr>
          <w:color w:val="33473C" w:themeColor="text2" w:themeShade="BF"/>
          <w:sz w:val="24"/>
          <w:szCs w:val="24"/>
        </w:rPr>
      </w:pPr>
      <w:r w:rsidRPr="00882BA9">
        <w:rPr>
          <w:color w:val="33473C" w:themeColor="text2" w:themeShade="BF"/>
          <w:sz w:val="24"/>
          <w:szCs w:val="24"/>
        </w:rPr>
        <w:t>Evaluering</w:t>
      </w:r>
      <w:r w:rsidR="00EC1555" w:rsidRPr="00882BA9">
        <w:rPr>
          <w:color w:val="33473C" w:themeColor="text2" w:themeShade="BF"/>
          <w:sz w:val="24"/>
          <w:szCs w:val="24"/>
        </w:rPr>
        <w:t>sresultater</w:t>
      </w:r>
    </w:p>
    <w:p w:rsidR="00D67422" w:rsidRPr="00882BA9" w:rsidRDefault="00EC1555" w:rsidP="00DA36D2">
      <w:pPr>
        <w:pStyle w:val="Ingenmellomrom"/>
        <w:rPr>
          <w:color w:val="33473C" w:themeColor="text2" w:themeShade="BF"/>
          <w:sz w:val="24"/>
          <w:szCs w:val="24"/>
        </w:rPr>
      </w:pPr>
      <w:r w:rsidRPr="00882BA9">
        <w:rPr>
          <w:color w:val="33473C" w:themeColor="text2" w:themeShade="BF"/>
          <w:sz w:val="24"/>
          <w:szCs w:val="24"/>
        </w:rPr>
        <w:t xml:space="preserve"> </w:t>
      </w:r>
      <w:r w:rsidRPr="00882BA9">
        <w:rPr>
          <w:color w:val="33473C" w:themeColor="text2" w:themeShade="BF"/>
          <w:sz w:val="24"/>
          <w:szCs w:val="24"/>
        </w:rPr>
        <w:tab/>
        <w:t>Konfirmantenes svar på spørreskjema</w:t>
      </w:r>
    </w:p>
    <w:p w:rsidR="00EC1555" w:rsidRPr="00882BA9" w:rsidRDefault="00EC1555" w:rsidP="00DA36D2">
      <w:pPr>
        <w:pStyle w:val="Ingenmellomrom"/>
        <w:rPr>
          <w:color w:val="33473C" w:themeColor="text2" w:themeShade="BF"/>
          <w:sz w:val="24"/>
          <w:szCs w:val="24"/>
        </w:rPr>
      </w:pPr>
      <w:r w:rsidRPr="00882BA9">
        <w:rPr>
          <w:color w:val="33473C" w:themeColor="text2" w:themeShade="BF"/>
          <w:sz w:val="24"/>
          <w:szCs w:val="24"/>
        </w:rPr>
        <w:tab/>
        <w:t xml:space="preserve">Lederes svar på spørreskjema </w:t>
      </w:r>
    </w:p>
    <w:p w:rsidR="00EC1555" w:rsidRPr="00882BA9" w:rsidRDefault="00EC1555" w:rsidP="00DA36D2">
      <w:pPr>
        <w:pStyle w:val="Ingenmellomrom"/>
        <w:rPr>
          <w:color w:val="33473C" w:themeColor="text2" w:themeShade="BF"/>
          <w:sz w:val="24"/>
          <w:szCs w:val="24"/>
        </w:rPr>
      </w:pPr>
      <w:r w:rsidRPr="00882BA9">
        <w:rPr>
          <w:color w:val="33473C" w:themeColor="text2" w:themeShade="BF"/>
          <w:sz w:val="24"/>
          <w:szCs w:val="24"/>
        </w:rPr>
        <w:tab/>
        <w:t>Data fra muntlig informasjonsinnhenting</w:t>
      </w:r>
    </w:p>
    <w:p w:rsidR="00EC1555" w:rsidRPr="00882BA9" w:rsidRDefault="00EC1555" w:rsidP="00DA36D2">
      <w:pPr>
        <w:pStyle w:val="Ingenmellomrom"/>
        <w:rPr>
          <w:color w:val="33473C" w:themeColor="text2" w:themeShade="BF"/>
          <w:sz w:val="24"/>
          <w:szCs w:val="24"/>
        </w:rPr>
      </w:pPr>
      <w:r w:rsidRPr="00882BA9">
        <w:rPr>
          <w:color w:val="33473C" w:themeColor="text2" w:themeShade="BF"/>
          <w:sz w:val="24"/>
          <w:szCs w:val="24"/>
        </w:rPr>
        <w:tab/>
      </w:r>
      <w:r w:rsidR="00C6255A" w:rsidRPr="00882BA9">
        <w:rPr>
          <w:color w:val="33473C" w:themeColor="text2" w:themeShade="BF"/>
          <w:sz w:val="24"/>
          <w:szCs w:val="24"/>
        </w:rPr>
        <w:t>Drøfting av f</w:t>
      </w:r>
      <w:r w:rsidRPr="00882BA9">
        <w:rPr>
          <w:color w:val="33473C" w:themeColor="text2" w:themeShade="BF"/>
          <w:sz w:val="24"/>
          <w:szCs w:val="24"/>
        </w:rPr>
        <w:t>unn fra det samlede datagrunnlag</w:t>
      </w:r>
    </w:p>
    <w:p w:rsidR="00352785" w:rsidRPr="00882BA9" w:rsidRDefault="00352785" w:rsidP="00DA36D2">
      <w:pPr>
        <w:pStyle w:val="Ingenmellomrom"/>
        <w:rPr>
          <w:color w:val="33473C" w:themeColor="text2" w:themeShade="BF"/>
          <w:sz w:val="24"/>
          <w:szCs w:val="24"/>
        </w:rPr>
      </w:pPr>
      <w:r w:rsidRPr="00882BA9">
        <w:rPr>
          <w:color w:val="33473C" w:themeColor="text2" w:themeShade="BF"/>
          <w:sz w:val="24"/>
          <w:szCs w:val="24"/>
        </w:rPr>
        <w:tab/>
        <w:t xml:space="preserve">Resultater </w:t>
      </w:r>
    </w:p>
    <w:p w:rsidR="00EC1555" w:rsidRPr="00882BA9" w:rsidRDefault="00EC1555" w:rsidP="00DA36D2">
      <w:pPr>
        <w:pStyle w:val="Ingenmellomrom"/>
        <w:rPr>
          <w:color w:val="33473C" w:themeColor="text2" w:themeShade="BF"/>
          <w:sz w:val="24"/>
          <w:szCs w:val="24"/>
        </w:rPr>
      </w:pPr>
      <w:r w:rsidRPr="00882BA9">
        <w:rPr>
          <w:color w:val="33473C" w:themeColor="text2" w:themeShade="BF"/>
          <w:sz w:val="24"/>
          <w:szCs w:val="24"/>
        </w:rPr>
        <w:tab/>
      </w:r>
    </w:p>
    <w:p w:rsidR="00EC1555" w:rsidRPr="00882BA9" w:rsidRDefault="00EC1555" w:rsidP="00DA36D2">
      <w:pPr>
        <w:pStyle w:val="Ingenmellomrom"/>
        <w:rPr>
          <w:color w:val="33473C" w:themeColor="text2" w:themeShade="BF"/>
          <w:sz w:val="24"/>
          <w:szCs w:val="24"/>
        </w:rPr>
      </w:pPr>
      <w:r w:rsidRPr="00882BA9">
        <w:rPr>
          <w:color w:val="33473C" w:themeColor="text2" w:themeShade="BF"/>
          <w:sz w:val="24"/>
          <w:szCs w:val="24"/>
        </w:rPr>
        <w:t>O</w:t>
      </w:r>
      <w:r w:rsidR="00FE4D27">
        <w:rPr>
          <w:color w:val="33473C" w:themeColor="text2" w:themeShade="BF"/>
          <w:sz w:val="24"/>
          <w:szCs w:val="24"/>
        </w:rPr>
        <w:t xml:space="preserve">ppsummering </w:t>
      </w:r>
      <w:r w:rsidRPr="00882BA9">
        <w:rPr>
          <w:color w:val="33473C" w:themeColor="text2" w:themeShade="BF"/>
          <w:sz w:val="24"/>
          <w:szCs w:val="24"/>
        </w:rPr>
        <w:t>og konklusjon</w:t>
      </w:r>
    </w:p>
    <w:p w:rsidR="00EC1555" w:rsidRDefault="00EC1555" w:rsidP="00DA36D2">
      <w:pPr>
        <w:pStyle w:val="Ingenmellomrom"/>
        <w:rPr>
          <w:sz w:val="24"/>
          <w:szCs w:val="24"/>
        </w:rPr>
      </w:pPr>
    </w:p>
    <w:p w:rsidR="008F4004" w:rsidRDefault="008F4004" w:rsidP="00DA36D2">
      <w:pPr>
        <w:pStyle w:val="Ingenmellomrom"/>
        <w:rPr>
          <w:sz w:val="24"/>
          <w:szCs w:val="24"/>
        </w:rPr>
      </w:pPr>
    </w:p>
    <w:p w:rsidR="008F4004" w:rsidRDefault="008F4004" w:rsidP="00DA36D2">
      <w:pPr>
        <w:pStyle w:val="Ingenmellomrom"/>
        <w:rPr>
          <w:sz w:val="24"/>
          <w:szCs w:val="24"/>
        </w:rPr>
      </w:pPr>
    </w:p>
    <w:p w:rsidR="00EC1555" w:rsidRDefault="008F4004" w:rsidP="00DA36D2">
      <w:pPr>
        <w:pStyle w:val="Ingenmellomrom"/>
        <w:rPr>
          <w:sz w:val="24"/>
          <w:szCs w:val="24"/>
        </w:rPr>
      </w:pPr>
      <w:r w:rsidRPr="008F4004">
        <w:rPr>
          <w:noProof/>
          <w:sz w:val="24"/>
          <w:szCs w:val="24"/>
        </w:rPr>
        <w:drawing>
          <wp:inline distT="0" distB="0" distL="0" distR="0">
            <wp:extent cx="3889477" cy="2917108"/>
            <wp:effectExtent l="0" t="0" r="0" b="0"/>
            <wp:docPr id="7" name="Bilde 7" descr="\\intern.kirkepartner.no\hjemmekatalog\tm884\Documents\Mine bilder\jobbilder\samisk konfirmantleir\2016\SAM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kirkepartner.no\hjemmekatalog\tm884\Documents\Mine bilder\jobbilder\samisk konfirmantleir\2016\SAM_02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2610" cy="2919457"/>
                    </a:xfrm>
                    <a:prstGeom prst="rect">
                      <a:avLst/>
                    </a:prstGeom>
                    <a:noFill/>
                    <a:ln>
                      <a:noFill/>
                    </a:ln>
                  </pic:spPr>
                </pic:pic>
              </a:graphicData>
            </a:graphic>
          </wp:inline>
        </w:drawing>
      </w:r>
    </w:p>
    <w:p w:rsidR="00FB0801" w:rsidRDefault="00FB0801" w:rsidP="00DA36D2">
      <w:pPr>
        <w:pStyle w:val="Ingenmellomrom"/>
        <w:rPr>
          <w:sz w:val="24"/>
          <w:szCs w:val="24"/>
        </w:rPr>
      </w:pPr>
      <w:r>
        <w:rPr>
          <w:sz w:val="24"/>
          <w:szCs w:val="24"/>
        </w:rPr>
        <w:t xml:space="preserve"> </w:t>
      </w:r>
    </w:p>
    <w:p w:rsidR="00FB0801" w:rsidRDefault="00FB0801" w:rsidP="00DA36D2">
      <w:pPr>
        <w:pStyle w:val="Ingenmellomrom"/>
        <w:rPr>
          <w:sz w:val="24"/>
          <w:szCs w:val="24"/>
        </w:rPr>
      </w:pPr>
    </w:p>
    <w:p w:rsidR="00DC0D13" w:rsidRDefault="007C7A91" w:rsidP="00DC0D13">
      <w:pPr>
        <w:pStyle w:val="Overskrift1"/>
      </w:pPr>
      <w:r>
        <w:lastRenderedPageBreak/>
        <w:t>Beskrivelse av s</w:t>
      </w:r>
      <w:r w:rsidR="00524E8F">
        <w:t>amisk</w:t>
      </w:r>
      <w:r w:rsidR="00DC0D13" w:rsidRPr="00DC0D13">
        <w:t xml:space="preserve"> </w:t>
      </w:r>
      <w:r w:rsidR="00D67422">
        <w:t>konfirmant</w:t>
      </w:r>
      <w:r w:rsidR="00524E8F">
        <w:t>leir 2016</w:t>
      </w:r>
    </w:p>
    <w:p w:rsidR="00D7710B" w:rsidRDefault="00D7710B" w:rsidP="00D67422">
      <w:pPr>
        <w:pStyle w:val="Overskrift3"/>
      </w:pPr>
    </w:p>
    <w:p w:rsidR="00D7710B" w:rsidRDefault="00D7710B" w:rsidP="00D67422">
      <w:pPr>
        <w:pStyle w:val="Overskrift3"/>
      </w:pPr>
      <w:r>
        <w:t>M</w:t>
      </w:r>
      <w:r w:rsidR="00C778A4">
        <w:t>ålsettinger</w:t>
      </w:r>
      <w:r w:rsidR="007F0239">
        <w:t xml:space="preserve">, strategier og ansvarsfordeling </w:t>
      </w:r>
    </w:p>
    <w:p w:rsidR="00572F91" w:rsidRDefault="00572F91" w:rsidP="00C54B7E">
      <w:pPr>
        <w:spacing w:line="252" w:lineRule="auto"/>
      </w:pPr>
    </w:p>
    <w:p w:rsidR="00960CDB" w:rsidRPr="00A660AB" w:rsidRDefault="00C778A4" w:rsidP="00C54B7E">
      <w:pPr>
        <w:spacing w:line="252" w:lineRule="auto"/>
        <w:rPr>
          <w:rStyle w:val="Utheving"/>
          <w:i w:val="0"/>
        </w:rPr>
      </w:pPr>
      <w:r w:rsidRPr="00A660AB">
        <w:rPr>
          <w:rStyle w:val="Utheving"/>
          <w:i w:val="0"/>
        </w:rPr>
        <w:t xml:space="preserve">Den overordnede </w:t>
      </w:r>
      <w:r w:rsidR="00CA75E3" w:rsidRPr="00A660AB">
        <w:rPr>
          <w:rStyle w:val="Utheving"/>
          <w:i w:val="0"/>
        </w:rPr>
        <w:t>målsetting</w:t>
      </w:r>
      <w:r w:rsidR="00D7710B" w:rsidRPr="00A660AB">
        <w:rPr>
          <w:rStyle w:val="Utheving"/>
          <w:i w:val="0"/>
        </w:rPr>
        <w:t xml:space="preserve"> for arbeidet med Samisk konfirmantleir er nedfelt</w:t>
      </w:r>
      <w:r w:rsidR="00CA75E3" w:rsidRPr="00A660AB">
        <w:rPr>
          <w:rStyle w:val="Utheving"/>
          <w:i w:val="0"/>
        </w:rPr>
        <w:t xml:space="preserve"> i </w:t>
      </w:r>
      <w:r w:rsidR="00C54B7E" w:rsidRPr="00A660AB">
        <w:rPr>
          <w:rStyle w:val="Utheving"/>
          <w:i w:val="0"/>
        </w:rPr>
        <w:t>Strat</w:t>
      </w:r>
      <w:r w:rsidR="004D0B83" w:rsidRPr="00A660AB">
        <w:rPr>
          <w:rStyle w:val="Utheving"/>
          <w:i w:val="0"/>
        </w:rPr>
        <w:t xml:space="preserve">egiplan for samisk kirkeliv, der det </w:t>
      </w:r>
      <w:r w:rsidR="00CA75E3" w:rsidRPr="00A660AB">
        <w:rPr>
          <w:rStyle w:val="Utheving"/>
          <w:i w:val="0"/>
        </w:rPr>
        <w:t>å</w:t>
      </w:r>
      <w:r w:rsidR="00C54B7E" w:rsidRPr="00A660AB">
        <w:rPr>
          <w:rStyle w:val="Utheving"/>
          <w:i w:val="0"/>
        </w:rPr>
        <w:t xml:space="preserve"> bidra til et livskraftig</w:t>
      </w:r>
      <w:r w:rsidR="00CA75E3" w:rsidRPr="00A660AB">
        <w:rPr>
          <w:rStyle w:val="Utheving"/>
          <w:i w:val="0"/>
        </w:rPr>
        <w:t xml:space="preserve"> og likeverdig</w:t>
      </w:r>
      <w:r w:rsidR="00C54B7E" w:rsidRPr="00A660AB">
        <w:rPr>
          <w:rStyle w:val="Utheving"/>
          <w:i w:val="0"/>
        </w:rPr>
        <w:t xml:space="preserve"> sam</w:t>
      </w:r>
      <w:r w:rsidR="00D7710B" w:rsidRPr="00A660AB">
        <w:rPr>
          <w:rStyle w:val="Utheving"/>
          <w:i w:val="0"/>
        </w:rPr>
        <w:t>isk k</w:t>
      </w:r>
      <w:r w:rsidR="00F44AD6" w:rsidRPr="00A660AB">
        <w:rPr>
          <w:rStyle w:val="Utheving"/>
          <w:i w:val="0"/>
        </w:rPr>
        <w:t>irkeliv i Den norske kirke</w:t>
      </w:r>
      <w:r w:rsidR="004D0B83" w:rsidRPr="00A660AB">
        <w:rPr>
          <w:rStyle w:val="Utheving"/>
          <w:i w:val="0"/>
        </w:rPr>
        <w:t xml:space="preserve"> særlig fremheves.</w:t>
      </w:r>
      <w:r w:rsidR="00861FC9" w:rsidRPr="00A660AB">
        <w:rPr>
          <w:rStyle w:val="Utheving"/>
          <w:i w:val="0"/>
        </w:rPr>
        <w:t xml:space="preserve"> </w:t>
      </w:r>
      <w:r w:rsidR="00CA75E3" w:rsidRPr="00A660AB">
        <w:rPr>
          <w:rStyle w:val="Utheving"/>
          <w:i w:val="0"/>
        </w:rPr>
        <w:t>S</w:t>
      </w:r>
      <w:r w:rsidR="00C54B7E" w:rsidRPr="00A660AB">
        <w:rPr>
          <w:rStyle w:val="Utheving"/>
          <w:i w:val="0"/>
        </w:rPr>
        <w:t xml:space="preserve">amisk kirkeliv utgjør en selvfølgelig del av Den </w:t>
      </w:r>
      <w:r w:rsidR="00D7710B" w:rsidRPr="00A660AB">
        <w:rPr>
          <w:rStyle w:val="Utheving"/>
          <w:i w:val="0"/>
        </w:rPr>
        <w:t>norske kirkes felles identitet. I</w:t>
      </w:r>
      <w:r w:rsidR="00C54B7E" w:rsidRPr="00A660AB">
        <w:rPr>
          <w:rStyle w:val="Utheving"/>
          <w:i w:val="0"/>
        </w:rPr>
        <w:t xml:space="preserve"> Strategiplanen</w:t>
      </w:r>
      <w:r w:rsidR="00D7710B" w:rsidRPr="00A660AB">
        <w:rPr>
          <w:rStyle w:val="Utheving"/>
          <w:i w:val="0"/>
        </w:rPr>
        <w:t xml:space="preserve"> fremheves sammenheng</w:t>
      </w:r>
      <w:r w:rsidR="00F44AD6" w:rsidRPr="00A660AB">
        <w:rPr>
          <w:rStyle w:val="Utheving"/>
          <w:i w:val="0"/>
        </w:rPr>
        <w:t>en</w:t>
      </w:r>
      <w:r w:rsidR="00D7710B" w:rsidRPr="00A660AB">
        <w:rPr>
          <w:rStyle w:val="Utheving"/>
          <w:i w:val="0"/>
        </w:rPr>
        <w:t xml:space="preserve"> mellom m</w:t>
      </w:r>
      <w:r w:rsidR="00C54B7E" w:rsidRPr="00A660AB">
        <w:rPr>
          <w:rStyle w:val="Utheving"/>
          <w:i w:val="0"/>
        </w:rPr>
        <w:t xml:space="preserve">åloppnåelse på dette området </w:t>
      </w:r>
      <w:r w:rsidR="00D7710B" w:rsidRPr="00A660AB">
        <w:rPr>
          <w:rStyle w:val="Utheving"/>
          <w:i w:val="0"/>
        </w:rPr>
        <w:t>og grad av</w:t>
      </w:r>
      <w:r w:rsidR="00CA75E3" w:rsidRPr="00A660AB">
        <w:rPr>
          <w:rStyle w:val="Utheving"/>
          <w:i w:val="0"/>
        </w:rPr>
        <w:t xml:space="preserve"> bevisstgjøring</w:t>
      </w:r>
      <w:r w:rsidR="00960CDB" w:rsidRPr="00A660AB">
        <w:rPr>
          <w:rStyle w:val="Utheving"/>
          <w:i w:val="0"/>
        </w:rPr>
        <w:t xml:space="preserve"> på alle nivåer i kirken</w:t>
      </w:r>
      <w:r w:rsidR="00861FC9" w:rsidRPr="00A660AB">
        <w:rPr>
          <w:rStyle w:val="Utheving"/>
          <w:i w:val="0"/>
        </w:rPr>
        <w:t xml:space="preserve">. </w:t>
      </w:r>
      <w:r w:rsidR="00F44AD6" w:rsidRPr="00A660AB">
        <w:rPr>
          <w:rStyle w:val="Utheving"/>
          <w:i w:val="0"/>
        </w:rPr>
        <w:t>Likeverdighet mellom samisk kirkeliv og øvrig kirkeliv forutsetter</w:t>
      </w:r>
      <w:r w:rsidR="00861FC9" w:rsidRPr="00A660AB">
        <w:rPr>
          <w:rStyle w:val="Utheving"/>
          <w:i w:val="0"/>
        </w:rPr>
        <w:t xml:space="preserve"> derfor at</w:t>
      </w:r>
      <w:r w:rsidR="00960CDB" w:rsidRPr="00A660AB">
        <w:rPr>
          <w:rStyle w:val="Utheving"/>
          <w:i w:val="0"/>
        </w:rPr>
        <w:t xml:space="preserve"> ansatte i kirken må være seg bevisst den juridiske og folkerettslige status som s</w:t>
      </w:r>
      <w:r w:rsidR="00CA75E3" w:rsidRPr="00A660AB">
        <w:rPr>
          <w:rStyle w:val="Utheving"/>
          <w:i w:val="0"/>
        </w:rPr>
        <w:t>amene i No</w:t>
      </w:r>
      <w:r w:rsidR="00861FC9" w:rsidRPr="00A660AB">
        <w:rPr>
          <w:rStyle w:val="Utheving"/>
          <w:i w:val="0"/>
        </w:rPr>
        <w:t>rge har</w:t>
      </w:r>
      <w:r w:rsidR="00F44AD6" w:rsidRPr="00A660AB">
        <w:rPr>
          <w:rStyle w:val="Utheving"/>
          <w:i w:val="0"/>
        </w:rPr>
        <w:t xml:space="preserve"> som urfolk i Norge. I de øvrige land der samene bor, som i Sverige og Finland</w:t>
      </w:r>
      <w:r w:rsidR="00861FC9" w:rsidRPr="00A660AB">
        <w:rPr>
          <w:rStyle w:val="Utheving"/>
          <w:i w:val="0"/>
        </w:rPr>
        <w:t>,</w:t>
      </w:r>
      <w:r w:rsidR="00F44AD6" w:rsidRPr="00A660AB">
        <w:rPr>
          <w:rStyle w:val="Utheving"/>
          <w:i w:val="0"/>
        </w:rPr>
        <w:t xml:space="preserve"> har ikke samene denne</w:t>
      </w:r>
      <w:r w:rsidR="00861FC9" w:rsidRPr="00A660AB">
        <w:rPr>
          <w:rStyle w:val="Utheving"/>
          <w:i w:val="0"/>
        </w:rPr>
        <w:t xml:space="preserve"> form for</w:t>
      </w:r>
      <w:r w:rsidR="00F44AD6" w:rsidRPr="00A660AB">
        <w:rPr>
          <w:rStyle w:val="Utheving"/>
          <w:i w:val="0"/>
        </w:rPr>
        <w:t xml:space="preserve"> konstitusjonell status. Av den grunn har Den norske kirke et særlig ansvar</w:t>
      </w:r>
      <w:r w:rsidR="004D0B83" w:rsidRPr="00A660AB">
        <w:rPr>
          <w:rStyle w:val="Utheving"/>
          <w:i w:val="0"/>
        </w:rPr>
        <w:t xml:space="preserve"> for å skape mer likeverdighet</w:t>
      </w:r>
      <w:r w:rsidR="00F44AD6" w:rsidRPr="00A660AB">
        <w:rPr>
          <w:rStyle w:val="Utheving"/>
          <w:i w:val="0"/>
        </w:rPr>
        <w:t xml:space="preserve">. </w:t>
      </w:r>
      <w:r w:rsidR="00960CDB" w:rsidRPr="00A660AB">
        <w:rPr>
          <w:rStyle w:val="Utheving"/>
          <w:i w:val="0"/>
        </w:rPr>
        <w:t xml:space="preserve"> </w:t>
      </w:r>
      <w:r w:rsidR="00CA75E3" w:rsidRPr="00A660AB">
        <w:rPr>
          <w:rStyle w:val="Utheving"/>
          <w:i w:val="0"/>
        </w:rPr>
        <w:t xml:space="preserve"> </w:t>
      </w:r>
    </w:p>
    <w:p w:rsidR="00E53ED0" w:rsidRPr="00A660AB" w:rsidRDefault="00960CDB" w:rsidP="00EB3DA2">
      <w:pPr>
        <w:spacing w:line="252" w:lineRule="auto"/>
        <w:rPr>
          <w:rStyle w:val="Utheving"/>
          <w:i w:val="0"/>
        </w:rPr>
      </w:pPr>
      <w:r w:rsidRPr="00A660AB">
        <w:rPr>
          <w:rStyle w:val="Utheving"/>
          <w:i w:val="0"/>
        </w:rPr>
        <w:t>Hov</w:t>
      </w:r>
      <w:r w:rsidR="00F44AD6" w:rsidRPr="00A660AB">
        <w:rPr>
          <w:rStyle w:val="Utheving"/>
          <w:i w:val="0"/>
        </w:rPr>
        <w:t>e</w:t>
      </w:r>
      <w:r w:rsidRPr="00A660AB">
        <w:rPr>
          <w:rStyle w:val="Utheving"/>
          <w:i w:val="0"/>
        </w:rPr>
        <w:t xml:space="preserve">dmålet med Samisk konfirmantleir </w:t>
      </w:r>
      <w:r w:rsidR="00FE4D27">
        <w:rPr>
          <w:rStyle w:val="Utheving"/>
          <w:i w:val="0"/>
        </w:rPr>
        <w:t>er nedfelt i kapittel</w:t>
      </w:r>
      <w:r w:rsidR="00CA75E3" w:rsidRPr="00A660AB">
        <w:rPr>
          <w:rStyle w:val="Utheving"/>
          <w:i w:val="0"/>
        </w:rPr>
        <w:t xml:space="preserve"> 5.7</w:t>
      </w:r>
      <w:r w:rsidR="00F44AD6" w:rsidRPr="00A660AB">
        <w:rPr>
          <w:rStyle w:val="Utheving"/>
          <w:i w:val="0"/>
        </w:rPr>
        <w:t xml:space="preserve"> i Strategiplan for samisk kirkeliv under tema: </w:t>
      </w:r>
      <w:r w:rsidR="00CA75E3" w:rsidRPr="00A660AB">
        <w:rPr>
          <w:rStyle w:val="Utheving"/>
          <w:i w:val="0"/>
        </w:rPr>
        <w:t>«Trosopplæring / Trosopplæringsreformen»</w:t>
      </w:r>
      <w:r w:rsidRPr="00A660AB">
        <w:rPr>
          <w:rStyle w:val="Utheving"/>
          <w:i w:val="0"/>
        </w:rPr>
        <w:t xml:space="preserve">. </w:t>
      </w:r>
      <w:r w:rsidR="004D0B83" w:rsidRPr="00A660AB">
        <w:rPr>
          <w:rStyle w:val="Utheving"/>
          <w:i w:val="0"/>
        </w:rPr>
        <w:t xml:space="preserve">Der heter det </w:t>
      </w:r>
      <w:r w:rsidR="00F44AD6" w:rsidRPr="00A660AB">
        <w:rPr>
          <w:rStyle w:val="Utheving"/>
          <w:i w:val="0"/>
        </w:rPr>
        <w:t>p</w:t>
      </w:r>
      <w:r w:rsidRPr="00A660AB">
        <w:rPr>
          <w:rStyle w:val="Utheving"/>
          <w:i w:val="0"/>
        </w:rPr>
        <w:t>å side</w:t>
      </w:r>
      <w:r w:rsidR="00A817CD" w:rsidRPr="00A660AB">
        <w:rPr>
          <w:rStyle w:val="Utheving"/>
          <w:i w:val="0"/>
        </w:rPr>
        <w:t xml:space="preserve"> 81</w:t>
      </w:r>
      <w:r w:rsidR="00F44AD6" w:rsidRPr="00A660AB">
        <w:rPr>
          <w:rStyle w:val="Utheving"/>
          <w:i w:val="0"/>
        </w:rPr>
        <w:t xml:space="preserve"> </w:t>
      </w:r>
      <w:r w:rsidRPr="00A660AB">
        <w:rPr>
          <w:rStyle w:val="Utheving"/>
          <w:i w:val="0"/>
        </w:rPr>
        <w:t>at</w:t>
      </w:r>
      <w:r w:rsidR="00CA75E3" w:rsidRPr="00A660AB">
        <w:rPr>
          <w:rStyle w:val="Utheving"/>
          <w:i w:val="0"/>
        </w:rPr>
        <w:t xml:space="preserve"> målet er å</w:t>
      </w:r>
      <w:r w:rsidR="00C54B7E" w:rsidRPr="00A660AB">
        <w:rPr>
          <w:rStyle w:val="Utheving"/>
          <w:i w:val="0"/>
        </w:rPr>
        <w:t xml:space="preserve"> sikre et minimumstilbud</w:t>
      </w:r>
      <w:r w:rsidR="004D0B83" w:rsidRPr="00A660AB">
        <w:rPr>
          <w:rStyle w:val="Utheving"/>
          <w:i w:val="0"/>
        </w:rPr>
        <w:t xml:space="preserve"> med</w:t>
      </w:r>
      <w:r w:rsidRPr="00A660AB">
        <w:rPr>
          <w:rStyle w:val="Utheving"/>
          <w:i w:val="0"/>
        </w:rPr>
        <w:t xml:space="preserve"> samisk trosopplæring </w:t>
      </w:r>
      <w:r w:rsidR="00F44AD6" w:rsidRPr="00A660AB">
        <w:rPr>
          <w:rStyle w:val="Utheving"/>
          <w:i w:val="0"/>
        </w:rPr>
        <w:t>for</w:t>
      </w:r>
      <w:r w:rsidR="00C54B7E" w:rsidRPr="00A660AB">
        <w:rPr>
          <w:rStyle w:val="Utheving"/>
          <w:i w:val="0"/>
        </w:rPr>
        <w:t xml:space="preserve"> samiske konfirma</w:t>
      </w:r>
      <w:r w:rsidR="00A817CD" w:rsidRPr="00A660AB">
        <w:rPr>
          <w:rStyle w:val="Utheving"/>
          <w:i w:val="0"/>
        </w:rPr>
        <w:t>nter fra</w:t>
      </w:r>
      <w:r w:rsidR="00F44AD6" w:rsidRPr="00A660AB">
        <w:rPr>
          <w:rStyle w:val="Utheving"/>
          <w:i w:val="0"/>
        </w:rPr>
        <w:t xml:space="preserve"> hele landet</w:t>
      </w:r>
      <w:r w:rsidR="004D0B83" w:rsidRPr="00A660AB">
        <w:rPr>
          <w:rStyle w:val="Utheving"/>
          <w:i w:val="0"/>
        </w:rPr>
        <w:t>. Dette gjøres</w:t>
      </w:r>
      <w:r w:rsidR="00A817CD" w:rsidRPr="00A660AB">
        <w:rPr>
          <w:rStyle w:val="Utheving"/>
          <w:i w:val="0"/>
        </w:rPr>
        <w:t xml:space="preserve"> blant annet</w:t>
      </w:r>
      <w:r w:rsidR="00F44AD6" w:rsidRPr="00A660AB">
        <w:rPr>
          <w:rStyle w:val="Utheving"/>
          <w:i w:val="0"/>
        </w:rPr>
        <w:t xml:space="preserve"> i form av en</w:t>
      </w:r>
      <w:r w:rsidR="00CA75E3" w:rsidRPr="00A660AB">
        <w:rPr>
          <w:rStyle w:val="Utheving"/>
          <w:i w:val="0"/>
        </w:rPr>
        <w:t xml:space="preserve"> årlig</w:t>
      </w:r>
      <w:r w:rsidR="004D0B83" w:rsidRPr="00A660AB">
        <w:rPr>
          <w:rStyle w:val="Utheving"/>
          <w:i w:val="0"/>
        </w:rPr>
        <w:t xml:space="preserve"> landsdekkende</w:t>
      </w:r>
      <w:r w:rsidR="00CA75E3" w:rsidRPr="00A660AB">
        <w:rPr>
          <w:rStyle w:val="Utheving"/>
          <w:i w:val="0"/>
        </w:rPr>
        <w:t xml:space="preserve"> </w:t>
      </w:r>
      <w:r w:rsidR="00F44AD6" w:rsidRPr="00A660AB">
        <w:rPr>
          <w:rStyle w:val="Utheving"/>
          <w:i w:val="0"/>
        </w:rPr>
        <w:t>konfirmant</w:t>
      </w:r>
      <w:r w:rsidR="00CA75E3" w:rsidRPr="00A660AB">
        <w:rPr>
          <w:rStyle w:val="Utheving"/>
          <w:i w:val="0"/>
        </w:rPr>
        <w:t>leir</w:t>
      </w:r>
      <w:r w:rsidR="00A817CD" w:rsidRPr="00A660AB">
        <w:rPr>
          <w:rStyle w:val="Utheving"/>
          <w:i w:val="0"/>
        </w:rPr>
        <w:t xml:space="preserve">, som er frivillig og som kommer i tillegg til den konfirmantopplæringa de har i den menigheten der de blir konfirmert. Denne leiren er derfor ikke en konfirmasjonsleir, men en leir med konfirmantopplæring med samisk innhold. </w:t>
      </w:r>
      <w:r w:rsidR="00F44AD6" w:rsidRPr="00A660AB">
        <w:rPr>
          <w:rStyle w:val="Utheving"/>
          <w:i w:val="0"/>
        </w:rPr>
        <w:t xml:space="preserve"> </w:t>
      </w:r>
      <w:r w:rsidR="004D0B83" w:rsidRPr="00A660AB">
        <w:rPr>
          <w:rStyle w:val="Utheving"/>
          <w:i w:val="0"/>
        </w:rPr>
        <w:t>I planen anbefales det</w:t>
      </w:r>
      <w:r w:rsidRPr="00A660AB">
        <w:rPr>
          <w:rStyle w:val="Utheving"/>
          <w:i w:val="0"/>
        </w:rPr>
        <w:t xml:space="preserve"> ikke at det holdes adskilte leire for de ulike språkgruppene. </w:t>
      </w:r>
      <w:r w:rsidR="00CA75E3" w:rsidRPr="00A660AB">
        <w:rPr>
          <w:rStyle w:val="Utheving"/>
          <w:i w:val="0"/>
        </w:rPr>
        <w:t xml:space="preserve">Samisk </w:t>
      </w:r>
      <w:r w:rsidR="00F44AD6" w:rsidRPr="00A660AB">
        <w:rPr>
          <w:rStyle w:val="Utheving"/>
          <w:i w:val="0"/>
        </w:rPr>
        <w:t>kirkeråd</w:t>
      </w:r>
      <w:r w:rsidR="004D0B83" w:rsidRPr="00A660AB">
        <w:rPr>
          <w:rStyle w:val="Utheving"/>
          <w:i w:val="0"/>
        </w:rPr>
        <w:t xml:space="preserve"> har igangsatt dette arbeidet og </w:t>
      </w:r>
      <w:r w:rsidRPr="00A660AB">
        <w:rPr>
          <w:rStyle w:val="Utheving"/>
          <w:i w:val="0"/>
        </w:rPr>
        <w:t>organisere</w:t>
      </w:r>
      <w:r w:rsidR="00F44AD6" w:rsidRPr="00A660AB">
        <w:rPr>
          <w:rStyle w:val="Utheving"/>
          <w:i w:val="0"/>
        </w:rPr>
        <w:t>r</w:t>
      </w:r>
      <w:r w:rsidRPr="00A660AB">
        <w:rPr>
          <w:rStyle w:val="Utheving"/>
          <w:i w:val="0"/>
        </w:rPr>
        <w:t xml:space="preserve"> og</w:t>
      </w:r>
      <w:r w:rsidR="004D0B83" w:rsidRPr="00A660AB">
        <w:rPr>
          <w:rStyle w:val="Utheving"/>
          <w:i w:val="0"/>
        </w:rPr>
        <w:t xml:space="preserve"> koordiner det</w:t>
      </w:r>
      <w:r w:rsidR="00C54B7E" w:rsidRPr="00A660AB">
        <w:rPr>
          <w:rStyle w:val="Utheving"/>
          <w:i w:val="0"/>
        </w:rPr>
        <w:t xml:space="preserve"> i samarbeid med d</w:t>
      </w:r>
      <w:r w:rsidR="00B94114" w:rsidRPr="00A660AB">
        <w:rPr>
          <w:rStyle w:val="Utheving"/>
          <w:i w:val="0"/>
        </w:rPr>
        <w:t>e tre nordligste bispedømmen</w:t>
      </w:r>
      <w:r w:rsidR="00F44AD6" w:rsidRPr="00A660AB">
        <w:rPr>
          <w:rStyle w:val="Utheving"/>
          <w:i w:val="0"/>
        </w:rPr>
        <w:t>e</w:t>
      </w:r>
      <w:r w:rsidR="004D0B83" w:rsidRPr="00A660AB">
        <w:rPr>
          <w:rStyle w:val="Utheving"/>
          <w:i w:val="0"/>
        </w:rPr>
        <w:t>. I</w:t>
      </w:r>
      <w:r w:rsidRPr="00A660AB">
        <w:rPr>
          <w:rStyle w:val="Utheving"/>
          <w:i w:val="0"/>
        </w:rPr>
        <w:t xml:space="preserve"> den forbindelse</w:t>
      </w:r>
      <w:r w:rsidR="004D0B83" w:rsidRPr="00A660AB">
        <w:rPr>
          <w:rStyle w:val="Utheving"/>
          <w:i w:val="0"/>
        </w:rPr>
        <w:t xml:space="preserve"> ble det i juni 2016</w:t>
      </w:r>
      <w:r w:rsidR="00F44AD6" w:rsidRPr="00A660AB">
        <w:rPr>
          <w:rStyle w:val="Utheving"/>
          <w:i w:val="0"/>
        </w:rPr>
        <w:t xml:space="preserve"> utarbeidet en </w:t>
      </w:r>
      <w:r w:rsidR="00015CF3" w:rsidRPr="00A660AB">
        <w:rPr>
          <w:rStyle w:val="Utheving"/>
          <w:i w:val="0"/>
        </w:rPr>
        <w:t>samarbeidsavtale for konfirmant</w:t>
      </w:r>
      <w:r w:rsidR="00F44AD6" w:rsidRPr="00A660AB">
        <w:rPr>
          <w:rStyle w:val="Utheving"/>
          <w:i w:val="0"/>
        </w:rPr>
        <w:t>leirarbeidet</w:t>
      </w:r>
      <w:r w:rsidR="004D0B83" w:rsidRPr="00A660AB">
        <w:rPr>
          <w:rStyle w:val="Utheving"/>
          <w:i w:val="0"/>
        </w:rPr>
        <w:t xml:space="preserve"> mellom Samisk kirkeråd og de tre nordligste bispedømmene</w:t>
      </w:r>
      <w:r w:rsidR="00F44AD6" w:rsidRPr="00A660AB">
        <w:rPr>
          <w:rStyle w:val="Utheving"/>
          <w:i w:val="0"/>
        </w:rPr>
        <w:t xml:space="preserve">. </w:t>
      </w:r>
      <w:r w:rsidRPr="00A660AB">
        <w:rPr>
          <w:rStyle w:val="Utheving"/>
          <w:i w:val="0"/>
        </w:rPr>
        <w:t xml:space="preserve"> </w:t>
      </w:r>
      <w:r w:rsidR="00604EA9" w:rsidRPr="00A660AB">
        <w:rPr>
          <w:rStyle w:val="Utheving"/>
          <w:i w:val="0"/>
        </w:rPr>
        <w:t xml:space="preserve">Samisk konfirmantleir </w:t>
      </w:r>
      <w:r w:rsidR="004D0B83" w:rsidRPr="00A660AB">
        <w:rPr>
          <w:rStyle w:val="Utheving"/>
          <w:i w:val="0"/>
        </w:rPr>
        <w:t>er i henhold Strategiplanen</w:t>
      </w:r>
      <w:r w:rsidR="00B94114" w:rsidRPr="00A660AB">
        <w:rPr>
          <w:rStyle w:val="Utheving"/>
          <w:i w:val="0"/>
        </w:rPr>
        <w:t xml:space="preserve"> </w:t>
      </w:r>
      <w:r w:rsidR="00C54B7E" w:rsidRPr="00A660AB">
        <w:rPr>
          <w:rStyle w:val="Utheving"/>
          <w:i w:val="0"/>
        </w:rPr>
        <w:t>en viktig rekrutteringsarena for samisk ungdomsarbeid</w:t>
      </w:r>
      <w:r w:rsidR="00604EA9" w:rsidRPr="00A660AB">
        <w:rPr>
          <w:rStyle w:val="Utheving"/>
          <w:i w:val="0"/>
        </w:rPr>
        <w:t xml:space="preserve"> i menighetene og i Den norske kirke</w:t>
      </w:r>
      <w:r w:rsidR="00E53ED0" w:rsidRPr="00A660AB">
        <w:rPr>
          <w:rStyle w:val="Utheving"/>
          <w:i w:val="0"/>
        </w:rPr>
        <w:t xml:space="preserve">. Den samiske konfirmantleiren </w:t>
      </w:r>
      <w:r w:rsidR="00EB3DA2" w:rsidRPr="00A660AB">
        <w:rPr>
          <w:rStyle w:val="Utheving"/>
          <w:i w:val="0"/>
        </w:rPr>
        <w:t>skal</w:t>
      </w:r>
      <w:r w:rsidR="004D0B83" w:rsidRPr="00A660AB">
        <w:rPr>
          <w:rStyle w:val="Utheving"/>
          <w:i w:val="0"/>
        </w:rPr>
        <w:t xml:space="preserve"> også</w:t>
      </w:r>
      <w:r w:rsidR="00FE4D27">
        <w:rPr>
          <w:rStyle w:val="Utheving"/>
          <w:i w:val="0"/>
        </w:rPr>
        <w:t xml:space="preserve"> </w:t>
      </w:r>
      <w:r w:rsidR="00EB3DA2" w:rsidRPr="00A660AB">
        <w:rPr>
          <w:rStyle w:val="Utheving"/>
          <w:i w:val="0"/>
        </w:rPr>
        <w:t>ses i sammenheng med en samlet ungdomssatsing innenfor Samisk kirkeliv.</w:t>
      </w:r>
      <w:r w:rsidR="00C54B7E" w:rsidRPr="00A660AB">
        <w:rPr>
          <w:rStyle w:val="Utheving"/>
          <w:i w:val="0"/>
        </w:rPr>
        <w:t xml:space="preserve"> </w:t>
      </w:r>
    </w:p>
    <w:p w:rsidR="00757896" w:rsidRPr="00A660AB" w:rsidRDefault="00E53ED0" w:rsidP="00757896">
      <w:pPr>
        <w:spacing w:line="252" w:lineRule="auto"/>
        <w:rPr>
          <w:rStyle w:val="Utheving"/>
          <w:i w:val="0"/>
        </w:rPr>
      </w:pPr>
      <w:r w:rsidRPr="00A660AB">
        <w:rPr>
          <w:rStyle w:val="Utheving"/>
          <w:i w:val="0"/>
        </w:rPr>
        <w:t>Det er</w:t>
      </w:r>
      <w:r w:rsidR="00EB3DA2" w:rsidRPr="00A660AB">
        <w:rPr>
          <w:rStyle w:val="Utheving"/>
          <w:i w:val="0"/>
        </w:rPr>
        <w:t xml:space="preserve"> nedfelt</w:t>
      </w:r>
      <w:r w:rsidRPr="00A660AB">
        <w:rPr>
          <w:rStyle w:val="Utheving"/>
          <w:i w:val="0"/>
        </w:rPr>
        <w:t xml:space="preserve"> i Strategiplanen</w:t>
      </w:r>
      <w:r w:rsidR="00EB3DA2" w:rsidRPr="00A660AB">
        <w:rPr>
          <w:rStyle w:val="Utheving"/>
          <w:i w:val="0"/>
        </w:rPr>
        <w:t xml:space="preserve"> hvordan</w:t>
      </w:r>
      <w:r w:rsidRPr="00A660AB">
        <w:rPr>
          <w:rStyle w:val="Utheving"/>
          <w:i w:val="0"/>
        </w:rPr>
        <w:t xml:space="preserve"> de øvrige </w:t>
      </w:r>
      <w:r w:rsidR="00EB3DA2" w:rsidRPr="00A660AB">
        <w:rPr>
          <w:rStyle w:val="Utheving"/>
          <w:i w:val="0"/>
        </w:rPr>
        <w:t>målsettinger for Samisk kirkeliv og for Den norsk</w:t>
      </w:r>
      <w:r w:rsidR="004C2365" w:rsidRPr="00A660AB">
        <w:rPr>
          <w:rStyle w:val="Utheving"/>
          <w:i w:val="0"/>
        </w:rPr>
        <w:t>e kirkes trosopplæring som helhet,</w:t>
      </w:r>
      <w:r w:rsidR="00201D5C" w:rsidRPr="00A660AB">
        <w:rPr>
          <w:rStyle w:val="Utheving"/>
          <w:i w:val="0"/>
        </w:rPr>
        <w:t xml:space="preserve"> skal ta</w:t>
      </w:r>
      <w:r w:rsidR="00604EA9" w:rsidRPr="00A660AB">
        <w:rPr>
          <w:rStyle w:val="Utheving"/>
          <w:i w:val="0"/>
        </w:rPr>
        <w:t>s</w:t>
      </w:r>
      <w:r w:rsidR="004C2365" w:rsidRPr="00A660AB">
        <w:rPr>
          <w:rStyle w:val="Utheving"/>
          <w:i w:val="0"/>
        </w:rPr>
        <w:t xml:space="preserve"> med</w:t>
      </w:r>
      <w:r w:rsidR="00201D5C" w:rsidRPr="00A660AB">
        <w:rPr>
          <w:rStyle w:val="Utheving"/>
          <w:i w:val="0"/>
        </w:rPr>
        <w:t>, og</w:t>
      </w:r>
      <w:r w:rsidR="00604EA9" w:rsidRPr="00A660AB">
        <w:rPr>
          <w:rStyle w:val="Utheving"/>
          <w:i w:val="0"/>
        </w:rPr>
        <w:t xml:space="preserve"> legges</w:t>
      </w:r>
      <w:r w:rsidR="00201D5C" w:rsidRPr="00A660AB">
        <w:rPr>
          <w:rStyle w:val="Utheving"/>
          <w:i w:val="0"/>
        </w:rPr>
        <w:t xml:space="preserve"> til grunn for arbeidet med</w:t>
      </w:r>
      <w:r w:rsidR="00EB3DA2" w:rsidRPr="00A660AB">
        <w:rPr>
          <w:rStyle w:val="Utheving"/>
          <w:i w:val="0"/>
        </w:rPr>
        <w:t xml:space="preserve"> </w:t>
      </w:r>
      <w:r w:rsidR="00201D5C" w:rsidRPr="00A660AB">
        <w:rPr>
          <w:rStyle w:val="Utheving"/>
          <w:i w:val="0"/>
        </w:rPr>
        <w:t>konfirmantleiren.</w:t>
      </w:r>
      <w:r w:rsidR="00EB3DA2" w:rsidRPr="00A660AB">
        <w:rPr>
          <w:rStyle w:val="Utheving"/>
          <w:i w:val="0"/>
        </w:rPr>
        <w:t xml:space="preserve"> </w:t>
      </w:r>
      <w:r w:rsidR="00034FFC" w:rsidRPr="00A660AB">
        <w:rPr>
          <w:rStyle w:val="Utheving"/>
          <w:i w:val="0"/>
        </w:rPr>
        <w:t xml:space="preserve">I </w:t>
      </w:r>
      <w:r w:rsidR="00604EA9" w:rsidRPr="00A660AB">
        <w:rPr>
          <w:rStyle w:val="Utheving"/>
          <w:i w:val="0"/>
        </w:rPr>
        <w:t xml:space="preserve">det nasjonale </w:t>
      </w:r>
      <w:r w:rsidR="00034FFC" w:rsidRPr="00A660AB">
        <w:rPr>
          <w:rStyle w:val="Utheving"/>
          <w:i w:val="0"/>
        </w:rPr>
        <w:t>p</w:t>
      </w:r>
      <w:r w:rsidR="00B94114" w:rsidRPr="00A660AB">
        <w:rPr>
          <w:rStyle w:val="Utheving"/>
          <w:i w:val="0"/>
        </w:rPr>
        <w:t>lanverket for trosopplæring</w:t>
      </w:r>
      <w:r w:rsidR="00604EA9" w:rsidRPr="00A660AB">
        <w:rPr>
          <w:rStyle w:val="Utheving"/>
          <w:i w:val="0"/>
        </w:rPr>
        <w:t>,</w:t>
      </w:r>
      <w:r w:rsidR="00B94114" w:rsidRPr="00A660AB">
        <w:rPr>
          <w:rStyle w:val="Utheving"/>
          <w:i w:val="0"/>
        </w:rPr>
        <w:t xml:space="preserve"> GUD GIR – VI DELER </w:t>
      </w:r>
      <w:r w:rsidR="00034FFC" w:rsidRPr="00A660AB">
        <w:rPr>
          <w:rStyle w:val="Utheving"/>
          <w:i w:val="0"/>
        </w:rPr>
        <w:t>er det i</w:t>
      </w:r>
      <w:r w:rsidR="00C54B7E" w:rsidRPr="00A660AB">
        <w:rPr>
          <w:rStyle w:val="Utheving"/>
          <w:i w:val="0"/>
        </w:rPr>
        <w:t xml:space="preserve"> kap</w:t>
      </w:r>
      <w:r w:rsidR="00735CA2" w:rsidRPr="00A660AB">
        <w:rPr>
          <w:rStyle w:val="Utheving"/>
          <w:i w:val="0"/>
        </w:rPr>
        <w:t>. 8</w:t>
      </w:r>
      <w:r w:rsidR="00B94114" w:rsidRPr="00A660AB">
        <w:rPr>
          <w:rStyle w:val="Utheving"/>
          <w:i w:val="0"/>
        </w:rPr>
        <w:t xml:space="preserve"> </w:t>
      </w:r>
      <w:r w:rsidR="00E811CF" w:rsidRPr="00A660AB">
        <w:rPr>
          <w:rStyle w:val="Utheving"/>
          <w:i w:val="0"/>
        </w:rPr>
        <w:t>gjor</w:t>
      </w:r>
      <w:r w:rsidR="00735CA2" w:rsidRPr="00A660AB">
        <w:rPr>
          <w:rStyle w:val="Utheving"/>
          <w:i w:val="0"/>
        </w:rPr>
        <w:t xml:space="preserve">t rede </w:t>
      </w:r>
      <w:r w:rsidR="00B94114" w:rsidRPr="00A660AB">
        <w:rPr>
          <w:rStyle w:val="Utheving"/>
          <w:i w:val="0"/>
        </w:rPr>
        <w:t>for ansvars</w:t>
      </w:r>
      <w:r w:rsidR="00EB3DA2" w:rsidRPr="00A660AB">
        <w:rPr>
          <w:rStyle w:val="Utheving"/>
          <w:i w:val="0"/>
        </w:rPr>
        <w:t>forhold</w:t>
      </w:r>
      <w:r w:rsidR="004C2365" w:rsidRPr="00A660AB">
        <w:rPr>
          <w:rStyle w:val="Utheving"/>
          <w:i w:val="0"/>
        </w:rPr>
        <w:t>ene</w:t>
      </w:r>
      <w:r w:rsidR="00735CA2" w:rsidRPr="00A660AB">
        <w:rPr>
          <w:rStyle w:val="Utheving"/>
          <w:i w:val="0"/>
        </w:rPr>
        <w:t xml:space="preserve"> </w:t>
      </w:r>
      <w:r w:rsidR="00604EA9" w:rsidRPr="00A660AB">
        <w:rPr>
          <w:rStyle w:val="Utheving"/>
          <w:i w:val="0"/>
        </w:rPr>
        <w:t>innenfor</w:t>
      </w:r>
      <w:r w:rsidR="00735CA2" w:rsidRPr="00A660AB">
        <w:rPr>
          <w:rStyle w:val="Utheving"/>
          <w:i w:val="0"/>
        </w:rPr>
        <w:t xml:space="preserve"> kirkens trosopplæring</w:t>
      </w:r>
      <w:r w:rsidR="00B94114" w:rsidRPr="00A660AB">
        <w:rPr>
          <w:rStyle w:val="Utheving"/>
          <w:i w:val="0"/>
        </w:rPr>
        <w:t xml:space="preserve">. </w:t>
      </w:r>
      <w:r w:rsidR="004C2365" w:rsidRPr="00A660AB">
        <w:rPr>
          <w:rStyle w:val="Utheving"/>
          <w:i w:val="0"/>
        </w:rPr>
        <w:t>Det pekes også d</w:t>
      </w:r>
      <w:r w:rsidR="00EB3DA2" w:rsidRPr="00A660AB">
        <w:rPr>
          <w:rStyle w:val="Utheving"/>
          <w:i w:val="0"/>
        </w:rPr>
        <w:t>er</w:t>
      </w:r>
      <w:r w:rsidR="004C2365" w:rsidRPr="00A660AB">
        <w:rPr>
          <w:rStyle w:val="Utheving"/>
          <w:i w:val="0"/>
        </w:rPr>
        <w:t xml:space="preserve"> spesifikt</w:t>
      </w:r>
      <w:r w:rsidR="00EB3DA2" w:rsidRPr="00A660AB">
        <w:rPr>
          <w:rStyle w:val="Utheving"/>
          <w:i w:val="0"/>
        </w:rPr>
        <w:t xml:space="preserve"> på det</w:t>
      </w:r>
      <w:r w:rsidR="00B94114" w:rsidRPr="00A660AB">
        <w:rPr>
          <w:rStyle w:val="Utheving"/>
          <w:i w:val="0"/>
        </w:rPr>
        <w:t xml:space="preserve"> </w:t>
      </w:r>
      <w:r w:rsidR="00C54B7E" w:rsidRPr="00A660AB">
        <w:rPr>
          <w:rStyle w:val="Utheving"/>
          <w:i w:val="0"/>
        </w:rPr>
        <w:t>konstitusjonelle grunnlaget</w:t>
      </w:r>
      <w:r w:rsidR="00EB3DA2" w:rsidRPr="00A660AB">
        <w:rPr>
          <w:rStyle w:val="Utheving"/>
          <w:i w:val="0"/>
        </w:rPr>
        <w:t xml:space="preserve"> som</w:t>
      </w:r>
      <w:r w:rsidR="00604EA9" w:rsidRPr="00A660AB">
        <w:rPr>
          <w:rStyle w:val="Utheving"/>
          <w:i w:val="0"/>
        </w:rPr>
        <w:t xml:space="preserve"> staten </w:t>
      </w:r>
      <w:r w:rsidR="00735CA2" w:rsidRPr="00A660AB">
        <w:rPr>
          <w:rStyle w:val="Utheving"/>
          <w:i w:val="0"/>
        </w:rPr>
        <w:t>Norge</w:t>
      </w:r>
      <w:r w:rsidR="00EB3DA2" w:rsidRPr="00A660AB">
        <w:rPr>
          <w:rStyle w:val="Utheving"/>
          <w:i w:val="0"/>
        </w:rPr>
        <w:t xml:space="preserve"> har i forhold til samene som urfolk, og hvilken betydning</w:t>
      </w:r>
      <w:r w:rsidR="004C2365" w:rsidRPr="00A660AB">
        <w:rPr>
          <w:rStyle w:val="Utheving"/>
          <w:i w:val="0"/>
        </w:rPr>
        <w:t xml:space="preserve"> dette har</w:t>
      </w:r>
      <w:r w:rsidR="00604EA9" w:rsidRPr="00A660AB">
        <w:rPr>
          <w:rStyle w:val="Utheving"/>
          <w:i w:val="0"/>
        </w:rPr>
        <w:t xml:space="preserve"> for kirkens organisering av</w:t>
      </w:r>
      <w:r w:rsidR="00C54B7E" w:rsidRPr="00A660AB">
        <w:rPr>
          <w:rStyle w:val="Utheving"/>
          <w:i w:val="0"/>
        </w:rPr>
        <w:t xml:space="preserve"> samisk trosopplæring</w:t>
      </w:r>
      <w:r w:rsidR="00EB3DA2" w:rsidRPr="00A660AB">
        <w:rPr>
          <w:rStyle w:val="Utheving"/>
          <w:i w:val="0"/>
        </w:rPr>
        <w:t xml:space="preserve"> på nasjonalt nivå</w:t>
      </w:r>
      <w:r w:rsidR="00757896" w:rsidRPr="00A660AB">
        <w:rPr>
          <w:rStyle w:val="Utheving"/>
          <w:i w:val="0"/>
        </w:rPr>
        <w:t xml:space="preserve">. </w:t>
      </w:r>
    </w:p>
    <w:p w:rsidR="00C54B7E" w:rsidRPr="00A660AB" w:rsidRDefault="00604EA9" w:rsidP="00757896">
      <w:pPr>
        <w:spacing w:line="252" w:lineRule="auto"/>
        <w:rPr>
          <w:rStyle w:val="Utheving"/>
          <w:i w:val="0"/>
        </w:rPr>
      </w:pPr>
      <w:r w:rsidRPr="00A660AB">
        <w:rPr>
          <w:rStyle w:val="Utheving"/>
          <w:i w:val="0"/>
        </w:rPr>
        <w:t>Kap 5 i GUD GIR – VI DELER</w:t>
      </w:r>
      <w:r w:rsidR="00757896" w:rsidRPr="00A660AB">
        <w:rPr>
          <w:rStyle w:val="Utheving"/>
          <w:i w:val="0"/>
        </w:rPr>
        <w:t>,</w:t>
      </w:r>
      <w:r w:rsidRPr="00A660AB">
        <w:rPr>
          <w:rStyle w:val="Utheving"/>
          <w:i w:val="0"/>
        </w:rPr>
        <w:t xml:space="preserve"> </w:t>
      </w:r>
      <w:r w:rsidR="00FE4D27">
        <w:rPr>
          <w:rStyle w:val="Utheving"/>
          <w:i w:val="0"/>
        </w:rPr>
        <w:t xml:space="preserve">omhandler </w:t>
      </w:r>
      <w:r w:rsidR="00EB3DA2" w:rsidRPr="00A660AB">
        <w:rPr>
          <w:rStyle w:val="Utheving"/>
          <w:i w:val="0"/>
        </w:rPr>
        <w:t>konfirmasjonstiden og det pekes der særskilt på at kirken skal formidle både en utfordring og</w:t>
      </w:r>
      <w:r w:rsidRPr="00A660AB">
        <w:rPr>
          <w:rStyle w:val="Utheving"/>
          <w:i w:val="0"/>
        </w:rPr>
        <w:t xml:space="preserve"> anledning for konfirmantene</w:t>
      </w:r>
      <w:r w:rsidR="00757896" w:rsidRPr="00A660AB">
        <w:rPr>
          <w:rStyle w:val="Utheving"/>
          <w:i w:val="0"/>
        </w:rPr>
        <w:t>,</w:t>
      </w:r>
      <w:r w:rsidR="00EB3DA2" w:rsidRPr="00A660AB">
        <w:rPr>
          <w:rStyle w:val="Utheving"/>
          <w:i w:val="0"/>
        </w:rPr>
        <w:t xml:space="preserve"> til å</w:t>
      </w:r>
      <w:r w:rsidRPr="00A660AB">
        <w:rPr>
          <w:rStyle w:val="Utheving"/>
          <w:i w:val="0"/>
        </w:rPr>
        <w:t xml:space="preserve"> bekjenne troen. Konfirmasjonstiden </w:t>
      </w:r>
      <w:r w:rsidR="00757896" w:rsidRPr="00A660AB">
        <w:rPr>
          <w:rStyle w:val="Utheving"/>
          <w:i w:val="0"/>
        </w:rPr>
        <w:t>skal</w:t>
      </w:r>
      <w:r w:rsidRPr="00A660AB">
        <w:rPr>
          <w:rStyle w:val="Utheving"/>
          <w:i w:val="0"/>
        </w:rPr>
        <w:t xml:space="preserve"> være en læretid</w:t>
      </w:r>
      <w:r w:rsidR="00757896" w:rsidRPr="00A660AB">
        <w:rPr>
          <w:rStyle w:val="Utheving"/>
          <w:i w:val="0"/>
        </w:rPr>
        <w:t xml:space="preserve"> og me</w:t>
      </w:r>
      <w:r w:rsidRPr="00A660AB">
        <w:rPr>
          <w:rStyle w:val="Utheving"/>
          <w:i w:val="0"/>
        </w:rPr>
        <w:t xml:space="preserve">d </w:t>
      </w:r>
      <w:r w:rsidR="007F0239" w:rsidRPr="00A660AB">
        <w:rPr>
          <w:rStyle w:val="Utheving"/>
          <w:i w:val="0"/>
        </w:rPr>
        <w:t>deltakelse i denne</w:t>
      </w:r>
      <w:r w:rsidR="00EB3DA2" w:rsidRPr="00A660AB">
        <w:rPr>
          <w:rStyle w:val="Utheving"/>
          <w:i w:val="0"/>
        </w:rPr>
        <w:t xml:space="preserve"> landsdekkende</w:t>
      </w:r>
      <w:r w:rsidRPr="00A660AB">
        <w:rPr>
          <w:rStyle w:val="Utheving"/>
          <w:i w:val="0"/>
        </w:rPr>
        <w:t xml:space="preserve"> leir</w:t>
      </w:r>
      <w:r w:rsidR="00FE4D27">
        <w:rPr>
          <w:rStyle w:val="Utheving"/>
          <w:i w:val="0"/>
        </w:rPr>
        <w:t>en,</w:t>
      </w:r>
      <w:r w:rsidR="00EB3DA2" w:rsidRPr="00A660AB">
        <w:rPr>
          <w:rStyle w:val="Utheving"/>
          <w:i w:val="0"/>
        </w:rPr>
        <w:t xml:space="preserve"> </w:t>
      </w:r>
      <w:r w:rsidR="007F0239" w:rsidRPr="00A660AB">
        <w:rPr>
          <w:rStyle w:val="Utheving"/>
          <w:i w:val="0"/>
        </w:rPr>
        <w:t>vil samiske konfirmanter</w:t>
      </w:r>
      <w:r w:rsidR="00EB3DA2" w:rsidRPr="00A660AB">
        <w:rPr>
          <w:rStyle w:val="Utheving"/>
          <w:i w:val="0"/>
        </w:rPr>
        <w:t xml:space="preserve"> </w:t>
      </w:r>
      <w:r w:rsidR="005E3C9B" w:rsidRPr="00A660AB">
        <w:rPr>
          <w:rStyle w:val="Utheving"/>
          <w:i w:val="0"/>
        </w:rPr>
        <w:t>utfordres på å bruke mange ulike</w:t>
      </w:r>
      <w:r w:rsidRPr="00A660AB">
        <w:rPr>
          <w:rStyle w:val="Utheving"/>
          <w:i w:val="0"/>
        </w:rPr>
        <w:t xml:space="preserve"> arbeidsmåter, </w:t>
      </w:r>
      <w:r w:rsidR="005E3C9B" w:rsidRPr="00A660AB">
        <w:rPr>
          <w:rStyle w:val="Utheving"/>
          <w:i w:val="0"/>
        </w:rPr>
        <w:t xml:space="preserve">delta </w:t>
      </w:r>
      <w:r w:rsidRPr="00A660AB">
        <w:rPr>
          <w:rStyle w:val="Utheving"/>
          <w:i w:val="0"/>
        </w:rPr>
        <w:t>i samtalegrupper og i fellesskap omkring oppgaver og underv</w:t>
      </w:r>
      <w:r w:rsidR="005E3C9B" w:rsidRPr="00A660AB">
        <w:rPr>
          <w:rStyle w:val="Utheving"/>
          <w:i w:val="0"/>
        </w:rPr>
        <w:t xml:space="preserve">isning. </w:t>
      </w:r>
      <w:r w:rsidR="007F0239" w:rsidRPr="00A660AB">
        <w:rPr>
          <w:rStyle w:val="Utheving"/>
          <w:i w:val="0"/>
        </w:rPr>
        <w:t>Det er en forutsetning for likeverdighet</w:t>
      </w:r>
      <w:r w:rsidR="00757896" w:rsidRPr="00A660AB">
        <w:rPr>
          <w:rStyle w:val="Utheving"/>
          <w:i w:val="0"/>
        </w:rPr>
        <w:t xml:space="preserve"> mellom samer og ikke samer,</w:t>
      </w:r>
      <w:r w:rsidR="007F0239" w:rsidRPr="00A660AB">
        <w:rPr>
          <w:rStyle w:val="Utheving"/>
          <w:i w:val="0"/>
        </w:rPr>
        <w:t xml:space="preserve"> at det finnes et tilbud om en årlig Samisk konfirmantleir. På denne måten har </w:t>
      </w:r>
      <w:r w:rsidR="005E3C9B" w:rsidRPr="00A660AB">
        <w:rPr>
          <w:rStyle w:val="Utheving"/>
          <w:i w:val="0"/>
        </w:rPr>
        <w:t xml:space="preserve">samiske konfirmanter </w:t>
      </w:r>
      <w:r w:rsidR="00FE4D27">
        <w:rPr>
          <w:rStyle w:val="Utheving"/>
          <w:i w:val="0"/>
        </w:rPr>
        <w:t xml:space="preserve">i Norge en </w:t>
      </w:r>
      <w:r w:rsidR="005E3C9B" w:rsidRPr="00A660AB">
        <w:rPr>
          <w:rStyle w:val="Utheving"/>
          <w:i w:val="0"/>
        </w:rPr>
        <w:t>mulighet til å delta på en kulturell og likeve</w:t>
      </w:r>
      <w:r w:rsidR="007F0239" w:rsidRPr="00A660AB">
        <w:rPr>
          <w:rStyle w:val="Utheving"/>
          <w:i w:val="0"/>
        </w:rPr>
        <w:t>r</w:t>
      </w:r>
      <w:r w:rsidR="00757896" w:rsidRPr="00A660AB">
        <w:rPr>
          <w:rStyle w:val="Utheving"/>
          <w:i w:val="0"/>
        </w:rPr>
        <w:t xml:space="preserve">dig måte, i en del av konfirmantopplæringa, selv om menigheten der de skal </w:t>
      </w:r>
      <w:r w:rsidR="00757896" w:rsidRPr="00A660AB">
        <w:rPr>
          <w:rStyle w:val="Utheving"/>
          <w:i w:val="0"/>
        </w:rPr>
        <w:lastRenderedPageBreak/>
        <w:t>konfirmeres ikke har samisk innhold i konfirmantopp</w:t>
      </w:r>
      <w:r w:rsidR="00E811CF" w:rsidRPr="00A660AB">
        <w:rPr>
          <w:rStyle w:val="Utheving"/>
          <w:i w:val="0"/>
        </w:rPr>
        <w:t>læringa. Det er også et steg mot</w:t>
      </w:r>
      <w:r w:rsidR="00757896" w:rsidRPr="00A660AB">
        <w:rPr>
          <w:rStyle w:val="Utheving"/>
          <w:i w:val="0"/>
        </w:rPr>
        <w:t xml:space="preserve"> mer likeverdighet at</w:t>
      </w:r>
      <w:r w:rsidR="005E3C9B" w:rsidRPr="00A660AB">
        <w:rPr>
          <w:rStyle w:val="Utheving"/>
          <w:i w:val="0"/>
        </w:rPr>
        <w:t xml:space="preserve"> samiske konfirmanter kan delta</w:t>
      </w:r>
      <w:r w:rsidR="007F0239" w:rsidRPr="00A660AB">
        <w:rPr>
          <w:rStyle w:val="Utheving"/>
          <w:i w:val="0"/>
        </w:rPr>
        <w:t xml:space="preserve"> i et fellesskap</w:t>
      </w:r>
      <w:r w:rsidR="00757896" w:rsidRPr="00A660AB">
        <w:rPr>
          <w:rStyle w:val="Utheving"/>
          <w:i w:val="0"/>
        </w:rPr>
        <w:t xml:space="preserve"> med andre fra sitt eget folk, med </w:t>
      </w:r>
      <w:r w:rsidR="007F0239" w:rsidRPr="00A660AB">
        <w:rPr>
          <w:rStyle w:val="Utheving"/>
          <w:i w:val="0"/>
        </w:rPr>
        <w:t xml:space="preserve">mulighet til å </w:t>
      </w:r>
      <w:r w:rsidR="005E3C9B" w:rsidRPr="00A660AB">
        <w:rPr>
          <w:rStyle w:val="Utheving"/>
          <w:i w:val="0"/>
        </w:rPr>
        <w:t>bruke</w:t>
      </w:r>
      <w:r w:rsidR="007F0239" w:rsidRPr="00A660AB">
        <w:rPr>
          <w:rStyle w:val="Utheving"/>
          <w:i w:val="0"/>
        </w:rPr>
        <w:t xml:space="preserve"> </w:t>
      </w:r>
      <w:r w:rsidR="00757896" w:rsidRPr="00A660AB">
        <w:rPr>
          <w:rStyle w:val="Utheving"/>
          <w:i w:val="0"/>
        </w:rPr>
        <w:t>samiske</w:t>
      </w:r>
      <w:r w:rsidR="007F0239" w:rsidRPr="00A660AB">
        <w:rPr>
          <w:rStyle w:val="Utheving"/>
          <w:i w:val="0"/>
        </w:rPr>
        <w:t xml:space="preserve"> språk </w:t>
      </w:r>
      <w:r w:rsidR="00757896" w:rsidRPr="00A660AB">
        <w:rPr>
          <w:rStyle w:val="Utheving"/>
          <w:i w:val="0"/>
        </w:rPr>
        <w:t>og ha samiske</w:t>
      </w:r>
      <w:r w:rsidR="007F0239" w:rsidRPr="00A660AB">
        <w:rPr>
          <w:rStyle w:val="Utheving"/>
          <w:i w:val="0"/>
        </w:rPr>
        <w:t xml:space="preserve"> kultur</w:t>
      </w:r>
      <w:r w:rsidR="00757896" w:rsidRPr="00A660AB">
        <w:rPr>
          <w:rStyle w:val="Utheving"/>
          <w:i w:val="0"/>
        </w:rPr>
        <w:t>elle rammer for opplæringa.</w:t>
      </w:r>
      <w:r w:rsidR="00E811CF" w:rsidRPr="00A660AB">
        <w:rPr>
          <w:rStyle w:val="Utheving"/>
          <w:i w:val="0"/>
        </w:rPr>
        <w:t xml:space="preserve"> I tillegg er det også nedfelt der at menighetene skal gi samiske barn og unge støtte til å mestre en todelt kulturell tilhørighet. Det går tydelig frem i planen at a</w:t>
      </w:r>
      <w:r w:rsidR="00757896" w:rsidRPr="00A660AB">
        <w:rPr>
          <w:rStyle w:val="Utheving"/>
          <w:i w:val="0"/>
        </w:rPr>
        <w:t>lle m</w:t>
      </w:r>
      <w:r w:rsidR="00E811CF" w:rsidRPr="00A660AB">
        <w:rPr>
          <w:rStyle w:val="Utheving"/>
          <w:i w:val="0"/>
        </w:rPr>
        <w:t>enigheter der det bor samer har</w:t>
      </w:r>
      <w:r w:rsidR="00757896" w:rsidRPr="00A660AB">
        <w:rPr>
          <w:rStyle w:val="Utheving"/>
          <w:i w:val="0"/>
        </w:rPr>
        <w:t xml:space="preserve"> et ansvar for å </w:t>
      </w:r>
      <w:r w:rsidR="00E811CF" w:rsidRPr="00A660AB">
        <w:rPr>
          <w:rStyle w:val="Utheving"/>
          <w:i w:val="0"/>
        </w:rPr>
        <w:t>gi et tilbud med samisk innhold</w:t>
      </w:r>
      <w:r w:rsidR="007F0239" w:rsidRPr="00A660AB">
        <w:rPr>
          <w:rStyle w:val="Utheving"/>
          <w:i w:val="0"/>
        </w:rPr>
        <w:t xml:space="preserve"> til samisk</w:t>
      </w:r>
      <w:r w:rsidR="00757896" w:rsidRPr="00A660AB">
        <w:rPr>
          <w:rStyle w:val="Utheving"/>
          <w:i w:val="0"/>
        </w:rPr>
        <w:t xml:space="preserve">e konfirmanter. I de menigheter der de </w:t>
      </w:r>
      <w:r w:rsidR="00E811CF" w:rsidRPr="00A660AB">
        <w:rPr>
          <w:rStyle w:val="Utheving"/>
          <w:i w:val="0"/>
        </w:rPr>
        <w:t>ikke er kommet i gang med dette</w:t>
      </w:r>
      <w:r w:rsidR="00757896" w:rsidRPr="00A660AB">
        <w:rPr>
          <w:rStyle w:val="Utheving"/>
          <w:i w:val="0"/>
        </w:rPr>
        <w:t xml:space="preserve"> vil konfirmantleiren som </w:t>
      </w:r>
      <w:r w:rsidR="007F0239" w:rsidRPr="00A660AB">
        <w:rPr>
          <w:rStyle w:val="Utheving"/>
          <w:i w:val="0"/>
        </w:rPr>
        <w:t xml:space="preserve">Samisk kirkeråd </w:t>
      </w:r>
      <w:r w:rsidR="00757896" w:rsidRPr="00A660AB">
        <w:rPr>
          <w:rStyle w:val="Utheving"/>
          <w:i w:val="0"/>
        </w:rPr>
        <w:t>arrangeres, kunne brukes som et</w:t>
      </w:r>
      <w:r w:rsidR="007F0239" w:rsidRPr="00A660AB">
        <w:rPr>
          <w:rStyle w:val="Utheving"/>
          <w:i w:val="0"/>
        </w:rPr>
        <w:t xml:space="preserve"> minimumstiltak.</w:t>
      </w:r>
      <w:r w:rsidR="00757896" w:rsidRPr="00A660AB">
        <w:rPr>
          <w:rStyle w:val="Utheving"/>
          <w:i w:val="0"/>
        </w:rPr>
        <w:t xml:space="preserve"> </w:t>
      </w:r>
      <w:r w:rsidR="006549C2" w:rsidRPr="00A660AB">
        <w:rPr>
          <w:rStyle w:val="Utheving"/>
          <w:i w:val="0"/>
        </w:rPr>
        <w:t>I</w:t>
      </w:r>
      <w:r w:rsidR="00B94114" w:rsidRPr="00A660AB">
        <w:rPr>
          <w:rStyle w:val="Utheving"/>
          <w:i w:val="0"/>
        </w:rPr>
        <w:t xml:space="preserve"> </w:t>
      </w:r>
      <w:r w:rsidR="00FE4D27">
        <w:rPr>
          <w:rStyle w:val="Utheving"/>
          <w:i w:val="0"/>
        </w:rPr>
        <w:t>kapittel</w:t>
      </w:r>
      <w:r w:rsidR="00C54B7E" w:rsidRPr="00A660AB">
        <w:rPr>
          <w:rStyle w:val="Utheving"/>
          <w:i w:val="0"/>
        </w:rPr>
        <w:t xml:space="preserve"> 5.3</w:t>
      </w:r>
      <w:r w:rsidR="005E3C9B" w:rsidRPr="00A660AB">
        <w:rPr>
          <w:rStyle w:val="Utheving"/>
          <w:i w:val="0"/>
        </w:rPr>
        <w:t xml:space="preserve"> i GUD GIR – VI DELER</w:t>
      </w:r>
      <w:r w:rsidR="00757896" w:rsidRPr="00A660AB">
        <w:rPr>
          <w:rStyle w:val="Utheving"/>
          <w:i w:val="0"/>
        </w:rPr>
        <w:t>;</w:t>
      </w:r>
      <w:r w:rsidR="00B94114" w:rsidRPr="00A660AB">
        <w:rPr>
          <w:rStyle w:val="Utheving"/>
          <w:i w:val="0"/>
        </w:rPr>
        <w:t xml:space="preserve"> </w:t>
      </w:r>
      <w:r w:rsidR="00C54B7E" w:rsidRPr="00A660AB">
        <w:rPr>
          <w:rStyle w:val="Utheving"/>
          <w:i w:val="0"/>
        </w:rPr>
        <w:t>Bruk av lokal kunnskap og kompet</w:t>
      </w:r>
      <w:r w:rsidR="00E811CF" w:rsidRPr="00A660AB">
        <w:rPr>
          <w:rStyle w:val="Utheving"/>
          <w:i w:val="0"/>
        </w:rPr>
        <w:t>anse</w:t>
      </w:r>
      <w:r w:rsidR="00757896" w:rsidRPr="00A660AB">
        <w:rPr>
          <w:rStyle w:val="Utheving"/>
          <w:i w:val="0"/>
        </w:rPr>
        <w:t xml:space="preserve"> heter det </w:t>
      </w:r>
      <w:r w:rsidR="008165D8" w:rsidRPr="00A660AB">
        <w:rPr>
          <w:rStyle w:val="Utheving"/>
          <w:i w:val="0"/>
        </w:rPr>
        <w:t>på</w:t>
      </w:r>
      <w:r w:rsidR="00B94114" w:rsidRPr="00A660AB">
        <w:rPr>
          <w:rStyle w:val="Utheving"/>
          <w:i w:val="0"/>
        </w:rPr>
        <w:t xml:space="preserve"> side </w:t>
      </w:r>
      <w:r w:rsidR="00757896" w:rsidRPr="00A660AB">
        <w:rPr>
          <w:rStyle w:val="Utheving"/>
          <w:i w:val="0"/>
        </w:rPr>
        <w:t>18</w:t>
      </w:r>
      <w:r w:rsidR="006549C2" w:rsidRPr="00A660AB">
        <w:rPr>
          <w:rStyle w:val="Utheving"/>
          <w:i w:val="0"/>
        </w:rPr>
        <w:t>:</w:t>
      </w:r>
      <w:r w:rsidR="00C54B7E" w:rsidRPr="00A660AB">
        <w:rPr>
          <w:rStyle w:val="Utheving"/>
          <w:i w:val="0"/>
        </w:rPr>
        <w:t xml:space="preserve"> </w:t>
      </w:r>
      <w:r w:rsidR="00B94114" w:rsidRPr="00A660AB">
        <w:rPr>
          <w:rStyle w:val="Utheving"/>
          <w:i w:val="0"/>
        </w:rPr>
        <w:t xml:space="preserve"> «</w:t>
      </w:r>
      <w:r w:rsidR="00C54B7E" w:rsidRPr="00A660AB">
        <w:rPr>
          <w:rStyle w:val="Utheving"/>
          <w:i w:val="0"/>
        </w:rPr>
        <w:t>Samlingsbasert undervisning kan også skje som samarbeid mellom</w:t>
      </w:r>
      <w:r w:rsidR="00E811CF" w:rsidRPr="00A660AB">
        <w:rPr>
          <w:rStyle w:val="Utheving"/>
          <w:i w:val="0"/>
        </w:rPr>
        <w:t xml:space="preserve"> menigheter eller på prostinivå,</w:t>
      </w:r>
      <w:r w:rsidR="00C54B7E" w:rsidRPr="00A660AB">
        <w:rPr>
          <w:rStyle w:val="Utheving"/>
          <w:i w:val="0"/>
        </w:rPr>
        <w:t xml:space="preserve"> der en fokuserer på trosopplæ</w:t>
      </w:r>
      <w:r w:rsidR="00757896" w:rsidRPr="00A660AB">
        <w:rPr>
          <w:rStyle w:val="Utheving"/>
          <w:i w:val="0"/>
        </w:rPr>
        <w:t>ring for samiske barn og unge.» Det heter videre at all samlingsbasert konfirmantopplæring skal</w:t>
      </w:r>
      <w:r w:rsidR="00C54B7E" w:rsidRPr="00A660AB">
        <w:rPr>
          <w:rStyle w:val="Utheving"/>
          <w:i w:val="0"/>
        </w:rPr>
        <w:t xml:space="preserve"> koordineres med h</w:t>
      </w:r>
      <w:r w:rsidR="00757896" w:rsidRPr="00A660AB">
        <w:rPr>
          <w:rStyle w:val="Utheving"/>
          <w:i w:val="0"/>
        </w:rPr>
        <w:t>ver</w:t>
      </w:r>
      <w:r w:rsidR="00E811CF" w:rsidRPr="00A660AB">
        <w:rPr>
          <w:rStyle w:val="Utheving"/>
          <w:i w:val="0"/>
        </w:rPr>
        <w:t xml:space="preserve"> enkelt</w:t>
      </w:r>
      <w:r w:rsidR="00757896" w:rsidRPr="00A660AB">
        <w:rPr>
          <w:rStyle w:val="Utheving"/>
          <w:i w:val="0"/>
        </w:rPr>
        <w:t xml:space="preserve"> deltakers menighet. </w:t>
      </w:r>
      <w:r w:rsidR="00C54B7E" w:rsidRPr="00A660AB">
        <w:rPr>
          <w:rStyle w:val="Utheving"/>
          <w:i w:val="0"/>
        </w:rPr>
        <w:t>Samlinger vil kunne skape en</w:t>
      </w:r>
      <w:r w:rsidR="00757896" w:rsidRPr="00A660AB">
        <w:rPr>
          <w:rStyle w:val="Utheving"/>
          <w:i w:val="0"/>
        </w:rPr>
        <w:t xml:space="preserve"> fellesarena</w:t>
      </w:r>
      <w:r w:rsidR="00C54B7E" w:rsidRPr="00A660AB">
        <w:rPr>
          <w:rStyle w:val="Utheving"/>
          <w:i w:val="0"/>
        </w:rPr>
        <w:t xml:space="preserve"> for </w:t>
      </w:r>
      <w:r w:rsidR="00015CF3" w:rsidRPr="00A660AB">
        <w:rPr>
          <w:rStyle w:val="Utheving"/>
          <w:i w:val="0"/>
        </w:rPr>
        <w:t>samiske barn</w:t>
      </w:r>
      <w:r w:rsidR="003B4186" w:rsidRPr="00A660AB">
        <w:rPr>
          <w:rStyle w:val="Utheving"/>
          <w:i w:val="0"/>
        </w:rPr>
        <w:t xml:space="preserve"> og unge der samiske perspektiver og samisk innhold og kulturelle rammer</w:t>
      </w:r>
      <w:r w:rsidR="00757896" w:rsidRPr="00A660AB">
        <w:rPr>
          <w:rStyle w:val="Utheving"/>
          <w:i w:val="0"/>
        </w:rPr>
        <w:t xml:space="preserve"> ivaretas.</w:t>
      </w:r>
      <w:r w:rsidR="00B94114" w:rsidRPr="00A660AB">
        <w:rPr>
          <w:rStyle w:val="Utheving"/>
          <w:i w:val="0"/>
        </w:rPr>
        <w:t xml:space="preserve"> </w:t>
      </w:r>
    </w:p>
    <w:p w:rsidR="00C54B7E" w:rsidRPr="00A660AB" w:rsidRDefault="007F0239" w:rsidP="00C54B7E">
      <w:pPr>
        <w:rPr>
          <w:rStyle w:val="Utheving"/>
          <w:i w:val="0"/>
        </w:rPr>
      </w:pPr>
      <w:r w:rsidRPr="00A660AB">
        <w:rPr>
          <w:rStyle w:val="Utheving"/>
          <w:i w:val="0"/>
        </w:rPr>
        <w:t>Den norske kirke har med bakgrunn i disse bestemmelse</w:t>
      </w:r>
      <w:r w:rsidR="003B4186" w:rsidRPr="00A660AB">
        <w:rPr>
          <w:rStyle w:val="Utheving"/>
          <w:i w:val="0"/>
        </w:rPr>
        <w:t xml:space="preserve">ne </w:t>
      </w:r>
      <w:r w:rsidRPr="00A660AB">
        <w:rPr>
          <w:rStyle w:val="Utheving"/>
          <w:i w:val="0"/>
        </w:rPr>
        <w:t>utformet «Plan for samisk trosopplæring»</w:t>
      </w:r>
      <w:r w:rsidR="003B4186" w:rsidRPr="00A660AB">
        <w:rPr>
          <w:rStyle w:val="Utheving"/>
          <w:i w:val="0"/>
        </w:rPr>
        <w:t>, som</w:t>
      </w:r>
      <w:r w:rsidRPr="00A660AB">
        <w:rPr>
          <w:rStyle w:val="Utheving"/>
          <w:i w:val="0"/>
        </w:rPr>
        <w:t xml:space="preserve"> er </w:t>
      </w:r>
      <w:r w:rsidR="003B4186" w:rsidRPr="00A660AB">
        <w:rPr>
          <w:rStyle w:val="Utheving"/>
          <w:i w:val="0"/>
        </w:rPr>
        <w:t>utarbei</w:t>
      </w:r>
      <w:r w:rsidR="009D6292">
        <w:rPr>
          <w:rStyle w:val="Utheving"/>
          <w:i w:val="0"/>
        </w:rPr>
        <w:t xml:space="preserve">det av Samisk kirkeråd, og som </w:t>
      </w:r>
      <w:r w:rsidR="003B4186" w:rsidRPr="00A660AB">
        <w:rPr>
          <w:rStyle w:val="Utheving"/>
          <w:i w:val="0"/>
        </w:rPr>
        <w:t xml:space="preserve">er </w:t>
      </w:r>
      <w:r w:rsidRPr="00A660AB">
        <w:rPr>
          <w:rStyle w:val="Utheving"/>
          <w:i w:val="0"/>
        </w:rPr>
        <w:t xml:space="preserve">en parallell plan til GUD GIR –VI DELER. </w:t>
      </w:r>
      <w:r w:rsidR="003B4186" w:rsidRPr="00A660AB">
        <w:rPr>
          <w:rStyle w:val="Utheving"/>
          <w:i w:val="0"/>
        </w:rPr>
        <w:t xml:space="preserve">Samisk </w:t>
      </w:r>
      <w:r w:rsidR="00015CF3" w:rsidRPr="00A660AB">
        <w:rPr>
          <w:rStyle w:val="Utheving"/>
          <w:i w:val="0"/>
        </w:rPr>
        <w:t>kirkeråd</w:t>
      </w:r>
      <w:r w:rsidR="003B4186" w:rsidRPr="00A660AB">
        <w:rPr>
          <w:rStyle w:val="Utheving"/>
          <w:i w:val="0"/>
        </w:rPr>
        <w:t xml:space="preserve"> peker også på </w:t>
      </w:r>
      <w:r w:rsidR="008165D8" w:rsidRPr="00A660AB">
        <w:rPr>
          <w:rStyle w:val="Utheving"/>
          <w:i w:val="0"/>
        </w:rPr>
        <w:t>at trosopplæring i menighetene</w:t>
      </w:r>
      <w:r w:rsidR="003B4186" w:rsidRPr="00A660AB">
        <w:rPr>
          <w:rStyle w:val="Utheving"/>
          <w:i w:val="0"/>
        </w:rPr>
        <w:t xml:space="preserve"> som er rettet mot samiske barn og unge, også</w:t>
      </w:r>
      <w:r w:rsidR="00B94114" w:rsidRPr="00A660AB">
        <w:rPr>
          <w:rStyle w:val="Utheving"/>
          <w:i w:val="0"/>
        </w:rPr>
        <w:t xml:space="preserve"> ivaretar målsettingene </w:t>
      </w:r>
      <w:r w:rsidR="008165D8" w:rsidRPr="00A660AB">
        <w:rPr>
          <w:rStyle w:val="Utheving"/>
          <w:i w:val="0"/>
        </w:rPr>
        <w:t xml:space="preserve">og bestemmelsene </w:t>
      </w:r>
      <w:r w:rsidR="00B94114" w:rsidRPr="00A660AB">
        <w:rPr>
          <w:rStyle w:val="Utheving"/>
          <w:i w:val="0"/>
        </w:rPr>
        <w:t xml:space="preserve">i </w:t>
      </w:r>
      <w:r w:rsidR="008165D8" w:rsidRPr="00A660AB">
        <w:rPr>
          <w:rStyle w:val="Utheving"/>
          <w:i w:val="0"/>
        </w:rPr>
        <w:t xml:space="preserve">FN s Barnekonvensjon som helhet. Det er imidlertid </w:t>
      </w:r>
      <w:r w:rsidR="00B94114" w:rsidRPr="00A660AB">
        <w:rPr>
          <w:rStyle w:val="Utheving"/>
          <w:i w:val="0"/>
        </w:rPr>
        <w:t>spesielt</w:t>
      </w:r>
      <w:r w:rsidR="008165D8" w:rsidRPr="00A660AB">
        <w:rPr>
          <w:rStyle w:val="Utheving"/>
          <w:i w:val="0"/>
        </w:rPr>
        <w:t xml:space="preserve"> viktig i den forbindelse at a</w:t>
      </w:r>
      <w:r w:rsidR="003B4186" w:rsidRPr="00A660AB">
        <w:rPr>
          <w:rStyle w:val="Utheving"/>
          <w:i w:val="0"/>
        </w:rPr>
        <w:t xml:space="preserve">ll trosopplæring tar hensyn til blant annet barns rett til medvirkning. Det er også viktig at det tas høyde for at samiske </w:t>
      </w:r>
      <w:r w:rsidR="00E811CF" w:rsidRPr="00A660AB">
        <w:rPr>
          <w:rStyle w:val="Utheving"/>
          <w:i w:val="0"/>
        </w:rPr>
        <w:t>barn rettigheter blir tatt hensyn til</w:t>
      </w:r>
      <w:r w:rsidR="003B4186" w:rsidRPr="00A660AB">
        <w:rPr>
          <w:rStyle w:val="Utheving"/>
          <w:i w:val="0"/>
        </w:rPr>
        <w:t>,</w:t>
      </w:r>
      <w:r w:rsidR="008165D8" w:rsidRPr="00A660AB">
        <w:rPr>
          <w:rStyle w:val="Utheving"/>
          <w:i w:val="0"/>
        </w:rPr>
        <w:t xml:space="preserve"> slik de er nedfelt i </w:t>
      </w:r>
      <w:r w:rsidR="006549C2" w:rsidRPr="00A660AB">
        <w:rPr>
          <w:rStyle w:val="Utheving"/>
          <w:i w:val="0"/>
        </w:rPr>
        <w:t>de</w:t>
      </w:r>
      <w:r w:rsidR="00B94114" w:rsidRPr="00A660AB">
        <w:rPr>
          <w:rStyle w:val="Utheving"/>
          <w:i w:val="0"/>
        </w:rPr>
        <w:t xml:space="preserve"> tre parag</w:t>
      </w:r>
      <w:r w:rsidR="006549C2" w:rsidRPr="00A660AB">
        <w:rPr>
          <w:rStyle w:val="Utheving"/>
          <w:i w:val="0"/>
        </w:rPr>
        <w:t>rafene som omhandler urfolk</w:t>
      </w:r>
      <w:r w:rsidR="003B4186" w:rsidRPr="00A660AB">
        <w:rPr>
          <w:rStyle w:val="Utheving"/>
          <w:i w:val="0"/>
        </w:rPr>
        <w:t xml:space="preserve"> Barnekonvensjonen; § 17, 30 og 31.</w:t>
      </w:r>
      <w:r w:rsidR="00B94114" w:rsidRPr="00A660AB">
        <w:rPr>
          <w:rStyle w:val="Utheving"/>
          <w:i w:val="0"/>
        </w:rPr>
        <w:t xml:space="preserve"> </w:t>
      </w:r>
    </w:p>
    <w:p w:rsidR="003B4186" w:rsidRPr="00A660AB" w:rsidRDefault="00981CD8" w:rsidP="000E2D86">
      <w:pPr>
        <w:rPr>
          <w:rStyle w:val="Utheving"/>
          <w:i w:val="0"/>
        </w:rPr>
      </w:pPr>
      <w:r w:rsidRPr="00A660AB">
        <w:rPr>
          <w:rStyle w:val="Utheving"/>
          <w:i w:val="0"/>
        </w:rPr>
        <w:t>Samisk kirkeråds arbeid med samisk t</w:t>
      </w:r>
      <w:r w:rsidR="0091384C" w:rsidRPr="00A660AB">
        <w:rPr>
          <w:rStyle w:val="Utheving"/>
          <w:i w:val="0"/>
        </w:rPr>
        <w:t xml:space="preserve">rosopplæring og ungdomsarbeid </w:t>
      </w:r>
      <w:r w:rsidRPr="00A660AB">
        <w:rPr>
          <w:rStyle w:val="Utheving"/>
          <w:i w:val="0"/>
        </w:rPr>
        <w:t>vektlegger dette</w:t>
      </w:r>
      <w:r w:rsidR="0091384C" w:rsidRPr="00A660AB">
        <w:rPr>
          <w:rStyle w:val="Utheving"/>
          <w:i w:val="0"/>
        </w:rPr>
        <w:t xml:space="preserve"> særskilt og</w:t>
      </w:r>
      <w:r w:rsidRPr="00A660AB">
        <w:rPr>
          <w:rStyle w:val="Utheving"/>
          <w:i w:val="0"/>
        </w:rPr>
        <w:t xml:space="preserve"> legger til ret</w:t>
      </w:r>
      <w:r w:rsidR="0091384C" w:rsidRPr="00A660AB">
        <w:rPr>
          <w:rStyle w:val="Utheving"/>
          <w:i w:val="0"/>
        </w:rPr>
        <w:t>te for at den praksis som utøve</w:t>
      </w:r>
      <w:r w:rsidRPr="00A660AB">
        <w:rPr>
          <w:rStyle w:val="Utheving"/>
          <w:i w:val="0"/>
        </w:rPr>
        <w:t>s under Samis</w:t>
      </w:r>
      <w:r w:rsidR="003B4186" w:rsidRPr="00A660AB">
        <w:rPr>
          <w:rStyle w:val="Utheving"/>
          <w:i w:val="0"/>
        </w:rPr>
        <w:t xml:space="preserve">k </w:t>
      </w:r>
      <w:r w:rsidR="00015CF3" w:rsidRPr="00A660AB">
        <w:rPr>
          <w:rStyle w:val="Utheving"/>
          <w:i w:val="0"/>
        </w:rPr>
        <w:t>konfirmantleir</w:t>
      </w:r>
      <w:r w:rsidRPr="00A660AB">
        <w:rPr>
          <w:rStyle w:val="Utheving"/>
          <w:i w:val="0"/>
        </w:rPr>
        <w:t xml:space="preserve"> </w:t>
      </w:r>
      <w:r w:rsidR="00B94114" w:rsidRPr="00A660AB">
        <w:rPr>
          <w:rStyle w:val="Utheving"/>
          <w:i w:val="0"/>
        </w:rPr>
        <w:t>ivaretar</w:t>
      </w:r>
      <w:r w:rsidRPr="00A660AB">
        <w:rPr>
          <w:rStyle w:val="Utheving"/>
          <w:i w:val="0"/>
        </w:rPr>
        <w:t xml:space="preserve"> </w:t>
      </w:r>
      <w:r w:rsidR="0091384C" w:rsidRPr="00A660AB">
        <w:rPr>
          <w:rStyle w:val="Utheving"/>
          <w:i w:val="0"/>
        </w:rPr>
        <w:t>disse prinsippene</w:t>
      </w:r>
      <w:r w:rsidR="003B4186" w:rsidRPr="00A660AB">
        <w:rPr>
          <w:rStyle w:val="Utheving"/>
          <w:i w:val="0"/>
        </w:rPr>
        <w:t xml:space="preserve">. Det arbeides særskilt med å implementere </w:t>
      </w:r>
      <w:r w:rsidR="00B94114" w:rsidRPr="00A660AB">
        <w:rPr>
          <w:rStyle w:val="Utheving"/>
          <w:i w:val="0"/>
        </w:rPr>
        <w:t>barn o</w:t>
      </w:r>
      <w:r w:rsidR="008451C6" w:rsidRPr="00A660AB">
        <w:rPr>
          <w:rStyle w:val="Utheving"/>
          <w:i w:val="0"/>
        </w:rPr>
        <w:t xml:space="preserve">g unges rett til medvirkning. </w:t>
      </w:r>
      <w:r w:rsidRPr="00A660AB">
        <w:rPr>
          <w:rStyle w:val="Utheving"/>
          <w:i w:val="0"/>
        </w:rPr>
        <w:t xml:space="preserve">En </w:t>
      </w:r>
      <w:r w:rsidR="0091384C" w:rsidRPr="00A660AB">
        <w:rPr>
          <w:rStyle w:val="Utheving"/>
          <w:i w:val="0"/>
        </w:rPr>
        <w:t xml:space="preserve">faglig </w:t>
      </w:r>
      <w:r w:rsidRPr="00A660AB">
        <w:rPr>
          <w:rStyle w:val="Utheving"/>
          <w:i w:val="0"/>
        </w:rPr>
        <w:t xml:space="preserve">dimensjon </w:t>
      </w:r>
      <w:r w:rsidR="0091384C" w:rsidRPr="00A660AB">
        <w:rPr>
          <w:rStyle w:val="Utheving"/>
          <w:i w:val="0"/>
        </w:rPr>
        <w:t>i den sammenheng</w:t>
      </w:r>
      <w:r w:rsidRPr="00A660AB">
        <w:rPr>
          <w:rStyle w:val="Utheving"/>
          <w:i w:val="0"/>
        </w:rPr>
        <w:t xml:space="preserve"> barn og unge</w:t>
      </w:r>
      <w:r w:rsidR="003B4186" w:rsidRPr="00A660AB">
        <w:rPr>
          <w:rStyle w:val="Utheving"/>
          <w:i w:val="0"/>
        </w:rPr>
        <w:t>s</w:t>
      </w:r>
      <w:r w:rsidR="00B94114" w:rsidRPr="00A660AB">
        <w:rPr>
          <w:rStyle w:val="Utheving"/>
          <w:i w:val="0"/>
        </w:rPr>
        <w:t xml:space="preserve"> rett til å bli møtt med anerkjennelse i forhold til sin egen</w:t>
      </w:r>
      <w:r w:rsidR="003B4186" w:rsidRPr="00A660AB">
        <w:rPr>
          <w:rStyle w:val="Utheving"/>
          <w:i w:val="0"/>
        </w:rPr>
        <w:t xml:space="preserve"> individuell</w:t>
      </w:r>
      <w:r w:rsidR="00567D21" w:rsidRPr="00A660AB">
        <w:rPr>
          <w:rStyle w:val="Utheving"/>
          <w:i w:val="0"/>
        </w:rPr>
        <w:t>e</w:t>
      </w:r>
      <w:r w:rsidR="003B4186" w:rsidRPr="00A660AB">
        <w:rPr>
          <w:rStyle w:val="Utheving"/>
          <w:i w:val="0"/>
        </w:rPr>
        <w:t xml:space="preserve"> og gruppevise</w:t>
      </w:r>
      <w:r w:rsidR="00B94114" w:rsidRPr="00A660AB">
        <w:rPr>
          <w:rStyle w:val="Utheving"/>
          <w:i w:val="0"/>
        </w:rPr>
        <w:t xml:space="preserve"> subjektive opplevelse.</w:t>
      </w:r>
      <w:r w:rsidR="008451C6" w:rsidRPr="00A660AB">
        <w:rPr>
          <w:rStyle w:val="Utheving"/>
          <w:i w:val="0"/>
        </w:rPr>
        <w:t xml:space="preserve"> </w:t>
      </w:r>
      <w:r w:rsidR="003B4186" w:rsidRPr="00A660AB">
        <w:rPr>
          <w:rStyle w:val="Utheving"/>
          <w:i w:val="0"/>
        </w:rPr>
        <w:t>Samisk kirkeråd slutter seg også til Sametingets målsetting som ligger til grun</w:t>
      </w:r>
      <w:r w:rsidR="00567D21" w:rsidRPr="00A660AB">
        <w:rPr>
          <w:rStyle w:val="Utheving"/>
          <w:i w:val="0"/>
        </w:rPr>
        <w:t>n</w:t>
      </w:r>
      <w:r w:rsidR="003B4186" w:rsidRPr="00A660AB">
        <w:rPr>
          <w:rStyle w:val="Utheving"/>
          <w:i w:val="0"/>
        </w:rPr>
        <w:t xml:space="preserve"> for den økonomiske støtteordning for barne</w:t>
      </w:r>
      <w:r w:rsidR="00015CF3" w:rsidRPr="00A660AB">
        <w:rPr>
          <w:rStyle w:val="Utheving"/>
          <w:i w:val="0"/>
        </w:rPr>
        <w:t>-</w:t>
      </w:r>
      <w:r w:rsidR="003B4186" w:rsidRPr="00A660AB">
        <w:rPr>
          <w:rStyle w:val="Utheving"/>
          <w:i w:val="0"/>
        </w:rPr>
        <w:t xml:space="preserve"> og ungdomsarbeid. Samisk kirkeråd søker hvert år om midler fra Sametinget.</w:t>
      </w:r>
      <w:r w:rsidR="00567D21" w:rsidRPr="00A660AB">
        <w:rPr>
          <w:rStyle w:val="Utheving"/>
          <w:i w:val="0"/>
        </w:rPr>
        <w:t xml:space="preserve"> Disse målene er nedfelt i samarbeidsavtalen mellom Samisk kirkeråd og de tre </w:t>
      </w:r>
      <w:r w:rsidR="00015CF3" w:rsidRPr="00A660AB">
        <w:rPr>
          <w:rStyle w:val="Utheving"/>
          <w:i w:val="0"/>
        </w:rPr>
        <w:t>nordligste</w:t>
      </w:r>
      <w:r w:rsidR="00567D21" w:rsidRPr="00A660AB">
        <w:rPr>
          <w:rStyle w:val="Utheving"/>
          <w:i w:val="0"/>
        </w:rPr>
        <w:t xml:space="preserve"> bispedømmene.</w:t>
      </w:r>
    </w:p>
    <w:p w:rsidR="000E2D86" w:rsidRPr="00A660AB" w:rsidRDefault="003B4186" w:rsidP="000E2D86">
      <w:pPr>
        <w:rPr>
          <w:rStyle w:val="Utheving"/>
          <w:i w:val="0"/>
        </w:rPr>
      </w:pPr>
      <w:r w:rsidRPr="00A660AB">
        <w:rPr>
          <w:rStyle w:val="Utheving"/>
          <w:i w:val="0"/>
        </w:rPr>
        <w:t>Det er et mål at konfirmantene</w:t>
      </w:r>
      <w:r w:rsidR="00572F91" w:rsidRPr="00A660AB">
        <w:rPr>
          <w:rStyle w:val="Utheving"/>
          <w:i w:val="0"/>
        </w:rPr>
        <w:t xml:space="preserve"> </w:t>
      </w:r>
    </w:p>
    <w:p w:rsidR="000E2D86" w:rsidRPr="00A660AB" w:rsidRDefault="0091384C" w:rsidP="000E2D86">
      <w:pPr>
        <w:pStyle w:val="Listeavsnitt"/>
        <w:numPr>
          <w:ilvl w:val="0"/>
          <w:numId w:val="8"/>
        </w:numPr>
        <w:rPr>
          <w:rStyle w:val="Utheving"/>
          <w:i w:val="0"/>
        </w:rPr>
      </w:pPr>
      <w:r w:rsidRPr="00A660AB">
        <w:rPr>
          <w:rStyle w:val="Utheving"/>
          <w:i w:val="0"/>
        </w:rPr>
        <w:t>o</w:t>
      </w:r>
      <w:r w:rsidR="000E2D86" w:rsidRPr="00A660AB">
        <w:rPr>
          <w:rStyle w:val="Utheving"/>
          <w:i w:val="0"/>
        </w:rPr>
        <w:t xml:space="preserve">pplever sin kulturelle og språklige tilhørighet og identitet ivaretatt og styrket i et </w:t>
      </w:r>
      <w:r w:rsidR="00015CF3" w:rsidRPr="00A660AB">
        <w:rPr>
          <w:rStyle w:val="Utheving"/>
          <w:i w:val="0"/>
        </w:rPr>
        <w:t>fler</w:t>
      </w:r>
      <w:r w:rsidR="009D6292">
        <w:rPr>
          <w:rStyle w:val="Utheving"/>
          <w:i w:val="0"/>
        </w:rPr>
        <w:t>-</w:t>
      </w:r>
      <w:r w:rsidR="00015CF3" w:rsidRPr="00A660AB">
        <w:rPr>
          <w:rStyle w:val="Utheving"/>
          <w:i w:val="0"/>
        </w:rPr>
        <w:t xml:space="preserve"> generasjonsperspektiv</w:t>
      </w:r>
    </w:p>
    <w:p w:rsidR="000E2D86" w:rsidRPr="00A660AB" w:rsidRDefault="0091384C" w:rsidP="000E2D86">
      <w:pPr>
        <w:pStyle w:val="Listeavsnitt"/>
        <w:numPr>
          <w:ilvl w:val="0"/>
          <w:numId w:val="8"/>
        </w:numPr>
        <w:spacing w:before="100" w:beforeAutospacing="1" w:after="100" w:afterAutospacing="1"/>
        <w:rPr>
          <w:rStyle w:val="Utheving"/>
          <w:i w:val="0"/>
        </w:rPr>
      </w:pPr>
      <w:r w:rsidRPr="00A660AB">
        <w:rPr>
          <w:rStyle w:val="Utheving"/>
          <w:i w:val="0"/>
        </w:rPr>
        <w:t>b</w:t>
      </w:r>
      <w:r w:rsidR="000E2D86" w:rsidRPr="00A660AB">
        <w:rPr>
          <w:rStyle w:val="Utheving"/>
          <w:i w:val="0"/>
        </w:rPr>
        <w:t xml:space="preserve">lir kjent med mangfoldet i samiske kristendomstradisjoner </w:t>
      </w:r>
    </w:p>
    <w:p w:rsidR="000E2D86" w:rsidRPr="00A660AB" w:rsidRDefault="0091384C" w:rsidP="000E2D86">
      <w:pPr>
        <w:pStyle w:val="Listeavsnitt"/>
        <w:numPr>
          <w:ilvl w:val="0"/>
          <w:numId w:val="8"/>
        </w:numPr>
        <w:spacing w:before="100" w:beforeAutospacing="1" w:after="100" w:afterAutospacing="1"/>
        <w:rPr>
          <w:rStyle w:val="Utheving"/>
          <w:i w:val="0"/>
        </w:rPr>
      </w:pPr>
      <w:r w:rsidRPr="00A660AB">
        <w:rPr>
          <w:rStyle w:val="Utheving"/>
          <w:i w:val="0"/>
        </w:rPr>
        <w:t>s</w:t>
      </w:r>
      <w:r w:rsidR="000E2D86" w:rsidRPr="00A660AB">
        <w:rPr>
          <w:rStyle w:val="Utheving"/>
          <w:i w:val="0"/>
        </w:rPr>
        <w:t>timuleres til livstolkning og livsmestring i lys av kristen tro,  </w:t>
      </w:r>
    </w:p>
    <w:p w:rsidR="000E2D86" w:rsidRPr="00A660AB" w:rsidRDefault="0091384C" w:rsidP="000E2D86">
      <w:pPr>
        <w:pStyle w:val="Listeavsnitt"/>
        <w:numPr>
          <w:ilvl w:val="0"/>
          <w:numId w:val="8"/>
        </w:numPr>
        <w:spacing w:before="100" w:beforeAutospacing="1" w:after="100" w:afterAutospacing="1"/>
        <w:rPr>
          <w:rStyle w:val="Utheving"/>
          <w:i w:val="0"/>
        </w:rPr>
      </w:pPr>
      <w:r w:rsidRPr="00A660AB">
        <w:rPr>
          <w:rStyle w:val="Utheving"/>
          <w:i w:val="0"/>
        </w:rPr>
        <w:t>s</w:t>
      </w:r>
      <w:r w:rsidR="000E2D86" w:rsidRPr="00A660AB">
        <w:rPr>
          <w:rStyle w:val="Utheving"/>
          <w:i w:val="0"/>
        </w:rPr>
        <w:t>tøttes i / myndiggjøres til engasjement i kirke og samfunn. </w:t>
      </w:r>
    </w:p>
    <w:p w:rsidR="00882BA9" w:rsidRDefault="00882BA9">
      <w:pPr>
        <w:spacing w:after="200" w:line="276" w:lineRule="auto"/>
        <w:rPr>
          <w:rStyle w:val="Utheving"/>
          <w:i w:val="0"/>
        </w:rPr>
      </w:pPr>
      <w:r>
        <w:rPr>
          <w:rStyle w:val="Utheving"/>
          <w:i w:val="0"/>
        </w:rPr>
        <w:br w:type="page"/>
      </w:r>
    </w:p>
    <w:p w:rsidR="007D0F51" w:rsidRPr="00A660AB" w:rsidRDefault="000A05B8">
      <w:pPr>
        <w:spacing w:after="200" w:line="276" w:lineRule="auto"/>
        <w:rPr>
          <w:rStyle w:val="Utheving"/>
          <w:i w:val="0"/>
        </w:rPr>
      </w:pPr>
      <w:r w:rsidRPr="00A660AB">
        <w:rPr>
          <w:rStyle w:val="Utheving"/>
          <w:i w:val="0"/>
        </w:rPr>
        <w:lastRenderedPageBreak/>
        <w:t>OVERSIKT OVER</w:t>
      </w:r>
      <w:r w:rsidR="00126F02" w:rsidRPr="00A660AB">
        <w:rPr>
          <w:rStyle w:val="Utheving"/>
          <w:i w:val="0"/>
        </w:rPr>
        <w:t xml:space="preserve"> EVALUERINGSOPPLEGGET</w:t>
      </w:r>
    </w:p>
    <w:p w:rsidR="00567D21" w:rsidRPr="00A660AB" w:rsidRDefault="00567D21" w:rsidP="00567D21">
      <w:pPr>
        <w:rPr>
          <w:rStyle w:val="Utheving"/>
          <w:i w:val="0"/>
        </w:rPr>
      </w:pPr>
      <w:r w:rsidRPr="00A660AB">
        <w:rPr>
          <w:rStyle w:val="Utheving"/>
          <w:i w:val="0"/>
        </w:rPr>
        <w:t xml:space="preserve">Evalueringen av konfirmantleiren skjer i henhold til, og i tråd med de overordnede prinsippene og målsettingene for trosopplæring og konfirmantopplæring på nasjonalt nivå. Det gjennomføres både datainnsamling med både kvantitativ og kvalitativ metodikk og det brukes både skriftlig selvrapportering med spørreskjema og muntlig evaluering. Deltakerne har mulighet til å skriftlig rapportering individuelt, og til å delta i felles muntlig drøfting ved avslutningen av leiren. Det vektlegges å få frem både ikke tilsiktede og tilsiktede følger av planleggingen, den praktiske tilrettelegging, organiseringen og gjennomføringen av konfirmantleiren. Målet med evalueringen er å få tak i ungdommenes erfaring, opplevelse av å delta på denne leiren. Det vektlegges at de kan gi uttrykk for dette anonymt, og at de kan fortelle fritt hvordan de selv har opplevd det, på en måte som er tilpasset hvordan de ønsker å uttrykke det.  I tillegg til å krysse av på skjema kan se skrive fritt det de måtte ønske å si. Det legges til rette for at de som eventuelt har lese- og skrivevansker eller andre behov for særskilt tilrettelegging kan få den hjelp eller tilrettelegging de trenger. </w:t>
      </w:r>
    </w:p>
    <w:p w:rsidR="00567D21" w:rsidRPr="00A660AB" w:rsidRDefault="00567D21">
      <w:pPr>
        <w:spacing w:after="200" w:line="276" w:lineRule="auto"/>
        <w:rPr>
          <w:rStyle w:val="Utheving"/>
          <w:i w:val="0"/>
        </w:rPr>
      </w:pPr>
      <w:r w:rsidRPr="00A660AB">
        <w:rPr>
          <w:rStyle w:val="Utheving"/>
          <w:i w:val="0"/>
        </w:rPr>
        <w:t>Skisse for fremdriften i evalueringa:</w:t>
      </w:r>
    </w:p>
    <w:p w:rsidR="007D0F51" w:rsidRPr="00A660AB" w:rsidRDefault="007D0F51" w:rsidP="00572F91">
      <w:pPr>
        <w:spacing w:after="0" w:line="276" w:lineRule="auto"/>
        <w:rPr>
          <w:rStyle w:val="Utheving"/>
          <w:i w:val="0"/>
        </w:rPr>
      </w:pPr>
      <w:r w:rsidRPr="00A660AB">
        <w:rPr>
          <w:rStyle w:val="Utheving"/>
          <w:i w:val="0"/>
        </w:rPr>
        <w:t>Utforming av spørreskjema til deltakerne, unge ledere og voksne ledere</w:t>
      </w:r>
      <w:r w:rsidR="00EB2F1D" w:rsidRPr="00A660AB">
        <w:rPr>
          <w:rStyle w:val="Utheving"/>
          <w:i w:val="0"/>
        </w:rPr>
        <w:t>.</w:t>
      </w:r>
    </w:p>
    <w:p w:rsidR="007D0F51" w:rsidRPr="00A660AB" w:rsidRDefault="007D0F51" w:rsidP="00572F91">
      <w:pPr>
        <w:spacing w:after="0" w:line="276" w:lineRule="auto"/>
        <w:rPr>
          <w:rStyle w:val="Utheving"/>
          <w:i w:val="0"/>
        </w:rPr>
      </w:pPr>
      <w:r w:rsidRPr="00A660AB">
        <w:rPr>
          <w:rStyle w:val="Utheving"/>
          <w:i w:val="0"/>
        </w:rPr>
        <w:t>Gjennomføring av spørreundersøkelse</w:t>
      </w:r>
      <w:r w:rsidR="00567D21" w:rsidRPr="00A660AB">
        <w:rPr>
          <w:rStyle w:val="Utheving"/>
          <w:i w:val="0"/>
        </w:rPr>
        <w:t xml:space="preserve">: </w:t>
      </w:r>
      <w:r w:rsidR="00CB08E1" w:rsidRPr="00A660AB">
        <w:rPr>
          <w:rStyle w:val="Utheving"/>
          <w:i w:val="0"/>
        </w:rPr>
        <w:t>I</w:t>
      </w:r>
      <w:r w:rsidRPr="00A660AB">
        <w:rPr>
          <w:rStyle w:val="Utheving"/>
          <w:i w:val="0"/>
        </w:rPr>
        <w:t xml:space="preserve">nnsamling av </w:t>
      </w:r>
      <w:r w:rsidR="00567D21" w:rsidRPr="00A660AB">
        <w:rPr>
          <w:rStyle w:val="Utheving"/>
          <w:i w:val="0"/>
        </w:rPr>
        <w:t xml:space="preserve">skriftlige data, digitalt eller på papir, innsamling av </w:t>
      </w:r>
      <w:r w:rsidRPr="00A660AB">
        <w:rPr>
          <w:rStyle w:val="Utheving"/>
          <w:i w:val="0"/>
        </w:rPr>
        <w:t>muntlige data</w:t>
      </w:r>
      <w:r w:rsidR="00CB08E1" w:rsidRPr="00A660AB">
        <w:rPr>
          <w:rStyle w:val="Utheving"/>
          <w:i w:val="0"/>
        </w:rPr>
        <w:t>; individuelt og i gruppe</w:t>
      </w:r>
      <w:r w:rsidRPr="00A660AB">
        <w:rPr>
          <w:rStyle w:val="Utheving"/>
          <w:i w:val="0"/>
        </w:rPr>
        <w:t>.</w:t>
      </w:r>
    </w:p>
    <w:p w:rsidR="000A05B8" w:rsidRPr="00A660AB" w:rsidRDefault="00567D21" w:rsidP="00572F91">
      <w:pPr>
        <w:spacing w:after="0" w:line="276" w:lineRule="auto"/>
        <w:rPr>
          <w:rStyle w:val="Utheving"/>
          <w:i w:val="0"/>
        </w:rPr>
      </w:pPr>
      <w:r w:rsidRPr="00A660AB">
        <w:rPr>
          <w:rStyle w:val="Utheving"/>
          <w:i w:val="0"/>
        </w:rPr>
        <w:t xml:space="preserve">Skaffe </w:t>
      </w:r>
      <w:r w:rsidR="00D61263" w:rsidRPr="00A660AB">
        <w:rPr>
          <w:rStyle w:val="Utheving"/>
          <w:i w:val="0"/>
        </w:rPr>
        <w:t>o</w:t>
      </w:r>
      <w:r w:rsidR="00CB08E1" w:rsidRPr="00A660AB">
        <w:rPr>
          <w:rStyle w:val="Utheving"/>
          <w:i w:val="0"/>
        </w:rPr>
        <w:t xml:space="preserve">versikt over </w:t>
      </w:r>
      <w:r w:rsidRPr="00A660AB">
        <w:rPr>
          <w:rStyle w:val="Utheving"/>
          <w:i w:val="0"/>
        </w:rPr>
        <w:t xml:space="preserve">det samlede datagrunnlag, med både </w:t>
      </w:r>
      <w:r w:rsidR="00CB08E1" w:rsidRPr="00A660AB">
        <w:rPr>
          <w:rStyle w:val="Utheving"/>
          <w:i w:val="0"/>
        </w:rPr>
        <w:t>kvantitative og kvalitative data</w:t>
      </w:r>
    </w:p>
    <w:p w:rsidR="000829C4" w:rsidRPr="00A660AB" w:rsidRDefault="000A05B8" w:rsidP="00572F91">
      <w:pPr>
        <w:spacing w:after="0" w:line="276" w:lineRule="auto"/>
        <w:rPr>
          <w:rStyle w:val="Utheving"/>
          <w:i w:val="0"/>
        </w:rPr>
      </w:pPr>
      <w:r w:rsidRPr="00A660AB">
        <w:rPr>
          <w:rStyle w:val="Utheving"/>
          <w:i w:val="0"/>
        </w:rPr>
        <w:t>Bearbeiding av data</w:t>
      </w:r>
      <w:r w:rsidR="000829C4" w:rsidRPr="00A660AB">
        <w:rPr>
          <w:rStyle w:val="Utheving"/>
          <w:i w:val="0"/>
        </w:rPr>
        <w:t>,</w:t>
      </w:r>
      <w:r w:rsidRPr="00A660AB">
        <w:rPr>
          <w:rStyle w:val="Utheving"/>
          <w:i w:val="0"/>
        </w:rPr>
        <w:t xml:space="preserve"> ut fra målsettinger</w:t>
      </w:r>
      <w:r w:rsidR="000829C4" w:rsidRPr="00A660AB">
        <w:rPr>
          <w:rStyle w:val="Utheving"/>
          <w:i w:val="0"/>
        </w:rPr>
        <w:t>.</w:t>
      </w:r>
    </w:p>
    <w:p w:rsidR="000A05B8" w:rsidRPr="00A660AB" w:rsidRDefault="000829C4" w:rsidP="00572F91">
      <w:pPr>
        <w:spacing w:after="0" w:line="276" w:lineRule="auto"/>
        <w:rPr>
          <w:rStyle w:val="Utheving"/>
          <w:i w:val="0"/>
        </w:rPr>
      </w:pPr>
      <w:r w:rsidRPr="00A660AB">
        <w:rPr>
          <w:rStyle w:val="Utheving"/>
          <w:i w:val="0"/>
        </w:rPr>
        <w:t xml:space="preserve">Utarbeiding av </w:t>
      </w:r>
      <w:r w:rsidR="00D61263" w:rsidRPr="00A660AB">
        <w:rPr>
          <w:rStyle w:val="Utheving"/>
          <w:i w:val="0"/>
        </w:rPr>
        <w:t>funn.</w:t>
      </w:r>
      <w:r w:rsidR="000A05B8" w:rsidRPr="00A660AB">
        <w:rPr>
          <w:rStyle w:val="Utheving"/>
          <w:i w:val="0"/>
        </w:rPr>
        <w:t xml:space="preserve"> </w:t>
      </w:r>
    </w:p>
    <w:p w:rsidR="00D61263" w:rsidRPr="00A660AB" w:rsidRDefault="00D61263" w:rsidP="00572F91">
      <w:pPr>
        <w:spacing w:after="0" w:line="276" w:lineRule="auto"/>
        <w:rPr>
          <w:rStyle w:val="Utheving"/>
          <w:i w:val="0"/>
        </w:rPr>
      </w:pPr>
      <w:r w:rsidRPr="00A660AB">
        <w:rPr>
          <w:rStyle w:val="Utheving"/>
          <w:i w:val="0"/>
        </w:rPr>
        <w:t>Drøfting av funn</w:t>
      </w:r>
      <w:r w:rsidR="00EB2F1D" w:rsidRPr="00A660AB">
        <w:rPr>
          <w:rStyle w:val="Utheving"/>
          <w:i w:val="0"/>
        </w:rPr>
        <w:t>.</w:t>
      </w:r>
    </w:p>
    <w:p w:rsidR="000A05B8" w:rsidRPr="00A660AB" w:rsidRDefault="00D61263" w:rsidP="00572F91">
      <w:pPr>
        <w:spacing w:after="0" w:line="276" w:lineRule="auto"/>
        <w:rPr>
          <w:rStyle w:val="Utheving"/>
          <w:i w:val="0"/>
        </w:rPr>
      </w:pPr>
      <w:r w:rsidRPr="00A660AB">
        <w:rPr>
          <w:rStyle w:val="Utheving"/>
          <w:i w:val="0"/>
        </w:rPr>
        <w:t>Resultater</w:t>
      </w:r>
      <w:r w:rsidR="00CB08E1" w:rsidRPr="00A660AB">
        <w:rPr>
          <w:rStyle w:val="Utheving"/>
          <w:i w:val="0"/>
        </w:rPr>
        <w:t>.</w:t>
      </w:r>
    </w:p>
    <w:p w:rsidR="00CF7EA0" w:rsidRPr="00A660AB" w:rsidRDefault="00EB2F1D" w:rsidP="00572F91">
      <w:pPr>
        <w:spacing w:after="0" w:line="276" w:lineRule="auto"/>
        <w:rPr>
          <w:rStyle w:val="Utheving"/>
          <w:i w:val="0"/>
        </w:rPr>
      </w:pPr>
      <w:r w:rsidRPr="00A660AB">
        <w:rPr>
          <w:rStyle w:val="Utheving"/>
          <w:i w:val="0"/>
        </w:rPr>
        <w:t>Oppsummering og konklusjon.</w:t>
      </w:r>
    </w:p>
    <w:p w:rsidR="00572F91" w:rsidRPr="00A660AB" w:rsidRDefault="00572F91">
      <w:pPr>
        <w:spacing w:after="200" w:line="276" w:lineRule="auto"/>
        <w:rPr>
          <w:rStyle w:val="Utheving"/>
          <w:i w:val="0"/>
        </w:rPr>
      </w:pPr>
    </w:p>
    <w:p w:rsidR="00DC0D13" w:rsidRPr="00A660AB" w:rsidRDefault="00DC0D13" w:rsidP="00DC0D13">
      <w:pPr>
        <w:pStyle w:val="Overskrift3"/>
        <w:rPr>
          <w:rStyle w:val="Utheving"/>
          <w:i w:val="0"/>
        </w:rPr>
      </w:pPr>
      <w:r w:rsidRPr="00A660AB">
        <w:rPr>
          <w:rStyle w:val="Utheving"/>
          <w:i w:val="0"/>
        </w:rPr>
        <w:t>Praktisk tilrettelegging og gjennomføring</w:t>
      </w:r>
      <w:r w:rsidR="00351098" w:rsidRPr="00A660AB">
        <w:rPr>
          <w:rStyle w:val="Utheving"/>
          <w:i w:val="0"/>
        </w:rPr>
        <w:t xml:space="preserve"> </w:t>
      </w:r>
    </w:p>
    <w:p w:rsidR="00586B06" w:rsidRPr="00A660AB" w:rsidRDefault="00586B06" w:rsidP="00F66DEF">
      <w:pPr>
        <w:rPr>
          <w:rStyle w:val="Utheving"/>
          <w:i w:val="0"/>
        </w:rPr>
      </w:pPr>
    </w:p>
    <w:p w:rsidR="00586B06" w:rsidRPr="00A660AB" w:rsidRDefault="00E23705" w:rsidP="00F66DEF">
      <w:pPr>
        <w:rPr>
          <w:rStyle w:val="Utheving"/>
          <w:i w:val="0"/>
        </w:rPr>
      </w:pPr>
      <w:r w:rsidRPr="00A660AB">
        <w:rPr>
          <w:rStyle w:val="Utheving"/>
          <w:i w:val="0"/>
        </w:rPr>
        <w:t>Beskrivelse av l</w:t>
      </w:r>
      <w:r w:rsidR="00F877C6" w:rsidRPr="00A660AB">
        <w:rPr>
          <w:rStyle w:val="Utheving"/>
          <w:i w:val="0"/>
        </w:rPr>
        <w:t>eirstedet Vatnlia</w:t>
      </w:r>
      <w:r w:rsidRPr="00A660AB">
        <w:rPr>
          <w:rStyle w:val="Utheving"/>
          <w:i w:val="0"/>
        </w:rPr>
        <w:t xml:space="preserve"> og </w:t>
      </w:r>
      <w:r w:rsidR="003A6958">
        <w:rPr>
          <w:rStyle w:val="Utheving"/>
          <w:i w:val="0"/>
        </w:rPr>
        <w:t>Árra</w:t>
      </w:r>
      <w:r w:rsidRPr="00A660AB">
        <w:rPr>
          <w:rStyle w:val="Utheving"/>
          <w:i w:val="0"/>
        </w:rPr>
        <w:t>n lulesamiske senter – arenaer for konfirmantopplæringen.</w:t>
      </w:r>
    </w:p>
    <w:p w:rsidR="00004250" w:rsidRPr="00A660AB" w:rsidRDefault="006922E8" w:rsidP="00004250">
      <w:pPr>
        <w:rPr>
          <w:rStyle w:val="Utheving"/>
          <w:i w:val="0"/>
        </w:rPr>
      </w:pPr>
      <w:r w:rsidRPr="00A660AB">
        <w:rPr>
          <w:rStyle w:val="Utheving"/>
          <w:i w:val="0"/>
        </w:rPr>
        <w:t>Samisk konfirmantleir 2016 ble</w:t>
      </w:r>
      <w:r w:rsidR="00CF7EA0" w:rsidRPr="00A660AB">
        <w:rPr>
          <w:rStyle w:val="Utheving"/>
          <w:i w:val="0"/>
        </w:rPr>
        <w:t xml:space="preserve"> avholdt i </w:t>
      </w:r>
      <w:r w:rsidR="00C67D58" w:rsidRPr="00A660AB">
        <w:rPr>
          <w:rStyle w:val="Utheving"/>
          <w:i w:val="0"/>
        </w:rPr>
        <w:t>pitesamisk og lulesamisk område</w:t>
      </w:r>
      <w:r w:rsidR="009D6292">
        <w:rPr>
          <w:rStyle w:val="Utheving"/>
          <w:i w:val="0"/>
        </w:rPr>
        <w:t xml:space="preserve"> ved </w:t>
      </w:r>
      <w:r w:rsidR="00CF7EA0" w:rsidRPr="00A660AB">
        <w:rPr>
          <w:rStyle w:val="Utheving"/>
          <w:i w:val="0"/>
        </w:rPr>
        <w:t>Vatnlia leirsted p</w:t>
      </w:r>
      <w:r w:rsidR="0091384C" w:rsidRPr="00A660AB">
        <w:rPr>
          <w:rStyle w:val="Utheving"/>
          <w:i w:val="0"/>
        </w:rPr>
        <w:t>å Tverrlandet utenfor Bodø</w:t>
      </w:r>
      <w:r w:rsidR="00C67D58" w:rsidRPr="00A660AB">
        <w:rPr>
          <w:rStyle w:val="Utheving"/>
          <w:i w:val="0"/>
        </w:rPr>
        <w:t>,</w:t>
      </w:r>
      <w:r w:rsidR="0091384C" w:rsidRPr="00A660AB">
        <w:rPr>
          <w:rStyle w:val="Utheving"/>
          <w:i w:val="0"/>
        </w:rPr>
        <w:t xml:space="preserve"> og ved</w:t>
      </w:r>
      <w:r w:rsidR="003A6958">
        <w:rPr>
          <w:rStyle w:val="Utheving"/>
          <w:i w:val="0"/>
        </w:rPr>
        <w:t xml:space="preserve"> Árran</w:t>
      </w:r>
      <w:r w:rsidR="0091384C" w:rsidRPr="00A660AB">
        <w:rPr>
          <w:rStyle w:val="Utheving"/>
          <w:i w:val="0"/>
        </w:rPr>
        <w:t xml:space="preserve"> lulesamiske senter på</w:t>
      </w:r>
      <w:r w:rsidR="00CF7EA0" w:rsidRPr="00A660AB">
        <w:rPr>
          <w:rStyle w:val="Utheving"/>
          <w:i w:val="0"/>
        </w:rPr>
        <w:t xml:space="preserve"> Drag i</w:t>
      </w:r>
      <w:r w:rsidR="0091384C" w:rsidRPr="00A660AB">
        <w:rPr>
          <w:rStyle w:val="Utheving"/>
          <w:i w:val="0"/>
        </w:rPr>
        <w:t xml:space="preserve"> Tysfjord. </w:t>
      </w:r>
      <w:r w:rsidR="00C21AFD" w:rsidRPr="00A660AB">
        <w:rPr>
          <w:rStyle w:val="Utheving"/>
          <w:i w:val="0"/>
        </w:rPr>
        <w:t>Sør-Hålogaland bispedømme var som vertsbispedømme invitert til å delta under konfirmantleiren, og trosopplærin</w:t>
      </w:r>
      <w:r w:rsidR="00E23705" w:rsidRPr="00A660AB">
        <w:rPr>
          <w:rStyle w:val="Utheving"/>
          <w:i w:val="0"/>
        </w:rPr>
        <w:t>gsrådgiver Torkel Irgens besøkte</w:t>
      </w:r>
      <w:r w:rsidR="00C21AFD" w:rsidRPr="00A660AB">
        <w:rPr>
          <w:rStyle w:val="Utheving"/>
          <w:i w:val="0"/>
        </w:rPr>
        <w:t xml:space="preserve"> leiren på Vatnlia. </w:t>
      </w:r>
      <w:r w:rsidR="00572F91" w:rsidRPr="00A660AB">
        <w:rPr>
          <w:rStyle w:val="Utheving"/>
          <w:i w:val="0"/>
        </w:rPr>
        <w:t xml:space="preserve">Leirstedet </w:t>
      </w:r>
      <w:r w:rsidR="0091384C" w:rsidRPr="00A660AB">
        <w:rPr>
          <w:rStyle w:val="Utheving"/>
          <w:i w:val="0"/>
        </w:rPr>
        <w:t>er et bemannet leirsted som eies og drives</w:t>
      </w:r>
      <w:r w:rsidR="000F1002" w:rsidRPr="00A660AB">
        <w:rPr>
          <w:rStyle w:val="Utheving"/>
          <w:i w:val="0"/>
        </w:rPr>
        <w:t xml:space="preserve"> av Bodø kommune.</w:t>
      </w:r>
      <w:r w:rsidR="00004250" w:rsidRPr="00A660AB">
        <w:rPr>
          <w:rStyle w:val="Utheving"/>
          <w:i w:val="0"/>
        </w:rPr>
        <w:t xml:space="preserve"> På Vatnlia </w:t>
      </w:r>
      <w:r w:rsidR="00FE4D27" w:rsidRPr="00A660AB">
        <w:rPr>
          <w:rStyle w:val="Utheving"/>
          <w:i w:val="0"/>
        </w:rPr>
        <w:t>leirsted</w:t>
      </w:r>
      <w:r w:rsidR="00004250" w:rsidRPr="00A660AB">
        <w:rPr>
          <w:rStyle w:val="Utheving"/>
          <w:i w:val="0"/>
        </w:rPr>
        <w:t xml:space="preserve"> det tilrettelagt for ungdom på flere måter, både med</w:t>
      </w:r>
      <w:r w:rsidR="00355FCA" w:rsidRPr="00A660AB">
        <w:rPr>
          <w:rStyle w:val="Utheving"/>
          <w:i w:val="0"/>
        </w:rPr>
        <w:t xml:space="preserve"> hensyn til måltider, uteområde</w:t>
      </w:r>
      <w:r w:rsidR="00004250" w:rsidRPr="00A660AB">
        <w:rPr>
          <w:rStyle w:val="Utheving"/>
          <w:i w:val="0"/>
        </w:rPr>
        <w:t xml:space="preserve"> og fellesrom med musikkanlegg, bordtennis, spill og rom for ro og avslapning. Voksne og unge </w:t>
      </w:r>
      <w:r w:rsidR="009D6292">
        <w:rPr>
          <w:rStyle w:val="Utheving"/>
          <w:i w:val="0"/>
        </w:rPr>
        <w:t xml:space="preserve">ledere hadde også </w:t>
      </w:r>
      <w:r w:rsidR="00E23705" w:rsidRPr="00A660AB">
        <w:rPr>
          <w:rStyle w:val="Utheving"/>
          <w:i w:val="0"/>
        </w:rPr>
        <w:t>tilgang til</w:t>
      </w:r>
      <w:r w:rsidR="00004250" w:rsidRPr="00A660AB">
        <w:rPr>
          <w:rStyle w:val="Utheving"/>
          <w:i w:val="0"/>
        </w:rPr>
        <w:t xml:space="preserve"> et eget kontor under hele leiren. Det var et st</w:t>
      </w:r>
      <w:r w:rsidR="00E038DA" w:rsidRPr="00A660AB">
        <w:rPr>
          <w:rStyle w:val="Utheving"/>
          <w:i w:val="0"/>
        </w:rPr>
        <w:t>ort fellesrom for undervisning,</w:t>
      </w:r>
      <w:r w:rsidR="00E23705" w:rsidRPr="00A660AB">
        <w:rPr>
          <w:rStyle w:val="Utheving"/>
          <w:i w:val="0"/>
        </w:rPr>
        <w:t xml:space="preserve"> i tillegg til lavvoen,</w:t>
      </w:r>
      <w:r w:rsidR="00004250" w:rsidRPr="00A660AB">
        <w:rPr>
          <w:rStyle w:val="Utheving"/>
          <w:i w:val="0"/>
        </w:rPr>
        <w:t xml:space="preserve"> </w:t>
      </w:r>
      <w:r w:rsidR="00E038DA" w:rsidRPr="00A660AB">
        <w:rPr>
          <w:rStyle w:val="Utheving"/>
          <w:i w:val="0"/>
        </w:rPr>
        <w:t xml:space="preserve">som </w:t>
      </w:r>
      <w:r w:rsidR="00004250" w:rsidRPr="00A660AB">
        <w:rPr>
          <w:rStyle w:val="Utheving"/>
          <w:i w:val="0"/>
        </w:rPr>
        <w:t>også</w:t>
      </w:r>
      <w:r w:rsidR="00E23705" w:rsidRPr="00A660AB">
        <w:rPr>
          <w:rStyle w:val="Utheving"/>
          <w:i w:val="0"/>
        </w:rPr>
        <w:t xml:space="preserve"> ble</w:t>
      </w:r>
      <w:r w:rsidR="00004250" w:rsidRPr="00A660AB">
        <w:rPr>
          <w:rStyle w:val="Utheving"/>
          <w:i w:val="0"/>
        </w:rPr>
        <w:t xml:space="preserve"> brukt tid fritid og sosialt samvær. </w:t>
      </w:r>
    </w:p>
    <w:p w:rsidR="00C21AFD" w:rsidRPr="00A660AB" w:rsidRDefault="003A6958" w:rsidP="00F66DEF">
      <w:pPr>
        <w:rPr>
          <w:rStyle w:val="Utheving"/>
          <w:i w:val="0"/>
        </w:rPr>
      </w:pPr>
      <w:r>
        <w:rPr>
          <w:rStyle w:val="Utheving"/>
          <w:i w:val="0"/>
        </w:rPr>
        <w:lastRenderedPageBreak/>
        <w:t>Árran</w:t>
      </w:r>
      <w:r w:rsidR="006922E8" w:rsidRPr="00A660AB">
        <w:rPr>
          <w:rStyle w:val="Utheving"/>
          <w:i w:val="0"/>
        </w:rPr>
        <w:t xml:space="preserve"> lulesamiske kultursenter</w:t>
      </w:r>
      <w:r w:rsidR="00E23705" w:rsidRPr="00A660AB">
        <w:rPr>
          <w:rStyle w:val="Utheving"/>
          <w:i w:val="0"/>
        </w:rPr>
        <w:t xml:space="preserve"> på Drag i Tysfjord var </w:t>
      </w:r>
      <w:r w:rsidR="00004250" w:rsidRPr="00A660AB">
        <w:rPr>
          <w:rStyle w:val="Utheving"/>
          <w:i w:val="0"/>
        </w:rPr>
        <w:t>ikke bemannet i hel</w:t>
      </w:r>
      <w:r w:rsidR="00E23705" w:rsidRPr="00A660AB">
        <w:rPr>
          <w:rStyle w:val="Utheving"/>
          <w:i w:val="0"/>
        </w:rPr>
        <w:t>gen</w:t>
      </w:r>
      <w:r w:rsidR="00F877C6" w:rsidRPr="00A660AB">
        <w:rPr>
          <w:rStyle w:val="Utheving"/>
          <w:i w:val="0"/>
        </w:rPr>
        <w:t xml:space="preserve"> og av den grunn ble det </w:t>
      </w:r>
      <w:r w:rsidR="00E23705" w:rsidRPr="00A660AB">
        <w:rPr>
          <w:rStyle w:val="Utheving"/>
          <w:i w:val="0"/>
        </w:rPr>
        <w:t>det kjøpt tjenester som bevertning til lunsj, middag</w:t>
      </w:r>
      <w:r w:rsidR="00004250" w:rsidRPr="00A660AB">
        <w:rPr>
          <w:rStyle w:val="Utheving"/>
          <w:i w:val="0"/>
        </w:rPr>
        <w:t xml:space="preserve"> og til </w:t>
      </w:r>
      <w:r w:rsidR="00E23705" w:rsidRPr="00A660AB">
        <w:rPr>
          <w:rStyle w:val="Utheving"/>
          <w:i w:val="0"/>
        </w:rPr>
        <w:t>kirkekaffen</w:t>
      </w:r>
      <w:r w:rsidR="00004250" w:rsidRPr="00A660AB">
        <w:rPr>
          <w:rStyle w:val="Utheving"/>
          <w:i w:val="0"/>
        </w:rPr>
        <w:t xml:space="preserve">. </w:t>
      </w:r>
      <w:r w:rsidR="00F877C6" w:rsidRPr="00A660AB">
        <w:rPr>
          <w:rStyle w:val="Utheving"/>
          <w:i w:val="0"/>
        </w:rPr>
        <w:t xml:space="preserve">En av de ansatte ved </w:t>
      </w:r>
      <w:r>
        <w:rPr>
          <w:rStyle w:val="Utheving"/>
          <w:i w:val="0"/>
        </w:rPr>
        <w:t>Ár</w:t>
      </w:r>
      <w:r w:rsidR="00F877C6" w:rsidRPr="00A660AB">
        <w:rPr>
          <w:rStyle w:val="Utheving"/>
          <w:i w:val="0"/>
        </w:rPr>
        <w:t>ran bidro med omvisning på museet for konfirmanter og ledere.</w:t>
      </w:r>
      <w:r w:rsidR="00E23705" w:rsidRPr="00A660AB">
        <w:rPr>
          <w:rStyle w:val="Utheving"/>
          <w:i w:val="0"/>
        </w:rPr>
        <w:t xml:space="preserve"> Konfirmanter og ledere var på et besøk i det læstadianske forsamlingshuset, og fikk en innføring i </w:t>
      </w:r>
      <w:r w:rsidR="009D6292" w:rsidRPr="00A660AB">
        <w:rPr>
          <w:rStyle w:val="Utheving"/>
          <w:i w:val="0"/>
        </w:rPr>
        <w:t>frivillighetsarbeidet</w:t>
      </w:r>
      <w:r w:rsidR="00E23705" w:rsidRPr="00A660AB">
        <w:rPr>
          <w:rStyle w:val="Utheving"/>
          <w:i w:val="0"/>
        </w:rPr>
        <w:t xml:space="preserve"> der, og arbeidet med barn og unge i menigheten.  </w:t>
      </w:r>
      <w:r w:rsidR="00004250" w:rsidRPr="00A660AB">
        <w:rPr>
          <w:rStyle w:val="Utheving"/>
          <w:i w:val="0"/>
        </w:rPr>
        <w:t>Gudstjen</w:t>
      </w:r>
      <w:r w:rsidR="00E23705" w:rsidRPr="00A660AB">
        <w:rPr>
          <w:rStyle w:val="Utheving"/>
          <w:i w:val="0"/>
        </w:rPr>
        <w:t>e</w:t>
      </w:r>
      <w:r w:rsidR="009D6292">
        <w:rPr>
          <w:rStyle w:val="Utheving"/>
          <w:i w:val="0"/>
        </w:rPr>
        <w:t>sten fant sted i</w:t>
      </w:r>
      <w:r w:rsidR="000F1002" w:rsidRPr="00A660AB">
        <w:rPr>
          <w:rStyle w:val="Utheving"/>
          <w:i w:val="0"/>
        </w:rPr>
        <w:t xml:space="preserve"> </w:t>
      </w:r>
      <w:r w:rsidR="00E038DA" w:rsidRPr="00A660AB">
        <w:rPr>
          <w:rStyle w:val="Utheving"/>
          <w:i w:val="0"/>
        </w:rPr>
        <w:t>Kirkegammen</w:t>
      </w:r>
      <w:r w:rsidR="006922E8" w:rsidRPr="00A660AB">
        <w:rPr>
          <w:rStyle w:val="Utheving"/>
          <w:i w:val="0"/>
        </w:rPr>
        <w:t xml:space="preserve"> </w:t>
      </w:r>
      <w:r w:rsidR="00004250" w:rsidRPr="00A660AB">
        <w:rPr>
          <w:rStyle w:val="Utheving"/>
          <w:i w:val="0"/>
        </w:rPr>
        <w:t>som er</w:t>
      </w:r>
      <w:r w:rsidR="00E23705" w:rsidRPr="00A660AB">
        <w:rPr>
          <w:rStyle w:val="Utheving"/>
          <w:i w:val="0"/>
        </w:rPr>
        <w:t xml:space="preserve"> et vigslet</w:t>
      </w:r>
      <w:r w:rsidR="00004250" w:rsidRPr="00A660AB">
        <w:rPr>
          <w:rStyle w:val="Utheving"/>
          <w:i w:val="0"/>
        </w:rPr>
        <w:t xml:space="preserve"> privateid</w:t>
      </w:r>
      <w:r w:rsidR="00E23705" w:rsidRPr="00A660AB">
        <w:rPr>
          <w:rStyle w:val="Utheving"/>
          <w:i w:val="0"/>
        </w:rPr>
        <w:t xml:space="preserve"> kirkebygg</w:t>
      </w:r>
      <w:r w:rsidR="00004250" w:rsidRPr="00A660AB">
        <w:rPr>
          <w:rStyle w:val="Utheving"/>
          <w:i w:val="0"/>
        </w:rPr>
        <w:t xml:space="preserve">. </w:t>
      </w:r>
      <w:r w:rsidR="00E23705" w:rsidRPr="00A660AB">
        <w:rPr>
          <w:rStyle w:val="Utheving"/>
          <w:i w:val="0"/>
        </w:rPr>
        <w:t xml:space="preserve">Flere av konfirmantene, og særlig de som utgjorde </w:t>
      </w:r>
      <w:r w:rsidR="00004250" w:rsidRPr="00A660AB">
        <w:rPr>
          <w:rStyle w:val="Utheving"/>
          <w:i w:val="0"/>
        </w:rPr>
        <w:t>kirketjenergruppa</w:t>
      </w:r>
      <w:r w:rsidR="00E23705" w:rsidRPr="00A660AB">
        <w:rPr>
          <w:rStyle w:val="Utheving"/>
          <w:i w:val="0"/>
        </w:rPr>
        <w:t xml:space="preserve"> deltok i </w:t>
      </w:r>
      <w:r w:rsidR="00AE0ED5" w:rsidRPr="00A660AB">
        <w:rPr>
          <w:rStyle w:val="Utheving"/>
          <w:i w:val="0"/>
        </w:rPr>
        <w:t>f</w:t>
      </w:r>
      <w:r w:rsidR="00004250" w:rsidRPr="00A660AB">
        <w:rPr>
          <w:rStyle w:val="Utheving"/>
          <w:i w:val="0"/>
        </w:rPr>
        <w:t>orberedelsene til gudstjenesten</w:t>
      </w:r>
      <w:r w:rsidR="00CE0A6D" w:rsidRPr="00A660AB">
        <w:rPr>
          <w:rStyle w:val="Utheving"/>
          <w:i w:val="0"/>
        </w:rPr>
        <w:t xml:space="preserve"> i tett</w:t>
      </w:r>
      <w:r w:rsidR="00E23705" w:rsidRPr="00A660AB">
        <w:rPr>
          <w:rStyle w:val="Utheving"/>
          <w:i w:val="0"/>
        </w:rPr>
        <w:t xml:space="preserve"> samarbeid </w:t>
      </w:r>
      <w:r w:rsidR="00CE0A6D" w:rsidRPr="00A660AB">
        <w:rPr>
          <w:rStyle w:val="Utheving"/>
          <w:i w:val="0"/>
        </w:rPr>
        <w:t xml:space="preserve">med de som eier Kirkegammen. De fikk i oppgave å fyre i ovnen, andre gjorde </w:t>
      </w:r>
      <w:r w:rsidR="00AE0ED5" w:rsidRPr="00A660AB">
        <w:rPr>
          <w:rStyle w:val="Utheving"/>
          <w:i w:val="0"/>
        </w:rPr>
        <w:t xml:space="preserve">klart </w:t>
      </w:r>
      <w:r w:rsidR="00004250" w:rsidRPr="00A660AB">
        <w:rPr>
          <w:rStyle w:val="Utheving"/>
          <w:i w:val="0"/>
        </w:rPr>
        <w:t>alteret,</w:t>
      </w:r>
      <w:r w:rsidR="009D6292">
        <w:rPr>
          <w:rStyle w:val="Utheving"/>
          <w:i w:val="0"/>
        </w:rPr>
        <w:t xml:space="preserve"> noen gjorde forberedelser til </w:t>
      </w:r>
      <w:r w:rsidR="00004250" w:rsidRPr="00A660AB">
        <w:rPr>
          <w:rStyle w:val="Utheving"/>
          <w:i w:val="0"/>
        </w:rPr>
        <w:t>nattverd</w:t>
      </w:r>
      <w:r w:rsidR="00CE0A6D" w:rsidRPr="00A660AB">
        <w:rPr>
          <w:rStyle w:val="Utheving"/>
          <w:i w:val="0"/>
        </w:rPr>
        <w:t>en med å fylle brød i kurvene og helle vin i kalken. Det var en gruppe som hadde i oppgave å hjelpe til under</w:t>
      </w:r>
      <w:r w:rsidR="00004250" w:rsidRPr="00A660AB">
        <w:rPr>
          <w:rStyle w:val="Utheving"/>
          <w:i w:val="0"/>
        </w:rPr>
        <w:t xml:space="preserve"> kirkekaffe</w:t>
      </w:r>
      <w:r w:rsidR="00CE0A6D" w:rsidRPr="00A660AB">
        <w:rPr>
          <w:rStyle w:val="Utheving"/>
          <w:i w:val="0"/>
        </w:rPr>
        <w:t>n</w:t>
      </w:r>
      <w:r w:rsidR="00004250" w:rsidRPr="00A660AB">
        <w:rPr>
          <w:rStyle w:val="Utheving"/>
          <w:i w:val="0"/>
        </w:rPr>
        <w:t xml:space="preserve"> i Kirkegammen etter gudstjenesten.</w:t>
      </w:r>
      <w:r w:rsidR="00AE0ED5" w:rsidRPr="00A660AB">
        <w:rPr>
          <w:rStyle w:val="Utheving"/>
          <w:i w:val="0"/>
        </w:rPr>
        <w:t xml:space="preserve"> </w:t>
      </w:r>
      <w:r w:rsidR="00004250" w:rsidRPr="00A660AB">
        <w:rPr>
          <w:rStyle w:val="Utheving"/>
          <w:i w:val="0"/>
        </w:rPr>
        <w:t xml:space="preserve"> Ansatte i den lokale menigheten </w:t>
      </w:r>
      <w:r w:rsidR="00A02229" w:rsidRPr="00A660AB">
        <w:rPr>
          <w:rStyle w:val="Utheving"/>
          <w:i w:val="0"/>
        </w:rPr>
        <w:t>som er med</w:t>
      </w:r>
      <w:r w:rsidR="00AE0ED5" w:rsidRPr="00A660AB">
        <w:rPr>
          <w:rStyle w:val="Utheving"/>
          <w:i w:val="0"/>
        </w:rPr>
        <w:t xml:space="preserve"> arbeidsgruppa for konfirmantleiren</w:t>
      </w:r>
      <w:r w:rsidR="00A02229" w:rsidRPr="00A660AB">
        <w:rPr>
          <w:rStyle w:val="Utheving"/>
          <w:i w:val="0"/>
        </w:rPr>
        <w:t>,</w:t>
      </w:r>
      <w:r w:rsidR="00004250" w:rsidRPr="00A660AB">
        <w:rPr>
          <w:rStyle w:val="Utheving"/>
          <w:i w:val="0"/>
        </w:rPr>
        <w:t xml:space="preserve"> formidlet kontakt</w:t>
      </w:r>
      <w:r w:rsidR="00A02229" w:rsidRPr="00A660AB">
        <w:rPr>
          <w:rStyle w:val="Utheving"/>
          <w:i w:val="0"/>
        </w:rPr>
        <w:t xml:space="preserve"> med og invitasjon</w:t>
      </w:r>
      <w:r w:rsidR="00004250" w:rsidRPr="00A660AB">
        <w:rPr>
          <w:rStyle w:val="Utheving"/>
          <w:i w:val="0"/>
        </w:rPr>
        <w:t xml:space="preserve"> til lokalmenigheten om å delta i gudstjenesten. </w:t>
      </w:r>
    </w:p>
    <w:p w:rsidR="00F66DEF" w:rsidRPr="00A660AB" w:rsidRDefault="00351098" w:rsidP="00F66DEF">
      <w:pPr>
        <w:rPr>
          <w:rStyle w:val="Utheving"/>
          <w:i w:val="0"/>
        </w:rPr>
      </w:pPr>
      <w:r w:rsidRPr="00A660AB">
        <w:rPr>
          <w:rStyle w:val="Utheving"/>
          <w:i w:val="0"/>
        </w:rPr>
        <w:t>Uteområdet</w:t>
      </w:r>
      <w:r w:rsidR="00F877C6" w:rsidRPr="00A660AB">
        <w:rPr>
          <w:rStyle w:val="Utheving"/>
          <w:i w:val="0"/>
        </w:rPr>
        <w:t xml:space="preserve"> -</w:t>
      </w:r>
      <w:r w:rsidRPr="00A660AB">
        <w:rPr>
          <w:rStyle w:val="Utheving"/>
          <w:i w:val="0"/>
        </w:rPr>
        <w:t xml:space="preserve"> mulighet for sosiale og fysiske aktiviteter</w:t>
      </w:r>
    </w:p>
    <w:p w:rsidR="00C21AFD" w:rsidRPr="00A660AB" w:rsidRDefault="00E1706D" w:rsidP="00F66DEF">
      <w:pPr>
        <w:rPr>
          <w:rStyle w:val="Utheving"/>
          <w:i w:val="0"/>
        </w:rPr>
      </w:pPr>
      <w:r w:rsidRPr="00A660AB">
        <w:rPr>
          <w:rStyle w:val="Utheving"/>
          <w:i w:val="0"/>
        </w:rPr>
        <w:t>Ved Vatnlia leirsted er det</w:t>
      </w:r>
      <w:r w:rsidR="00AE0ED5" w:rsidRPr="00A660AB">
        <w:rPr>
          <w:rStyle w:val="Utheving"/>
          <w:i w:val="0"/>
        </w:rPr>
        <w:t xml:space="preserve"> en stor lavvo</w:t>
      </w:r>
      <w:r w:rsidRPr="00A660AB">
        <w:rPr>
          <w:rStyle w:val="Utheving"/>
          <w:i w:val="0"/>
        </w:rPr>
        <w:t xml:space="preserve"> </w:t>
      </w:r>
      <w:r w:rsidR="000C33C6" w:rsidRPr="00A660AB">
        <w:rPr>
          <w:rStyle w:val="Utheving"/>
          <w:i w:val="0"/>
        </w:rPr>
        <w:t>med</w:t>
      </w:r>
      <w:r w:rsidRPr="00A660AB">
        <w:rPr>
          <w:rStyle w:val="Utheving"/>
          <w:i w:val="0"/>
        </w:rPr>
        <w:t xml:space="preserve"> benker, bord, huggst</w:t>
      </w:r>
      <w:r w:rsidR="000C33C6" w:rsidRPr="00A660AB">
        <w:rPr>
          <w:rStyle w:val="Utheving"/>
          <w:i w:val="0"/>
        </w:rPr>
        <w:t xml:space="preserve">abel, øks og en bålplass. Deltakere </w:t>
      </w:r>
      <w:r w:rsidRPr="00A660AB">
        <w:rPr>
          <w:rStyle w:val="Utheving"/>
          <w:i w:val="0"/>
        </w:rPr>
        <w:t>hadde t</w:t>
      </w:r>
      <w:r w:rsidR="000C33C6" w:rsidRPr="00A660AB">
        <w:rPr>
          <w:rStyle w:val="Utheving"/>
          <w:i w:val="0"/>
        </w:rPr>
        <w:t>ilgang til lavvoen hele dagen og kvelden</w:t>
      </w:r>
      <w:r w:rsidR="00AE0ED5" w:rsidRPr="00A660AB">
        <w:rPr>
          <w:rStyle w:val="Utheving"/>
          <w:i w:val="0"/>
        </w:rPr>
        <w:t xml:space="preserve">. </w:t>
      </w:r>
      <w:r w:rsidRPr="00A660AB">
        <w:rPr>
          <w:rStyle w:val="Utheving"/>
          <w:i w:val="0"/>
        </w:rPr>
        <w:t>Det var også mul</w:t>
      </w:r>
      <w:r w:rsidR="00572F91" w:rsidRPr="00A660AB">
        <w:rPr>
          <w:rStyle w:val="Utheving"/>
          <w:i w:val="0"/>
        </w:rPr>
        <w:t>ig å bruke utstyr ved leirst</w:t>
      </w:r>
      <w:r w:rsidR="000C33C6" w:rsidRPr="00A660AB">
        <w:rPr>
          <w:rStyle w:val="Utheving"/>
          <w:i w:val="0"/>
        </w:rPr>
        <w:t>e</w:t>
      </w:r>
      <w:r w:rsidR="00572F91" w:rsidRPr="00A660AB">
        <w:rPr>
          <w:rStyle w:val="Utheving"/>
          <w:i w:val="0"/>
        </w:rPr>
        <w:t>det,</w:t>
      </w:r>
      <w:r w:rsidRPr="00A660AB">
        <w:rPr>
          <w:rStyle w:val="Utheving"/>
          <w:i w:val="0"/>
        </w:rPr>
        <w:t xml:space="preserve"> som </w:t>
      </w:r>
      <w:r w:rsidR="00AE0ED5" w:rsidRPr="00A660AB">
        <w:rPr>
          <w:rStyle w:val="Utheving"/>
          <w:i w:val="0"/>
        </w:rPr>
        <w:t>truger til alle deltakerne, akebrett, mulighet for å lån</w:t>
      </w:r>
      <w:r w:rsidR="00BC3BE0" w:rsidRPr="00A660AB">
        <w:rPr>
          <w:rStyle w:val="Utheving"/>
          <w:i w:val="0"/>
        </w:rPr>
        <w:t>e ting</w:t>
      </w:r>
      <w:r w:rsidR="00572F91" w:rsidRPr="00A660AB">
        <w:rPr>
          <w:rStyle w:val="Utheving"/>
          <w:i w:val="0"/>
        </w:rPr>
        <w:t xml:space="preserve"> vi ellers hadde bruk for.</w:t>
      </w:r>
      <w:r w:rsidR="00AE0ED5" w:rsidRPr="00A660AB">
        <w:rPr>
          <w:rStyle w:val="Utheving"/>
          <w:i w:val="0"/>
        </w:rPr>
        <w:t xml:space="preserve"> </w:t>
      </w:r>
      <w:r w:rsidR="000F1002" w:rsidRPr="00A660AB">
        <w:rPr>
          <w:rStyle w:val="Utheving"/>
          <w:i w:val="0"/>
        </w:rPr>
        <w:t>Vi hadde</w:t>
      </w:r>
      <w:r w:rsidRPr="00A660AB">
        <w:rPr>
          <w:rStyle w:val="Utheving"/>
          <w:i w:val="0"/>
        </w:rPr>
        <w:t xml:space="preserve"> selv</w:t>
      </w:r>
      <w:r w:rsidR="000F1002" w:rsidRPr="00A660AB">
        <w:rPr>
          <w:rStyle w:val="Utheving"/>
          <w:i w:val="0"/>
        </w:rPr>
        <w:t xml:space="preserve"> med </w:t>
      </w:r>
      <w:r w:rsidRPr="00A660AB">
        <w:rPr>
          <w:rStyle w:val="Utheving"/>
          <w:i w:val="0"/>
        </w:rPr>
        <w:t xml:space="preserve">oss </w:t>
      </w:r>
      <w:r w:rsidR="000F1002" w:rsidRPr="00A660AB">
        <w:rPr>
          <w:rStyle w:val="Utheving"/>
          <w:i w:val="0"/>
        </w:rPr>
        <w:t>lassoer</w:t>
      </w:r>
      <w:r w:rsidRPr="00A660AB">
        <w:rPr>
          <w:rStyle w:val="Utheving"/>
          <w:i w:val="0"/>
        </w:rPr>
        <w:t xml:space="preserve">. </w:t>
      </w:r>
      <w:r w:rsidR="00572F91" w:rsidRPr="00A660AB">
        <w:rPr>
          <w:rStyle w:val="Utheving"/>
          <w:i w:val="0"/>
        </w:rPr>
        <w:t>Unge ledere hadde</w:t>
      </w:r>
      <w:r w:rsidRPr="00A660AB">
        <w:rPr>
          <w:rStyle w:val="Utheving"/>
          <w:i w:val="0"/>
        </w:rPr>
        <w:t xml:space="preserve"> ansvar for sosiale og fysiske aktiv</w:t>
      </w:r>
      <w:r w:rsidR="00BC3BE0" w:rsidRPr="00A660AB">
        <w:rPr>
          <w:rStyle w:val="Utheving"/>
          <w:i w:val="0"/>
        </w:rPr>
        <w:t>iteter og</w:t>
      </w:r>
      <w:r w:rsidR="000F1002" w:rsidRPr="00A660AB">
        <w:rPr>
          <w:rStyle w:val="Utheving"/>
          <w:i w:val="0"/>
        </w:rPr>
        <w:t xml:space="preserve"> arrangerte </w:t>
      </w:r>
      <w:r w:rsidRPr="00A660AB">
        <w:rPr>
          <w:rStyle w:val="Utheving"/>
          <w:i w:val="0"/>
        </w:rPr>
        <w:t>blant annet lagkonkurranse med stafett,</w:t>
      </w:r>
      <w:r w:rsidR="000F1002" w:rsidRPr="00A660AB">
        <w:rPr>
          <w:rStyle w:val="Utheving"/>
          <w:i w:val="0"/>
        </w:rPr>
        <w:t xml:space="preserve"> der konfirmantene løp med truger og kastet lasso på reinhorn</w:t>
      </w:r>
      <w:r w:rsidR="00C21AFD" w:rsidRPr="00A660AB">
        <w:rPr>
          <w:rStyle w:val="Utheving"/>
          <w:i w:val="0"/>
        </w:rPr>
        <w:t>.</w:t>
      </w:r>
    </w:p>
    <w:p w:rsidR="000F1002" w:rsidRPr="00A660AB" w:rsidRDefault="00F66DEF" w:rsidP="00F66DEF">
      <w:pPr>
        <w:rPr>
          <w:rStyle w:val="Utheving"/>
          <w:i w:val="0"/>
        </w:rPr>
      </w:pPr>
      <w:r w:rsidRPr="00A660AB">
        <w:rPr>
          <w:rStyle w:val="Utheving"/>
          <w:i w:val="0"/>
        </w:rPr>
        <w:t>Billettbestilling</w:t>
      </w:r>
      <w:r w:rsidR="009D6292">
        <w:rPr>
          <w:rStyle w:val="Utheving"/>
          <w:i w:val="0"/>
        </w:rPr>
        <w:t xml:space="preserve">, </w:t>
      </w:r>
      <w:r w:rsidRPr="00A660AB">
        <w:rPr>
          <w:rStyle w:val="Utheving"/>
          <w:i w:val="0"/>
        </w:rPr>
        <w:t>reise</w:t>
      </w:r>
      <w:r w:rsidR="009D6292">
        <w:rPr>
          <w:rStyle w:val="Utheving"/>
          <w:i w:val="0"/>
        </w:rPr>
        <w:t xml:space="preserve"> og kostnader</w:t>
      </w:r>
    </w:p>
    <w:p w:rsidR="00C21AFD" w:rsidRPr="00A660AB" w:rsidRDefault="00D4234C" w:rsidP="00F66DEF">
      <w:pPr>
        <w:rPr>
          <w:rStyle w:val="Utheving"/>
          <w:i w:val="0"/>
        </w:rPr>
      </w:pPr>
      <w:r w:rsidRPr="00A660AB">
        <w:rPr>
          <w:rStyle w:val="Utheving"/>
          <w:i w:val="0"/>
        </w:rPr>
        <w:t xml:space="preserve">Samisk kirkeråd </w:t>
      </w:r>
      <w:r w:rsidR="00A62CCA" w:rsidRPr="00A660AB">
        <w:rPr>
          <w:rStyle w:val="Utheving"/>
          <w:i w:val="0"/>
        </w:rPr>
        <w:t>å organisere</w:t>
      </w:r>
      <w:r w:rsidR="00E1706D" w:rsidRPr="00A660AB">
        <w:rPr>
          <w:rStyle w:val="Utheving"/>
          <w:i w:val="0"/>
        </w:rPr>
        <w:t>r</w:t>
      </w:r>
      <w:r w:rsidR="00A62CCA" w:rsidRPr="00A660AB">
        <w:rPr>
          <w:rStyle w:val="Utheving"/>
          <w:i w:val="0"/>
        </w:rPr>
        <w:t xml:space="preserve"> reise</w:t>
      </w:r>
      <w:r w:rsidR="00BC3BE0" w:rsidRPr="00A660AB">
        <w:rPr>
          <w:rStyle w:val="Utheving"/>
          <w:i w:val="0"/>
        </w:rPr>
        <w:t xml:space="preserve"> for alle deltak</w:t>
      </w:r>
      <w:r w:rsidR="009D6292">
        <w:rPr>
          <w:rStyle w:val="Utheving"/>
          <w:i w:val="0"/>
        </w:rPr>
        <w:t xml:space="preserve">ere og ledere, og bestiller og </w:t>
      </w:r>
      <w:r w:rsidR="00BC3BE0" w:rsidRPr="00A660AB">
        <w:rPr>
          <w:rStyle w:val="Utheving"/>
          <w:i w:val="0"/>
        </w:rPr>
        <w:t>kjøper billetter, etter avtale om reiserute og tid</w:t>
      </w:r>
      <w:r w:rsidR="00E1706D" w:rsidRPr="00A660AB">
        <w:rPr>
          <w:rStyle w:val="Utheving"/>
          <w:i w:val="0"/>
        </w:rPr>
        <w:t>.</w:t>
      </w:r>
      <w:r w:rsidR="00A62CCA" w:rsidRPr="00A660AB">
        <w:rPr>
          <w:rStyle w:val="Utheving"/>
          <w:i w:val="0"/>
        </w:rPr>
        <w:t xml:space="preserve"> </w:t>
      </w:r>
      <w:r w:rsidR="00C84226" w:rsidRPr="00A660AB">
        <w:rPr>
          <w:rStyle w:val="Utheving"/>
          <w:i w:val="0"/>
        </w:rPr>
        <w:t>M</w:t>
      </w:r>
      <w:r w:rsidR="00E1706D" w:rsidRPr="00A660AB">
        <w:rPr>
          <w:rStyle w:val="Utheving"/>
          <w:i w:val="0"/>
        </w:rPr>
        <w:t>enighetene</w:t>
      </w:r>
      <w:r w:rsidR="00BC3BE0" w:rsidRPr="00A660AB">
        <w:rPr>
          <w:rStyle w:val="Utheving"/>
          <w:i w:val="0"/>
        </w:rPr>
        <w:t xml:space="preserve"> har ansvar påmelding. Den ansat</w:t>
      </w:r>
      <w:r w:rsidR="009D6292">
        <w:rPr>
          <w:rStyle w:val="Utheving"/>
          <w:i w:val="0"/>
        </w:rPr>
        <w:t>te på menighetskontoret lokalt,</w:t>
      </w:r>
      <w:r w:rsidR="00BC3BE0" w:rsidRPr="00A660AB">
        <w:rPr>
          <w:rStyle w:val="Utheving"/>
          <w:i w:val="0"/>
        </w:rPr>
        <w:t xml:space="preserve"> som har ansvar for trosopplæring / konfirmantopplæring, informerer konfirmanter og foresatte om tilbudet. Foresatte melder fra om konfirmanten skal delta. Den ansatte innhenter nødvendige </w:t>
      </w:r>
      <w:r w:rsidR="00E1706D" w:rsidRPr="00A660AB">
        <w:rPr>
          <w:rStyle w:val="Utheving"/>
          <w:i w:val="0"/>
        </w:rPr>
        <w:t xml:space="preserve">opplysninger </w:t>
      </w:r>
      <w:r w:rsidR="00BC3BE0" w:rsidRPr="00A660AB">
        <w:rPr>
          <w:rStyle w:val="Utheving"/>
          <w:i w:val="0"/>
        </w:rPr>
        <w:t>og melder fra til Samisk kirkeråd, om dette samt</w:t>
      </w:r>
      <w:r w:rsidR="00C21AFD" w:rsidRPr="00A660AB">
        <w:rPr>
          <w:rStyle w:val="Utheving"/>
          <w:i w:val="0"/>
        </w:rPr>
        <w:t xml:space="preserve"> aktuelle reiseruter</w:t>
      </w:r>
      <w:r w:rsidR="00BC3BE0" w:rsidRPr="00A660AB">
        <w:rPr>
          <w:rStyle w:val="Utheving"/>
          <w:i w:val="0"/>
        </w:rPr>
        <w:t>. I</w:t>
      </w:r>
      <w:r w:rsidR="00C21AFD" w:rsidRPr="00A660AB">
        <w:rPr>
          <w:rStyle w:val="Utheving"/>
          <w:i w:val="0"/>
        </w:rPr>
        <w:t>nformasjon om bringing og henting av ungdommen</w:t>
      </w:r>
      <w:r w:rsidR="009D6292">
        <w:rPr>
          <w:rStyle w:val="Utheving"/>
          <w:i w:val="0"/>
        </w:rPr>
        <w:t>e til og fra flyplass og buss,</w:t>
      </w:r>
      <w:r w:rsidR="00BC3BE0" w:rsidRPr="00A660AB">
        <w:rPr>
          <w:rStyle w:val="Utheving"/>
          <w:i w:val="0"/>
        </w:rPr>
        <w:t xml:space="preserve"> utveksles også. </w:t>
      </w:r>
      <w:r w:rsidR="00C21AFD" w:rsidRPr="00A660AB">
        <w:rPr>
          <w:rStyle w:val="Utheving"/>
          <w:i w:val="0"/>
        </w:rPr>
        <w:t xml:space="preserve"> M</w:t>
      </w:r>
      <w:r w:rsidR="00BC3BE0" w:rsidRPr="00A660AB">
        <w:rPr>
          <w:rStyle w:val="Utheving"/>
          <w:i w:val="0"/>
        </w:rPr>
        <w:t>enigheten</w:t>
      </w:r>
      <w:r w:rsidR="009D6292">
        <w:rPr>
          <w:rStyle w:val="Utheving"/>
          <w:i w:val="0"/>
        </w:rPr>
        <w:t>e</w:t>
      </w:r>
      <w:r w:rsidR="00BC3BE0" w:rsidRPr="00A660AB">
        <w:rPr>
          <w:rStyle w:val="Utheving"/>
          <w:i w:val="0"/>
        </w:rPr>
        <w:t xml:space="preserve"> betaler kr 1000 pr konfirmant i egenandel til Samisk kirkeråd, etter</w:t>
      </w:r>
      <w:r w:rsidR="00E1706D" w:rsidRPr="00A660AB">
        <w:rPr>
          <w:rStyle w:val="Utheving"/>
          <w:i w:val="0"/>
        </w:rPr>
        <w:t xml:space="preserve"> gjennomført leir. </w:t>
      </w:r>
      <w:r w:rsidR="00C21AFD" w:rsidRPr="00A660AB">
        <w:rPr>
          <w:rStyle w:val="Utheving"/>
          <w:i w:val="0"/>
        </w:rPr>
        <w:t xml:space="preserve">Konfirmantleiren er gratis for deltakerne. </w:t>
      </w:r>
    </w:p>
    <w:p w:rsidR="00C21AFD" w:rsidRPr="00A660AB" w:rsidRDefault="00C21AFD" w:rsidP="00F66DEF">
      <w:pPr>
        <w:rPr>
          <w:rStyle w:val="Utheving"/>
          <w:i w:val="0"/>
        </w:rPr>
      </w:pPr>
    </w:p>
    <w:p w:rsidR="00F66DEF" w:rsidRPr="00A660AB" w:rsidRDefault="00D4234C" w:rsidP="00F66DEF">
      <w:pPr>
        <w:rPr>
          <w:rStyle w:val="Utheving"/>
          <w:i w:val="0"/>
        </w:rPr>
      </w:pPr>
      <w:r w:rsidRPr="00A660AB">
        <w:rPr>
          <w:rStyle w:val="Utheving"/>
          <w:i w:val="0"/>
        </w:rPr>
        <w:t>Arbeidsgruppe</w:t>
      </w:r>
      <w:r w:rsidR="00351098" w:rsidRPr="00A660AB">
        <w:rPr>
          <w:rStyle w:val="Utheving"/>
          <w:i w:val="0"/>
        </w:rPr>
        <w:t>ns planlegging og deltakelse under gjennomføring av leiren</w:t>
      </w:r>
    </w:p>
    <w:p w:rsidR="00F03EB3" w:rsidRPr="00A660AB" w:rsidRDefault="00F03EB3" w:rsidP="00F03EB3">
      <w:pPr>
        <w:rPr>
          <w:rStyle w:val="Utheving"/>
          <w:i w:val="0"/>
        </w:rPr>
      </w:pPr>
      <w:r w:rsidRPr="00A660AB">
        <w:rPr>
          <w:rStyle w:val="Utheving"/>
          <w:i w:val="0"/>
        </w:rPr>
        <w:t>Pla</w:t>
      </w:r>
      <w:r w:rsidR="00B90293" w:rsidRPr="00A660AB">
        <w:rPr>
          <w:rStyle w:val="Utheving"/>
          <w:i w:val="0"/>
        </w:rPr>
        <w:t xml:space="preserve">n for samisk trosopplæring danner grunnlag for </w:t>
      </w:r>
      <w:r w:rsidR="009D6292" w:rsidRPr="00A660AB">
        <w:rPr>
          <w:rStyle w:val="Utheving"/>
          <w:i w:val="0"/>
        </w:rPr>
        <w:t>arbeidsgruppa</w:t>
      </w:r>
      <w:r w:rsidR="00B90293" w:rsidRPr="00A660AB">
        <w:rPr>
          <w:rStyle w:val="Utheving"/>
          <w:i w:val="0"/>
        </w:rPr>
        <w:t xml:space="preserve"> under planlegging og gjennomføring av Samisk konfirmantleir.</w:t>
      </w:r>
      <w:r w:rsidRPr="00A660AB">
        <w:rPr>
          <w:rStyle w:val="Utheving"/>
          <w:i w:val="0"/>
        </w:rPr>
        <w:t xml:space="preserve"> </w:t>
      </w:r>
      <w:r w:rsidR="00C52EA0" w:rsidRPr="00A660AB">
        <w:rPr>
          <w:rStyle w:val="Utheving"/>
          <w:i w:val="0"/>
        </w:rPr>
        <w:t xml:space="preserve">Ved oppstart i 2013, utarbeidet </w:t>
      </w:r>
      <w:r w:rsidR="00B90293" w:rsidRPr="00A660AB">
        <w:rPr>
          <w:rStyle w:val="Utheving"/>
          <w:i w:val="0"/>
        </w:rPr>
        <w:t>Arbeidsgruppa for Samisk konfirmantleir lagde en fagplan for a</w:t>
      </w:r>
      <w:r w:rsidRPr="00A660AB">
        <w:rPr>
          <w:rStyle w:val="Utheving"/>
          <w:i w:val="0"/>
        </w:rPr>
        <w:t xml:space="preserve">rbeidet med samiske </w:t>
      </w:r>
      <w:r w:rsidR="009D6292" w:rsidRPr="00A660AB">
        <w:rPr>
          <w:rStyle w:val="Utheving"/>
          <w:i w:val="0"/>
        </w:rPr>
        <w:t>konfirmantleirer</w:t>
      </w:r>
      <w:r w:rsidR="009D6292">
        <w:rPr>
          <w:rStyle w:val="Utheving"/>
          <w:i w:val="0"/>
        </w:rPr>
        <w:t xml:space="preserve">. </w:t>
      </w:r>
      <w:r w:rsidRPr="00A660AB">
        <w:rPr>
          <w:rStyle w:val="Utheving"/>
          <w:i w:val="0"/>
        </w:rPr>
        <w:t xml:space="preserve">Denne fagplanen danner grunnlaget for arbeidsgruppas planlegging og utforming av det pedagogiske opplegget for leirene hvert år. </w:t>
      </w:r>
      <w:r w:rsidR="00C52EA0" w:rsidRPr="00A660AB">
        <w:rPr>
          <w:rStyle w:val="Utheving"/>
          <w:i w:val="0"/>
        </w:rPr>
        <w:t>I arbeidet vektlegges</w:t>
      </w:r>
      <w:r w:rsidRPr="00A660AB">
        <w:rPr>
          <w:rStyle w:val="Utheving"/>
          <w:i w:val="0"/>
        </w:rPr>
        <w:t xml:space="preserve"> hensyn til samiske kristne tradisjoner, samisk kir</w:t>
      </w:r>
      <w:r w:rsidR="009D6292">
        <w:rPr>
          <w:rStyle w:val="Utheving"/>
          <w:i w:val="0"/>
        </w:rPr>
        <w:t>keliv og</w:t>
      </w:r>
      <w:r w:rsidR="00C52EA0" w:rsidRPr="00A660AB">
        <w:rPr>
          <w:rStyle w:val="Utheving"/>
          <w:i w:val="0"/>
        </w:rPr>
        <w:t xml:space="preserve"> lokal samisk kultur. Det vektlegges</w:t>
      </w:r>
      <w:r w:rsidRPr="00A660AB">
        <w:rPr>
          <w:rStyle w:val="Utheving"/>
          <w:i w:val="0"/>
        </w:rPr>
        <w:t xml:space="preserve"> å informere konfirmantene om </w:t>
      </w:r>
      <w:r w:rsidR="00C52EA0" w:rsidRPr="00A660AB">
        <w:rPr>
          <w:rStyle w:val="Utheving"/>
          <w:i w:val="0"/>
        </w:rPr>
        <w:t xml:space="preserve">stedet der leiren finner sted, om lokalhistorie, </w:t>
      </w:r>
      <w:r w:rsidRPr="00A660AB">
        <w:rPr>
          <w:rStyle w:val="Utheving"/>
          <w:i w:val="0"/>
        </w:rPr>
        <w:t xml:space="preserve">om de samiske språk som er i bruk eller har vært i bruk i de områdene </w:t>
      </w:r>
      <w:r w:rsidR="00C52EA0" w:rsidRPr="00A660AB">
        <w:rPr>
          <w:rStyle w:val="Utheving"/>
          <w:i w:val="0"/>
        </w:rPr>
        <w:t>og om den samiske kulturen og kri</w:t>
      </w:r>
      <w:r w:rsidR="009D6292">
        <w:rPr>
          <w:rStyle w:val="Utheving"/>
          <w:i w:val="0"/>
        </w:rPr>
        <w:t>s</w:t>
      </w:r>
      <w:r w:rsidR="00C52EA0" w:rsidRPr="00A660AB">
        <w:rPr>
          <w:rStyle w:val="Utheving"/>
          <w:i w:val="0"/>
        </w:rPr>
        <w:t>tendomstradisjonene på stedet</w:t>
      </w:r>
      <w:r w:rsidRPr="00A660AB">
        <w:rPr>
          <w:rStyle w:val="Utheving"/>
          <w:i w:val="0"/>
        </w:rPr>
        <w:t xml:space="preserve">. Konfirmantene blir også utfordret til å </w:t>
      </w:r>
      <w:r w:rsidR="00C52EA0" w:rsidRPr="00A660AB">
        <w:rPr>
          <w:rStyle w:val="Utheving"/>
          <w:i w:val="0"/>
        </w:rPr>
        <w:t xml:space="preserve">dele med hverandre, og fortelle om lokale verdier og </w:t>
      </w:r>
      <w:r w:rsidR="00C52EA0" w:rsidRPr="00A660AB">
        <w:rPr>
          <w:rStyle w:val="Utheving"/>
          <w:i w:val="0"/>
        </w:rPr>
        <w:lastRenderedPageBreak/>
        <w:t xml:space="preserve">kultur på det stedet de bor eller har tilhørighet til. </w:t>
      </w:r>
      <w:r w:rsidRPr="00A660AB">
        <w:rPr>
          <w:rStyle w:val="Utheving"/>
          <w:i w:val="0"/>
        </w:rPr>
        <w:t xml:space="preserve"> </w:t>
      </w:r>
      <w:r w:rsidR="00C52EA0" w:rsidRPr="00A660AB">
        <w:rPr>
          <w:rStyle w:val="Utheving"/>
          <w:i w:val="0"/>
        </w:rPr>
        <w:t>Gjennom å vite mer om ulike samiske lokalsamfunn og hvordan det er å leve som same der, kan konfirmantene bli</w:t>
      </w:r>
      <w:r w:rsidRPr="00A660AB">
        <w:rPr>
          <w:rStyle w:val="Utheving"/>
          <w:i w:val="0"/>
        </w:rPr>
        <w:t xml:space="preserve"> kjent med </w:t>
      </w:r>
      <w:r w:rsidR="00C52EA0" w:rsidRPr="00A660AB">
        <w:rPr>
          <w:rStyle w:val="Utheving"/>
          <w:i w:val="0"/>
        </w:rPr>
        <w:t xml:space="preserve">det språklige og kulturelle mangfoldet i det samiske samfunnet i Norge. </w:t>
      </w:r>
      <w:r w:rsidRPr="00A660AB">
        <w:rPr>
          <w:rStyle w:val="Utheving"/>
          <w:i w:val="0"/>
        </w:rPr>
        <w:t xml:space="preserve"> Det er av betydning å arbeide med</w:t>
      </w:r>
      <w:r w:rsidR="00C52EA0" w:rsidRPr="00A660AB">
        <w:rPr>
          <w:rStyle w:val="Utheving"/>
          <w:i w:val="0"/>
        </w:rPr>
        <w:t xml:space="preserve"> utgangspunkt i</w:t>
      </w:r>
      <w:r w:rsidRPr="00A660AB">
        <w:rPr>
          <w:rStyle w:val="Utheving"/>
          <w:i w:val="0"/>
        </w:rPr>
        <w:t xml:space="preserve"> hva som er konfirmantenes egen kristne tro, deres samiske kultur, historie og språk</w:t>
      </w:r>
      <w:r w:rsidR="00C52EA0" w:rsidRPr="00A660AB">
        <w:rPr>
          <w:rStyle w:val="Utheving"/>
          <w:i w:val="0"/>
        </w:rPr>
        <w:t>, for å styrke deres egen identitet og gjøre den mer positivt ladet</w:t>
      </w:r>
      <w:r w:rsidRPr="00A660AB">
        <w:rPr>
          <w:rStyle w:val="Utheving"/>
          <w:i w:val="0"/>
        </w:rPr>
        <w:t xml:space="preserve">. </w:t>
      </w:r>
    </w:p>
    <w:p w:rsidR="00F03EB3" w:rsidRPr="00A660AB" w:rsidRDefault="00F03EB3" w:rsidP="00F03EB3">
      <w:pPr>
        <w:rPr>
          <w:rStyle w:val="Utheving"/>
          <w:i w:val="0"/>
        </w:rPr>
      </w:pPr>
      <w:r w:rsidRPr="00A660AB">
        <w:rPr>
          <w:rStyle w:val="Utheving"/>
          <w:i w:val="0"/>
        </w:rPr>
        <w:t>Av den grunn h</w:t>
      </w:r>
      <w:r w:rsidR="00C52EA0" w:rsidRPr="00A660AB">
        <w:rPr>
          <w:rStyle w:val="Utheving"/>
          <w:i w:val="0"/>
        </w:rPr>
        <w:t>ar Samisk konfirmantleir 2016,</w:t>
      </w:r>
      <w:r w:rsidRPr="00A660AB">
        <w:rPr>
          <w:rStyle w:val="Utheving"/>
          <w:i w:val="0"/>
        </w:rPr>
        <w:t xml:space="preserve"> tatt utgangspunkt i lulesamisk og pitesamisk kultur, språk, kultur og samfunnsliv. </w:t>
      </w:r>
      <w:r w:rsidR="00C52EA0" w:rsidRPr="00A660AB">
        <w:rPr>
          <w:rStyle w:val="Utheving"/>
          <w:i w:val="0"/>
        </w:rPr>
        <w:t xml:space="preserve">Samtidig har </w:t>
      </w:r>
      <w:r w:rsidRPr="00A660AB">
        <w:rPr>
          <w:rStyle w:val="Utheving"/>
          <w:i w:val="0"/>
        </w:rPr>
        <w:t>nordsamisk og sørsamisk språk, kultur, historie og samfunn</w:t>
      </w:r>
      <w:r w:rsidR="009D6292">
        <w:rPr>
          <w:rStyle w:val="Utheving"/>
          <w:i w:val="0"/>
        </w:rPr>
        <w:t>s</w:t>
      </w:r>
      <w:r w:rsidRPr="00A660AB">
        <w:rPr>
          <w:rStyle w:val="Utheving"/>
          <w:i w:val="0"/>
        </w:rPr>
        <w:t xml:space="preserve">liv en likeverdig og sentral plass i leirarbeidet og i innholdet i den trosopplæring som finner sted.  Det har vært et mål at alle tre hovedspråkene skal brukes under hele leiren. Metodisk ble det lagt opp til at lulesamiske, sørsamiske og nordsamiske tema ble ivaretatt på en likeverdig måte. </w:t>
      </w:r>
    </w:p>
    <w:p w:rsidR="00A50F0B" w:rsidRPr="00A660AB" w:rsidRDefault="009D6292" w:rsidP="00A50F0B">
      <w:pPr>
        <w:rPr>
          <w:rStyle w:val="Utheving"/>
          <w:i w:val="0"/>
        </w:rPr>
      </w:pPr>
      <w:r>
        <w:rPr>
          <w:rStyle w:val="Utheving"/>
          <w:i w:val="0"/>
        </w:rPr>
        <w:t>Arbeidsgruppa</w:t>
      </w:r>
      <w:r w:rsidR="00A50F0B" w:rsidRPr="00A660AB">
        <w:rPr>
          <w:rStyle w:val="Utheving"/>
          <w:i w:val="0"/>
        </w:rPr>
        <w:t xml:space="preserve"> </w:t>
      </w:r>
      <w:r w:rsidR="00C21AFD" w:rsidRPr="00A660AB">
        <w:rPr>
          <w:rStyle w:val="Utheving"/>
          <w:i w:val="0"/>
        </w:rPr>
        <w:t xml:space="preserve">for Samisk konfirmantleir </w:t>
      </w:r>
      <w:r w:rsidR="00A50F0B" w:rsidRPr="00A660AB">
        <w:rPr>
          <w:rStyle w:val="Utheving"/>
          <w:i w:val="0"/>
        </w:rPr>
        <w:t>2016</w:t>
      </w:r>
      <w:r w:rsidR="00C21AFD" w:rsidRPr="00A660AB">
        <w:rPr>
          <w:rStyle w:val="Utheving"/>
          <w:i w:val="0"/>
        </w:rPr>
        <w:t>,</w:t>
      </w:r>
      <w:r w:rsidR="00A50F0B" w:rsidRPr="00A660AB">
        <w:rPr>
          <w:rStyle w:val="Utheving"/>
          <w:i w:val="0"/>
        </w:rPr>
        <w:t xml:space="preserve"> har</w:t>
      </w:r>
      <w:r w:rsidR="00C21AFD" w:rsidRPr="00A660AB">
        <w:rPr>
          <w:rStyle w:val="Utheving"/>
          <w:i w:val="0"/>
        </w:rPr>
        <w:t xml:space="preserve"> i planleggingsfasen</w:t>
      </w:r>
      <w:r w:rsidR="00A50F0B" w:rsidRPr="00A660AB">
        <w:rPr>
          <w:rStyle w:val="Utheving"/>
          <w:i w:val="0"/>
        </w:rPr>
        <w:t xml:space="preserve"> bestått av: Nancy Porsanger Anti,</w:t>
      </w:r>
      <w:r w:rsidR="00760852" w:rsidRPr="00A660AB">
        <w:rPr>
          <w:rStyle w:val="Utheving"/>
          <w:i w:val="0"/>
        </w:rPr>
        <w:t xml:space="preserve"> </w:t>
      </w:r>
      <w:r w:rsidR="00A50F0B" w:rsidRPr="00A660AB">
        <w:rPr>
          <w:rStyle w:val="Utheving"/>
          <w:i w:val="0"/>
        </w:rPr>
        <w:t>Meerke</w:t>
      </w:r>
      <w:r w:rsidR="00C21AFD" w:rsidRPr="00A660AB">
        <w:rPr>
          <w:rStyle w:val="Utheving"/>
          <w:i w:val="0"/>
        </w:rPr>
        <w:t xml:space="preserve"> </w:t>
      </w:r>
      <w:r w:rsidR="00A50F0B" w:rsidRPr="00A660AB">
        <w:rPr>
          <w:rStyle w:val="Utheving"/>
          <w:i w:val="0"/>
        </w:rPr>
        <w:t xml:space="preserve">Krihke </w:t>
      </w:r>
      <w:r w:rsidR="00760852" w:rsidRPr="00A660AB">
        <w:rPr>
          <w:rStyle w:val="Utheving"/>
          <w:i w:val="0"/>
        </w:rPr>
        <w:t xml:space="preserve">Leine </w:t>
      </w:r>
      <w:r w:rsidR="00A50F0B" w:rsidRPr="00A660AB">
        <w:rPr>
          <w:rStyle w:val="Utheving"/>
          <w:i w:val="0"/>
        </w:rPr>
        <w:t xml:space="preserve">Bientie, Karl-Yngve Bergkåsa, Einar Bondevik, </w:t>
      </w:r>
      <w:r w:rsidR="00760852" w:rsidRPr="00A660AB">
        <w:rPr>
          <w:rStyle w:val="Utheving"/>
          <w:i w:val="0"/>
        </w:rPr>
        <w:t xml:space="preserve">Edgar-Stark Doobie –Njaastad, </w:t>
      </w:r>
      <w:r w:rsidR="00C21AFD" w:rsidRPr="00A660AB">
        <w:rPr>
          <w:rStyle w:val="Utheving"/>
          <w:i w:val="0"/>
        </w:rPr>
        <w:t>Vigdis Aanderaa Aakre,</w:t>
      </w:r>
      <w:r w:rsidR="00A50F0B" w:rsidRPr="00A660AB">
        <w:rPr>
          <w:rStyle w:val="Utheving"/>
          <w:i w:val="0"/>
        </w:rPr>
        <w:t xml:space="preserve"> Maria Steinsvik og Tove Lill Labahå Magga. </w:t>
      </w:r>
    </w:p>
    <w:p w:rsidR="00A50F0B" w:rsidRPr="00A660AB" w:rsidRDefault="00A50F0B" w:rsidP="00A50F0B">
      <w:pPr>
        <w:rPr>
          <w:rStyle w:val="Utheving"/>
          <w:i w:val="0"/>
        </w:rPr>
      </w:pPr>
      <w:r w:rsidRPr="00A660AB">
        <w:rPr>
          <w:rStyle w:val="Utheving"/>
          <w:i w:val="0"/>
        </w:rPr>
        <w:t>De som var tilstede unde</w:t>
      </w:r>
      <w:r w:rsidR="00760852" w:rsidRPr="00A660AB">
        <w:rPr>
          <w:rStyle w:val="Utheving"/>
          <w:i w:val="0"/>
        </w:rPr>
        <w:t>r gjennomføring av</w:t>
      </w:r>
      <w:r w:rsidRPr="00A660AB">
        <w:rPr>
          <w:rStyle w:val="Utheving"/>
          <w:i w:val="0"/>
        </w:rPr>
        <w:t xml:space="preserve"> konfirmantleiren</w:t>
      </w:r>
      <w:r w:rsidR="00760852" w:rsidRPr="00A660AB">
        <w:rPr>
          <w:rStyle w:val="Utheving"/>
          <w:i w:val="0"/>
        </w:rPr>
        <w:t xml:space="preserve"> var:</w:t>
      </w:r>
      <w:r w:rsidRPr="00A660AB">
        <w:rPr>
          <w:rStyle w:val="Utheving"/>
          <w:i w:val="0"/>
        </w:rPr>
        <w:t xml:space="preserve"> Nancy Porsanger Anti, Meerke Krihke Bientie, Karl-Yngve Bergkåsa, Einar Bondevik, Edgar-Stark Doobie –Njaastad og Tove Lill Labahå Magga og Merethe Moberg</w:t>
      </w:r>
      <w:r w:rsidR="00C21AFD" w:rsidRPr="00A660AB">
        <w:rPr>
          <w:rStyle w:val="Utheving"/>
          <w:i w:val="0"/>
        </w:rPr>
        <w:t xml:space="preserve">. </w:t>
      </w:r>
    </w:p>
    <w:p w:rsidR="00760852" w:rsidRPr="00A660AB" w:rsidRDefault="00C52EA0" w:rsidP="00F66DEF">
      <w:pPr>
        <w:rPr>
          <w:rStyle w:val="Utheving"/>
          <w:i w:val="0"/>
        </w:rPr>
      </w:pPr>
      <w:r w:rsidRPr="00A660AB">
        <w:rPr>
          <w:rStyle w:val="Utheving"/>
          <w:i w:val="0"/>
        </w:rPr>
        <w:t>De av a</w:t>
      </w:r>
      <w:r w:rsidR="00760852" w:rsidRPr="00A660AB">
        <w:rPr>
          <w:rStyle w:val="Utheving"/>
          <w:i w:val="0"/>
        </w:rPr>
        <w:t>rbeidsgruppa</w:t>
      </w:r>
      <w:r w:rsidR="00C21AFD" w:rsidRPr="00A660AB">
        <w:rPr>
          <w:rStyle w:val="Utheving"/>
          <w:i w:val="0"/>
        </w:rPr>
        <w:t>s medlemmer</w:t>
      </w:r>
      <w:r w:rsidRPr="00A660AB">
        <w:rPr>
          <w:rStyle w:val="Utheving"/>
          <w:i w:val="0"/>
        </w:rPr>
        <w:t xml:space="preserve"> som</w:t>
      </w:r>
      <w:r w:rsidR="00C21AFD" w:rsidRPr="00A660AB">
        <w:rPr>
          <w:rStyle w:val="Utheving"/>
          <w:i w:val="0"/>
        </w:rPr>
        <w:t xml:space="preserve"> har deltatt i</w:t>
      </w:r>
      <w:r w:rsidRPr="00A660AB">
        <w:rPr>
          <w:rStyle w:val="Utheving"/>
          <w:i w:val="0"/>
        </w:rPr>
        <w:t xml:space="preserve"> planleggingen og</w:t>
      </w:r>
      <w:r w:rsidR="00C21AFD" w:rsidRPr="00A660AB">
        <w:rPr>
          <w:rStyle w:val="Utheving"/>
          <w:i w:val="0"/>
        </w:rPr>
        <w:t xml:space="preserve"> </w:t>
      </w:r>
      <w:r w:rsidRPr="00A660AB">
        <w:rPr>
          <w:rStyle w:val="Utheving"/>
          <w:i w:val="0"/>
        </w:rPr>
        <w:t xml:space="preserve">den </w:t>
      </w:r>
      <w:r w:rsidR="00C21AFD" w:rsidRPr="00A660AB">
        <w:rPr>
          <w:rStyle w:val="Utheving"/>
          <w:i w:val="0"/>
        </w:rPr>
        <w:t>praktisk</w:t>
      </w:r>
      <w:r w:rsidRPr="00A660AB">
        <w:rPr>
          <w:rStyle w:val="Utheving"/>
          <w:i w:val="0"/>
        </w:rPr>
        <w:t>e</w:t>
      </w:r>
      <w:r w:rsidR="004F2E6E" w:rsidRPr="00A660AB">
        <w:rPr>
          <w:rStyle w:val="Utheving"/>
          <w:i w:val="0"/>
        </w:rPr>
        <w:t xml:space="preserve"> gjennomføring</w:t>
      </w:r>
      <w:r w:rsidRPr="00A660AB">
        <w:rPr>
          <w:rStyle w:val="Utheving"/>
          <w:i w:val="0"/>
        </w:rPr>
        <w:t>en av denne tredje konfirmantleiren</w:t>
      </w:r>
      <w:r w:rsidR="00C21AFD" w:rsidRPr="00A660AB">
        <w:rPr>
          <w:rStyle w:val="Utheving"/>
          <w:i w:val="0"/>
        </w:rPr>
        <w:t xml:space="preserve">, </w:t>
      </w:r>
      <w:r w:rsidR="00760852" w:rsidRPr="00A660AB">
        <w:rPr>
          <w:rStyle w:val="Utheving"/>
          <w:i w:val="0"/>
        </w:rPr>
        <w:t>med ett unntak, de samme medlemmene</w:t>
      </w:r>
      <w:r w:rsidR="004F2E6E" w:rsidRPr="00A660AB">
        <w:rPr>
          <w:rStyle w:val="Utheving"/>
          <w:i w:val="0"/>
        </w:rPr>
        <w:t xml:space="preserve"> som</w:t>
      </w:r>
      <w:r w:rsidR="00C21AFD" w:rsidRPr="00A660AB">
        <w:rPr>
          <w:rStyle w:val="Utheving"/>
          <w:i w:val="0"/>
        </w:rPr>
        <w:t xml:space="preserve"> ved</w:t>
      </w:r>
      <w:r w:rsidR="004F2E6E" w:rsidRPr="00A660AB">
        <w:rPr>
          <w:rStyle w:val="Utheving"/>
          <w:i w:val="0"/>
        </w:rPr>
        <w:t xml:space="preserve"> de to </w:t>
      </w:r>
      <w:r w:rsidR="00760852" w:rsidRPr="00A660AB">
        <w:rPr>
          <w:rStyle w:val="Utheving"/>
          <w:i w:val="0"/>
        </w:rPr>
        <w:t xml:space="preserve">foregående leirene. </w:t>
      </w:r>
      <w:r w:rsidR="00C21AFD" w:rsidRPr="00A660AB">
        <w:rPr>
          <w:rStyle w:val="Utheving"/>
          <w:i w:val="0"/>
        </w:rPr>
        <w:t>Kateket i</w:t>
      </w:r>
      <w:r w:rsidR="00760852" w:rsidRPr="00A660AB">
        <w:rPr>
          <w:rStyle w:val="Utheving"/>
          <w:i w:val="0"/>
        </w:rPr>
        <w:t xml:space="preserve"> Tana og Nesseby menighet </w:t>
      </w:r>
      <w:r w:rsidRPr="00A660AB">
        <w:rPr>
          <w:rStyle w:val="Utheving"/>
          <w:i w:val="0"/>
        </w:rPr>
        <w:t xml:space="preserve">som var med i 2013 og </w:t>
      </w:r>
      <w:r w:rsidR="00C21AFD" w:rsidRPr="00A660AB">
        <w:rPr>
          <w:rStyle w:val="Utheving"/>
          <w:i w:val="0"/>
        </w:rPr>
        <w:t>2014</w:t>
      </w:r>
      <w:r w:rsidRPr="00A660AB">
        <w:rPr>
          <w:rStyle w:val="Utheving"/>
          <w:i w:val="0"/>
        </w:rPr>
        <w:t xml:space="preserve"> er erstattet av</w:t>
      </w:r>
      <w:r w:rsidR="00C21AFD" w:rsidRPr="00A660AB">
        <w:rPr>
          <w:rStyle w:val="Utheving"/>
          <w:i w:val="0"/>
        </w:rPr>
        <w:t xml:space="preserve"> </w:t>
      </w:r>
      <w:r w:rsidRPr="00A660AB">
        <w:rPr>
          <w:rStyle w:val="Utheving"/>
          <w:i w:val="0"/>
        </w:rPr>
        <w:t xml:space="preserve">kateket fra Tysfjord menighet </w:t>
      </w:r>
      <w:r w:rsidR="00C21AFD" w:rsidRPr="00A660AB">
        <w:rPr>
          <w:rStyle w:val="Utheving"/>
          <w:i w:val="0"/>
        </w:rPr>
        <w:t>Edgar-Stark Doobie-Njaastad. Han ble i fjor</w:t>
      </w:r>
      <w:r w:rsidR="00760852" w:rsidRPr="00A660AB">
        <w:rPr>
          <w:rStyle w:val="Utheving"/>
          <w:i w:val="0"/>
        </w:rPr>
        <w:t xml:space="preserve"> oppnevnt av Sør-Hålogaland bispedømme til å være deres representant i arbeidsgruppa. </w:t>
      </w:r>
    </w:p>
    <w:p w:rsidR="00C15FEE" w:rsidRPr="00A660AB" w:rsidRDefault="00760852" w:rsidP="00F66DEF">
      <w:pPr>
        <w:rPr>
          <w:rStyle w:val="Utheving"/>
          <w:i w:val="0"/>
        </w:rPr>
      </w:pPr>
      <w:r w:rsidRPr="00A660AB">
        <w:rPr>
          <w:rStyle w:val="Utheving"/>
          <w:i w:val="0"/>
        </w:rPr>
        <w:t>Arbeidsgruppa har</w:t>
      </w:r>
      <w:r w:rsidR="00293B3C" w:rsidRPr="00A660AB">
        <w:rPr>
          <w:rStyle w:val="Utheving"/>
          <w:i w:val="0"/>
        </w:rPr>
        <w:t xml:space="preserve"> dette året</w:t>
      </w:r>
      <w:r w:rsidRPr="00A660AB">
        <w:rPr>
          <w:rStyle w:val="Utheving"/>
          <w:i w:val="0"/>
        </w:rPr>
        <w:t xml:space="preserve"> hatt</w:t>
      </w:r>
      <w:r w:rsidR="004F2E6E" w:rsidRPr="00A660AB">
        <w:rPr>
          <w:rStyle w:val="Utheving"/>
          <w:i w:val="0"/>
        </w:rPr>
        <w:t xml:space="preserve"> et fysisk møte og tre telefonmøter</w:t>
      </w:r>
      <w:r w:rsidR="00C21AFD" w:rsidRPr="00A660AB">
        <w:rPr>
          <w:rStyle w:val="Utheving"/>
          <w:i w:val="0"/>
        </w:rPr>
        <w:t xml:space="preserve"> og i tillegg har det vært dialog mellom medlemmene pr</w:t>
      </w:r>
      <w:r w:rsidR="004F2E6E" w:rsidRPr="00A660AB">
        <w:rPr>
          <w:rStyle w:val="Utheving"/>
          <w:i w:val="0"/>
        </w:rPr>
        <w:t xml:space="preserve"> e-post og telefon mellom møtene. </w:t>
      </w:r>
      <w:r w:rsidR="00293B3C" w:rsidRPr="00A660AB">
        <w:rPr>
          <w:rStyle w:val="Utheving"/>
          <w:i w:val="0"/>
        </w:rPr>
        <w:t xml:space="preserve">Tove-Lill Labahå Magga har ledet arbeidet i Arbeidsgruppa og har det overordnede ansvaret for konfirmantleirarbeidet under gjennomføringen og for evalueringen. </w:t>
      </w:r>
      <w:r w:rsidR="00C15FEE" w:rsidRPr="00A660AB">
        <w:rPr>
          <w:rStyle w:val="Utheving"/>
          <w:i w:val="0"/>
        </w:rPr>
        <w:t xml:space="preserve">Nytt av året er at det ble </w:t>
      </w:r>
      <w:r w:rsidRPr="00A660AB">
        <w:rPr>
          <w:rStyle w:val="Utheving"/>
          <w:i w:val="0"/>
        </w:rPr>
        <w:t>etablert en egen gruppe med ansvar for</w:t>
      </w:r>
      <w:r w:rsidR="00C23D9C" w:rsidRPr="00A660AB">
        <w:rPr>
          <w:rStyle w:val="Utheving"/>
          <w:i w:val="0"/>
        </w:rPr>
        <w:t xml:space="preserve"> planlegging</w:t>
      </w:r>
      <w:r w:rsidR="00C15FEE" w:rsidRPr="00A660AB">
        <w:rPr>
          <w:rStyle w:val="Utheving"/>
          <w:i w:val="0"/>
        </w:rPr>
        <w:t xml:space="preserve"> av gudstjenesten</w:t>
      </w:r>
      <w:r w:rsidR="00C23D9C" w:rsidRPr="00A660AB">
        <w:rPr>
          <w:rStyle w:val="Utheving"/>
          <w:i w:val="0"/>
        </w:rPr>
        <w:t xml:space="preserve"> og gjennomføring av gudstjenestev</w:t>
      </w:r>
      <w:r w:rsidR="00C15FEE" w:rsidRPr="00A660AB">
        <w:rPr>
          <w:rStyle w:val="Utheving"/>
          <w:i w:val="0"/>
        </w:rPr>
        <w:t>erksted under konfirmantleiren. Denne gruppa</w:t>
      </w:r>
      <w:r w:rsidR="00293B3C" w:rsidRPr="00A660AB">
        <w:rPr>
          <w:rStyle w:val="Utheving"/>
          <w:i w:val="0"/>
        </w:rPr>
        <w:t xml:space="preserve"> hadde egne telefonmøter og ble ledet av</w:t>
      </w:r>
      <w:r w:rsidRPr="00A660AB">
        <w:rPr>
          <w:rStyle w:val="Utheving"/>
          <w:i w:val="0"/>
        </w:rPr>
        <w:t xml:space="preserve"> </w:t>
      </w:r>
      <w:r w:rsidR="00293B3C" w:rsidRPr="00A660AB">
        <w:rPr>
          <w:rStyle w:val="Utheving"/>
          <w:i w:val="0"/>
        </w:rPr>
        <w:t xml:space="preserve">Einar Bondevik som </w:t>
      </w:r>
      <w:r w:rsidR="00C23D9C" w:rsidRPr="00A660AB">
        <w:rPr>
          <w:rStyle w:val="Utheving"/>
          <w:i w:val="0"/>
        </w:rPr>
        <w:t xml:space="preserve">hadde ansvaret for </w:t>
      </w:r>
      <w:r w:rsidRPr="00A660AB">
        <w:rPr>
          <w:rStyle w:val="Utheving"/>
          <w:i w:val="0"/>
        </w:rPr>
        <w:t>gjennomfø</w:t>
      </w:r>
      <w:r w:rsidR="00C15FEE" w:rsidRPr="00A660AB">
        <w:rPr>
          <w:rStyle w:val="Utheving"/>
          <w:i w:val="0"/>
        </w:rPr>
        <w:t>ring av gudstjenesteverkstedet i nært</w:t>
      </w:r>
      <w:r w:rsidRPr="00A660AB">
        <w:rPr>
          <w:rStyle w:val="Utheving"/>
          <w:i w:val="0"/>
        </w:rPr>
        <w:t xml:space="preserve"> samarbeid med </w:t>
      </w:r>
      <w:r w:rsidR="00C15FEE" w:rsidRPr="00A660AB">
        <w:rPr>
          <w:rStyle w:val="Utheving"/>
          <w:i w:val="0"/>
        </w:rPr>
        <w:t>de andre i arbeidsgruppa under leiren</w:t>
      </w:r>
      <w:r w:rsidR="00293B3C" w:rsidRPr="00A660AB">
        <w:rPr>
          <w:rStyle w:val="Utheving"/>
          <w:i w:val="0"/>
        </w:rPr>
        <w:t>.  Maria Steinsvik var sekretær for denne gruppa i planleggingsfasen</w:t>
      </w:r>
      <w:r w:rsidR="00C15FEE" w:rsidRPr="00A660AB">
        <w:rPr>
          <w:rStyle w:val="Utheving"/>
          <w:i w:val="0"/>
        </w:rPr>
        <w:t xml:space="preserve">. </w:t>
      </w:r>
      <w:r w:rsidR="00293B3C" w:rsidRPr="00A660AB">
        <w:rPr>
          <w:rStyle w:val="Utheving"/>
          <w:i w:val="0"/>
        </w:rPr>
        <w:t xml:space="preserve">De praktiske </w:t>
      </w:r>
      <w:r w:rsidR="00C15FEE" w:rsidRPr="00A660AB">
        <w:rPr>
          <w:rStyle w:val="Utheving"/>
          <w:i w:val="0"/>
        </w:rPr>
        <w:t>forberedelsene</w:t>
      </w:r>
      <w:r w:rsidR="00293B3C" w:rsidRPr="00A660AB">
        <w:rPr>
          <w:rStyle w:val="Utheving"/>
          <w:i w:val="0"/>
        </w:rPr>
        <w:t xml:space="preserve"> til gudstjenesten fant sted på </w:t>
      </w:r>
      <w:r w:rsidR="003A6958">
        <w:rPr>
          <w:rStyle w:val="Utheving"/>
          <w:i w:val="0"/>
        </w:rPr>
        <w:t>Ár</w:t>
      </w:r>
      <w:r w:rsidR="00293B3C" w:rsidRPr="00A660AB">
        <w:rPr>
          <w:rStyle w:val="Utheving"/>
          <w:i w:val="0"/>
        </w:rPr>
        <w:t xml:space="preserve">ran lulesamiske senter, og da fikk medlemmene i </w:t>
      </w:r>
      <w:r w:rsidR="009D6292" w:rsidRPr="00A660AB">
        <w:rPr>
          <w:rStyle w:val="Utheving"/>
          <w:i w:val="0"/>
        </w:rPr>
        <w:t>arbeidsgruppa</w:t>
      </w:r>
      <w:r w:rsidR="00C15FEE" w:rsidRPr="00A660AB">
        <w:rPr>
          <w:rStyle w:val="Utheving"/>
          <w:i w:val="0"/>
        </w:rPr>
        <w:t xml:space="preserve"> i oppgave å lede arbeidet for hver sin gruppe konfirmanter. </w:t>
      </w:r>
      <w:r w:rsidR="00293B3C" w:rsidRPr="00A660AB">
        <w:rPr>
          <w:rStyle w:val="Utheving"/>
          <w:i w:val="0"/>
        </w:rPr>
        <w:t xml:space="preserve">Konfirmantene deltok alle i gjennomføring av ulike deler av gudstjenesten, og det var både </w:t>
      </w:r>
      <w:r w:rsidR="00C15FEE" w:rsidRPr="00A660AB">
        <w:rPr>
          <w:rStyle w:val="Utheving"/>
          <w:i w:val="0"/>
        </w:rPr>
        <w:t>liturgigruppe, kirketjenere og sanggruppe</w:t>
      </w:r>
      <w:r w:rsidR="00293B3C" w:rsidRPr="00A660AB">
        <w:rPr>
          <w:rStyle w:val="Utheving"/>
          <w:i w:val="0"/>
        </w:rPr>
        <w:t>.  Alle konfirmantene hadde selvstendige</w:t>
      </w:r>
      <w:r w:rsidR="00C15FEE" w:rsidRPr="00A660AB">
        <w:rPr>
          <w:rStyle w:val="Utheving"/>
          <w:i w:val="0"/>
        </w:rPr>
        <w:t xml:space="preserve"> oppgaver og deltok aktivt i </w:t>
      </w:r>
      <w:r w:rsidR="009D6292" w:rsidRPr="00A660AB">
        <w:rPr>
          <w:rStyle w:val="Utheving"/>
          <w:i w:val="0"/>
        </w:rPr>
        <w:t>gudstjenesten</w:t>
      </w:r>
      <w:r w:rsidR="00C15FEE" w:rsidRPr="00A660AB">
        <w:rPr>
          <w:rStyle w:val="Utheving"/>
          <w:i w:val="0"/>
        </w:rPr>
        <w:t xml:space="preserve"> med ulike oppgaver.</w:t>
      </w:r>
    </w:p>
    <w:p w:rsidR="00572F91" w:rsidRPr="00A660AB" w:rsidRDefault="00572F91" w:rsidP="00F66DEF">
      <w:pPr>
        <w:rPr>
          <w:rStyle w:val="Utheving"/>
          <w:i w:val="0"/>
        </w:rPr>
      </w:pPr>
    </w:p>
    <w:p w:rsidR="00572F91" w:rsidRPr="00A660AB" w:rsidRDefault="00572F91" w:rsidP="00F66DEF">
      <w:pPr>
        <w:rPr>
          <w:rStyle w:val="Utheving"/>
          <w:i w:val="0"/>
        </w:rPr>
      </w:pPr>
      <w:r w:rsidRPr="00A660AB">
        <w:rPr>
          <w:rStyle w:val="Utheving"/>
          <w:i w:val="0"/>
          <w:noProof/>
        </w:rPr>
        <w:lastRenderedPageBreak/>
        <w:drawing>
          <wp:inline distT="0" distB="0" distL="0" distR="0">
            <wp:extent cx="4118458" cy="3088844"/>
            <wp:effectExtent l="0" t="0" r="0" b="0"/>
            <wp:docPr id="8" name="Bilde 8" descr="\\intern.kirkepartner.no\hjemmekatalog\tm884\Documents\Mine bilder\jobbilder\samisk konfirmantleir\2016\SAM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n.kirkepartner.no\hjemmekatalog\tm884\Documents\Mine bilder\jobbilder\samisk konfirmantleir\2016\SAM_02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8486" cy="3096365"/>
                    </a:xfrm>
                    <a:prstGeom prst="rect">
                      <a:avLst/>
                    </a:prstGeom>
                    <a:noFill/>
                    <a:ln>
                      <a:noFill/>
                    </a:ln>
                  </pic:spPr>
                </pic:pic>
              </a:graphicData>
            </a:graphic>
          </wp:inline>
        </w:drawing>
      </w:r>
    </w:p>
    <w:p w:rsidR="00572F91" w:rsidRPr="00A660AB" w:rsidRDefault="00572F91" w:rsidP="00F66DEF">
      <w:pPr>
        <w:rPr>
          <w:rStyle w:val="Utheving"/>
          <w:i w:val="0"/>
        </w:rPr>
      </w:pPr>
    </w:p>
    <w:p w:rsidR="008F4004" w:rsidRPr="00A660AB" w:rsidRDefault="00293B3C" w:rsidP="00F66DEF">
      <w:pPr>
        <w:rPr>
          <w:rStyle w:val="Utheving"/>
          <w:i w:val="0"/>
        </w:rPr>
      </w:pPr>
      <w:r w:rsidRPr="00A660AB">
        <w:rPr>
          <w:rStyle w:val="Utheving"/>
          <w:i w:val="0"/>
        </w:rPr>
        <w:t>SKR utarbeider</w:t>
      </w:r>
      <w:r w:rsidR="001D23A5" w:rsidRPr="00A660AB">
        <w:rPr>
          <w:rStyle w:val="Utheving"/>
          <w:i w:val="0"/>
        </w:rPr>
        <w:t xml:space="preserve"> en </w:t>
      </w:r>
      <w:r w:rsidR="00A91273" w:rsidRPr="00A660AB">
        <w:rPr>
          <w:rStyle w:val="Utheving"/>
          <w:i w:val="0"/>
        </w:rPr>
        <w:t xml:space="preserve">skriftlig </w:t>
      </w:r>
      <w:r w:rsidR="001D23A5" w:rsidRPr="00A660AB">
        <w:rPr>
          <w:rStyle w:val="Utheving"/>
          <w:i w:val="0"/>
        </w:rPr>
        <w:t>plan for</w:t>
      </w:r>
      <w:r w:rsidR="00A91273" w:rsidRPr="00A660AB">
        <w:rPr>
          <w:rStyle w:val="Utheving"/>
          <w:i w:val="0"/>
        </w:rPr>
        <w:t xml:space="preserve"> kriseberedskap under</w:t>
      </w:r>
      <w:r w:rsidRPr="00A660AB">
        <w:rPr>
          <w:rStyle w:val="Utheving"/>
          <w:i w:val="0"/>
        </w:rPr>
        <w:t xml:space="preserve"> hver konfirmantleir. Det er et mål</w:t>
      </w:r>
      <w:r w:rsidR="00C3786C" w:rsidRPr="00A660AB">
        <w:rPr>
          <w:rStyle w:val="Utheving"/>
          <w:i w:val="0"/>
        </w:rPr>
        <w:t xml:space="preserve"> å sikre en felles</w:t>
      </w:r>
      <w:r w:rsidR="004F2E6E" w:rsidRPr="00A660AB">
        <w:rPr>
          <w:rStyle w:val="Utheving"/>
          <w:i w:val="0"/>
        </w:rPr>
        <w:t xml:space="preserve"> forståelse</w:t>
      </w:r>
      <w:r w:rsidR="00A91273" w:rsidRPr="00A660AB">
        <w:rPr>
          <w:rStyle w:val="Utheving"/>
          <w:i w:val="0"/>
        </w:rPr>
        <w:t xml:space="preserve"> og oversikt</w:t>
      </w:r>
      <w:r w:rsidR="004F2E6E" w:rsidRPr="00A660AB">
        <w:rPr>
          <w:rStyle w:val="Utheving"/>
          <w:i w:val="0"/>
        </w:rPr>
        <w:t xml:space="preserve"> </w:t>
      </w:r>
      <w:r w:rsidR="00A91273" w:rsidRPr="00A660AB">
        <w:rPr>
          <w:rStyle w:val="Utheving"/>
          <w:i w:val="0"/>
        </w:rPr>
        <w:t>hos alle ledere</w:t>
      </w:r>
      <w:r w:rsidRPr="00A660AB">
        <w:rPr>
          <w:rStyle w:val="Utheving"/>
          <w:i w:val="0"/>
        </w:rPr>
        <w:t xml:space="preserve">, </w:t>
      </w:r>
      <w:r w:rsidR="00A91273" w:rsidRPr="00A660AB">
        <w:rPr>
          <w:rStyle w:val="Utheving"/>
          <w:i w:val="0"/>
        </w:rPr>
        <w:t>for hvilket ansvar hver enkelt til enhver tid har</w:t>
      </w:r>
      <w:r w:rsidRPr="00A660AB">
        <w:rPr>
          <w:rStyle w:val="Utheving"/>
          <w:i w:val="0"/>
        </w:rPr>
        <w:t xml:space="preserve"> underveis i gjennomføringen av leiren. Årets plan inneholdt</w:t>
      </w:r>
      <w:r w:rsidR="00A91273" w:rsidRPr="00A660AB">
        <w:rPr>
          <w:rStyle w:val="Utheving"/>
          <w:i w:val="0"/>
        </w:rPr>
        <w:t xml:space="preserve"> oversikt over</w:t>
      </w:r>
      <w:r w:rsidR="00C3786C" w:rsidRPr="00A660AB">
        <w:rPr>
          <w:rStyle w:val="Utheving"/>
          <w:i w:val="0"/>
        </w:rPr>
        <w:t xml:space="preserve"> hvem som til </w:t>
      </w:r>
      <w:r w:rsidR="00A91273" w:rsidRPr="00A660AB">
        <w:rPr>
          <w:rStyle w:val="Utheving"/>
          <w:i w:val="0"/>
        </w:rPr>
        <w:t>enhver tid hadde</w:t>
      </w:r>
      <w:r w:rsidR="004F2E6E" w:rsidRPr="00A660AB">
        <w:rPr>
          <w:rStyle w:val="Utheving"/>
          <w:i w:val="0"/>
        </w:rPr>
        <w:t xml:space="preserve"> ansvar for å ivareta praktiske oppgaver</w:t>
      </w:r>
      <w:r w:rsidRPr="00A660AB">
        <w:rPr>
          <w:rStyle w:val="Utheving"/>
          <w:i w:val="0"/>
        </w:rPr>
        <w:t xml:space="preserve"> i tilfelle krise av noe slag, og hvordan </w:t>
      </w:r>
      <w:r w:rsidR="004F2E6E" w:rsidRPr="00A660AB">
        <w:rPr>
          <w:rStyle w:val="Utheving"/>
          <w:i w:val="0"/>
        </w:rPr>
        <w:t>registrering av avvik og handtering av hendelser som krever oppfølging</w:t>
      </w:r>
      <w:r w:rsidR="00014792" w:rsidRPr="00A660AB">
        <w:rPr>
          <w:rStyle w:val="Utheving"/>
          <w:i w:val="0"/>
        </w:rPr>
        <w:t xml:space="preserve"> skal gjøres. Det er også nedfelt en </w:t>
      </w:r>
      <w:r w:rsidR="00C3786C" w:rsidRPr="00A660AB">
        <w:rPr>
          <w:rStyle w:val="Utheving"/>
          <w:i w:val="0"/>
        </w:rPr>
        <w:t>ansvar</w:t>
      </w:r>
      <w:r w:rsidR="00A91273" w:rsidRPr="00A660AB">
        <w:rPr>
          <w:rStyle w:val="Utheving"/>
          <w:i w:val="0"/>
        </w:rPr>
        <w:t>sfordeling</w:t>
      </w:r>
      <w:r w:rsidR="00C3786C" w:rsidRPr="00A660AB">
        <w:rPr>
          <w:rStyle w:val="Utheving"/>
          <w:i w:val="0"/>
        </w:rPr>
        <w:t xml:space="preserve"> i tilfelle ulykker etc</w:t>
      </w:r>
      <w:r w:rsidR="004F2E6E" w:rsidRPr="00A660AB">
        <w:rPr>
          <w:rStyle w:val="Utheving"/>
          <w:i w:val="0"/>
        </w:rPr>
        <w:t xml:space="preserve">. </w:t>
      </w:r>
      <w:r w:rsidR="00014792" w:rsidRPr="00A660AB">
        <w:rPr>
          <w:rStyle w:val="Utheving"/>
          <w:i w:val="0"/>
        </w:rPr>
        <w:t>Alle ledere</w:t>
      </w:r>
      <w:r w:rsidR="00C3786C" w:rsidRPr="00A660AB">
        <w:rPr>
          <w:rStyle w:val="Utheving"/>
          <w:i w:val="0"/>
        </w:rPr>
        <w:t xml:space="preserve"> signerte avtalen</w:t>
      </w:r>
      <w:r w:rsidR="00014792" w:rsidRPr="00A660AB">
        <w:rPr>
          <w:rStyle w:val="Utheving"/>
          <w:i w:val="0"/>
        </w:rPr>
        <w:t>, som</w:t>
      </w:r>
      <w:r w:rsidR="009D6292">
        <w:rPr>
          <w:rStyle w:val="Utheving"/>
          <w:i w:val="0"/>
        </w:rPr>
        <w:t xml:space="preserve"> </w:t>
      </w:r>
      <w:r w:rsidR="00A91273" w:rsidRPr="00A660AB">
        <w:rPr>
          <w:rStyle w:val="Utheving"/>
          <w:i w:val="0"/>
        </w:rPr>
        <w:t>dokumentasjon på</w:t>
      </w:r>
      <w:r w:rsidR="00C3786C" w:rsidRPr="00A660AB">
        <w:rPr>
          <w:rStyle w:val="Utheving"/>
          <w:i w:val="0"/>
        </w:rPr>
        <w:t xml:space="preserve"> at de hadde </w:t>
      </w:r>
      <w:r w:rsidR="00B8412C" w:rsidRPr="00A660AB">
        <w:rPr>
          <w:rStyle w:val="Utheving"/>
          <w:i w:val="0"/>
        </w:rPr>
        <w:t xml:space="preserve">mottatt oversikten. </w:t>
      </w:r>
      <w:r w:rsidR="00C3786C" w:rsidRPr="00A660AB">
        <w:rPr>
          <w:rStyle w:val="Utheving"/>
          <w:i w:val="0"/>
        </w:rPr>
        <w:t xml:space="preserve">Denne kriseberedskapsplanen </w:t>
      </w:r>
      <w:r w:rsidR="00A91273" w:rsidRPr="00A660AB">
        <w:rPr>
          <w:rStyle w:val="Utheving"/>
          <w:i w:val="0"/>
        </w:rPr>
        <w:t xml:space="preserve">ble </w:t>
      </w:r>
      <w:r w:rsidR="00C3786C" w:rsidRPr="00A660AB">
        <w:rPr>
          <w:rStyle w:val="Utheving"/>
          <w:i w:val="0"/>
        </w:rPr>
        <w:t>også s</w:t>
      </w:r>
      <w:r w:rsidR="004F2E6E" w:rsidRPr="00A660AB">
        <w:rPr>
          <w:rStyle w:val="Utheving"/>
          <w:i w:val="0"/>
        </w:rPr>
        <w:t>a</w:t>
      </w:r>
      <w:r w:rsidR="00C3786C" w:rsidRPr="00A660AB">
        <w:rPr>
          <w:rStyle w:val="Utheving"/>
          <w:i w:val="0"/>
        </w:rPr>
        <w:t>mordnet med kriseberedskapen som var gjeldende for Vatnlia leirsted.</w:t>
      </w:r>
    </w:p>
    <w:p w:rsidR="00F66DEF" w:rsidRPr="00A660AB" w:rsidRDefault="00572F91" w:rsidP="00F66DEF">
      <w:pPr>
        <w:rPr>
          <w:rStyle w:val="Utheving"/>
          <w:i w:val="0"/>
        </w:rPr>
      </w:pPr>
      <w:r w:rsidRPr="00A660AB">
        <w:rPr>
          <w:rStyle w:val="Utheving"/>
          <w:i w:val="0"/>
        </w:rPr>
        <w:t>M</w:t>
      </w:r>
      <w:r w:rsidR="00351098" w:rsidRPr="00A660AB">
        <w:rPr>
          <w:rStyle w:val="Utheving"/>
          <w:i w:val="0"/>
        </w:rPr>
        <w:t>åltider og mat</w:t>
      </w:r>
    </w:p>
    <w:p w:rsidR="00884DDD" w:rsidRPr="00A660AB" w:rsidRDefault="003B692E" w:rsidP="00F66DEF">
      <w:pPr>
        <w:rPr>
          <w:rStyle w:val="Utheving"/>
          <w:i w:val="0"/>
        </w:rPr>
      </w:pPr>
      <w:r w:rsidRPr="00A660AB">
        <w:rPr>
          <w:rStyle w:val="Utheving"/>
          <w:i w:val="0"/>
        </w:rPr>
        <w:t>Ved Vatnlia leirsted var en av de som er ansatt der, også til stede under hele leiren og en person var tilgjengelig i</w:t>
      </w:r>
      <w:r w:rsidR="00416C43" w:rsidRPr="00A660AB">
        <w:rPr>
          <w:rStyle w:val="Utheving"/>
          <w:i w:val="0"/>
        </w:rPr>
        <w:t xml:space="preserve"> forhold til</w:t>
      </w:r>
      <w:r w:rsidRPr="00A660AB">
        <w:rPr>
          <w:rStyle w:val="Utheving"/>
          <w:i w:val="0"/>
        </w:rPr>
        <w:t xml:space="preserve"> avklaring av</w:t>
      </w:r>
      <w:r w:rsidR="00416C43" w:rsidRPr="00A660AB">
        <w:rPr>
          <w:rStyle w:val="Utheving"/>
          <w:i w:val="0"/>
        </w:rPr>
        <w:t xml:space="preserve"> praktisk</w:t>
      </w:r>
      <w:r w:rsidRPr="00A660AB">
        <w:rPr>
          <w:rStyle w:val="Utheving"/>
          <w:i w:val="0"/>
        </w:rPr>
        <w:t>e spørsmål ved bruk av anlegget</w:t>
      </w:r>
      <w:r w:rsidR="00F03EB3" w:rsidRPr="00A660AB">
        <w:rPr>
          <w:rStyle w:val="Utheving"/>
          <w:i w:val="0"/>
        </w:rPr>
        <w:t xml:space="preserve"> hele døgnet.</w:t>
      </w:r>
      <w:r w:rsidR="00416C43" w:rsidRPr="00A660AB">
        <w:rPr>
          <w:rStyle w:val="Utheving"/>
          <w:i w:val="0"/>
        </w:rPr>
        <w:t xml:space="preserve"> </w:t>
      </w:r>
      <w:r w:rsidR="00F03EB3" w:rsidRPr="00A660AB">
        <w:rPr>
          <w:rStyle w:val="Utheving"/>
          <w:i w:val="0"/>
        </w:rPr>
        <w:t>Det var</w:t>
      </w:r>
      <w:r w:rsidRPr="00A660AB">
        <w:rPr>
          <w:rStyle w:val="Utheving"/>
          <w:i w:val="0"/>
        </w:rPr>
        <w:t xml:space="preserve"> også</w:t>
      </w:r>
      <w:r w:rsidR="00F03EB3" w:rsidRPr="00A660AB">
        <w:rPr>
          <w:rStyle w:val="Utheving"/>
          <w:i w:val="0"/>
        </w:rPr>
        <w:t xml:space="preserve"> en ansatt</w:t>
      </w:r>
      <w:r w:rsidRPr="00A660AB">
        <w:rPr>
          <w:rStyle w:val="Utheving"/>
          <w:i w:val="0"/>
        </w:rPr>
        <w:t xml:space="preserve"> på Vatnlia leirsted</w:t>
      </w:r>
      <w:r w:rsidR="00F03EB3" w:rsidRPr="00A660AB">
        <w:rPr>
          <w:rStyle w:val="Utheving"/>
          <w:i w:val="0"/>
        </w:rPr>
        <w:t xml:space="preserve"> som</w:t>
      </w:r>
      <w:r w:rsidR="00416C43" w:rsidRPr="00A660AB">
        <w:rPr>
          <w:rStyle w:val="Utheving"/>
          <w:i w:val="0"/>
        </w:rPr>
        <w:t xml:space="preserve"> lagde</w:t>
      </w:r>
      <w:r w:rsidR="00F03EB3" w:rsidRPr="00A660AB">
        <w:rPr>
          <w:rStyle w:val="Utheving"/>
          <w:i w:val="0"/>
        </w:rPr>
        <w:t xml:space="preserve"> maten til alle måltider. Vi kom til</w:t>
      </w:r>
      <w:r w:rsidR="00416C43" w:rsidRPr="00A660AB">
        <w:rPr>
          <w:rStyle w:val="Utheving"/>
          <w:i w:val="0"/>
        </w:rPr>
        <w:t xml:space="preserve"> dekket </w:t>
      </w:r>
      <w:r w:rsidR="00E038DA" w:rsidRPr="00A660AB">
        <w:rPr>
          <w:rStyle w:val="Utheving"/>
          <w:i w:val="0"/>
        </w:rPr>
        <w:t>bord og forsynte oss selv med mat som var satt frem.</w:t>
      </w:r>
      <w:r w:rsidRPr="00A660AB">
        <w:rPr>
          <w:rStyle w:val="Utheving"/>
          <w:i w:val="0"/>
        </w:rPr>
        <w:t xml:space="preserve"> De</w:t>
      </w:r>
      <w:r w:rsidR="00F03EB3" w:rsidRPr="00A660AB">
        <w:rPr>
          <w:rStyle w:val="Utheving"/>
          <w:i w:val="0"/>
        </w:rPr>
        <w:t xml:space="preserve"> ansatte</w:t>
      </w:r>
      <w:r w:rsidRPr="00A660AB">
        <w:rPr>
          <w:rStyle w:val="Utheving"/>
          <w:i w:val="0"/>
        </w:rPr>
        <w:t xml:space="preserve"> der</w:t>
      </w:r>
      <w:r w:rsidR="00F03EB3" w:rsidRPr="00A660AB">
        <w:rPr>
          <w:rStyle w:val="Utheving"/>
          <w:i w:val="0"/>
        </w:rPr>
        <w:t xml:space="preserve"> </w:t>
      </w:r>
      <w:r w:rsidR="00416C43" w:rsidRPr="00A660AB">
        <w:rPr>
          <w:rStyle w:val="Utheving"/>
          <w:i w:val="0"/>
        </w:rPr>
        <w:t>utførte</w:t>
      </w:r>
      <w:r w:rsidRPr="00A660AB">
        <w:rPr>
          <w:rStyle w:val="Utheving"/>
          <w:i w:val="0"/>
        </w:rPr>
        <w:t xml:space="preserve"> både</w:t>
      </w:r>
      <w:r w:rsidR="00F03EB3" w:rsidRPr="00A660AB">
        <w:rPr>
          <w:rStyle w:val="Utheving"/>
          <w:i w:val="0"/>
        </w:rPr>
        <w:t xml:space="preserve"> oppvask og rengjøring</w:t>
      </w:r>
      <w:r w:rsidR="00416C43" w:rsidRPr="00A660AB">
        <w:rPr>
          <w:rStyle w:val="Utheving"/>
          <w:i w:val="0"/>
        </w:rPr>
        <w:t xml:space="preserve"> etter måltidene</w:t>
      </w:r>
      <w:r w:rsidRPr="00A660AB">
        <w:rPr>
          <w:rStyle w:val="Utheving"/>
          <w:i w:val="0"/>
        </w:rPr>
        <w:t>, mens vi som brukere gjorde rent i hyttene før avreise</w:t>
      </w:r>
      <w:r w:rsidR="00416C43" w:rsidRPr="00A660AB">
        <w:rPr>
          <w:rStyle w:val="Utheving"/>
          <w:i w:val="0"/>
        </w:rPr>
        <w:t xml:space="preserve">. Maten som ble laget var </w:t>
      </w:r>
      <w:r w:rsidR="00F03EB3" w:rsidRPr="00A660AB">
        <w:rPr>
          <w:rStyle w:val="Utheving"/>
          <w:i w:val="0"/>
        </w:rPr>
        <w:t xml:space="preserve">godt </w:t>
      </w:r>
      <w:r w:rsidR="00416C43" w:rsidRPr="00A660AB">
        <w:rPr>
          <w:rStyle w:val="Utheving"/>
          <w:i w:val="0"/>
        </w:rPr>
        <w:t xml:space="preserve">tilpasset ungdom og det var tatt hensyn til matintoleranse, allergier </w:t>
      </w:r>
      <w:r w:rsidR="00F03EB3" w:rsidRPr="00A660AB">
        <w:rPr>
          <w:rStyle w:val="Utheving"/>
          <w:i w:val="0"/>
        </w:rPr>
        <w:t>med høy</w:t>
      </w:r>
      <w:r w:rsidR="00416C43" w:rsidRPr="00A660AB">
        <w:rPr>
          <w:rStyle w:val="Utheving"/>
          <w:i w:val="0"/>
        </w:rPr>
        <w:t xml:space="preserve"> bevissthet </w:t>
      </w:r>
      <w:r w:rsidR="00F03EB3" w:rsidRPr="00A660AB">
        <w:rPr>
          <w:rStyle w:val="Utheving"/>
          <w:i w:val="0"/>
        </w:rPr>
        <w:t>i forhold til hva som er sunn</w:t>
      </w:r>
      <w:r w:rsidR="00416C43" w:rsidRPr="00A660AB">
        <w:rPr>
          <w:rStyle w:val="Utheving"/>
          <w:i w:val="0"/>
        </w:rPr>
        <w:t xml:space="preserve"> mat med lite sukkerinnhold etc. </w:t>
      </w:r>
      <w:r w:rsidR="00F03EB3" w:rsidRPr="00A660AB">
        <w:rPr>
          <w:rStyle w:val="Utheving"/>
          <w:i w:val="0"/>
        </w:rPr>
        <w:t xml:space="preserve">Ledere for konfirmantleiren hadde </w:t>
      </w:r>
      <w:r w:rsidR="00416C43" w:rsidRPr="00A660AB">
        <w:rPr>
          <w:rStyle w:val="Utheving"/>
          <w:i w:val="0"/>
        </w:rPr>
        <w:t>tilgang til</w:t>
      </w:r>
      <w:r w:rsidR="00F03EB3" w:rsidRPr="00A660AB">
        <w:rPr>
          <w:rStyle w:val="Utheving"/>
          <w:i w:val="0"/>
        </w:rPr>
        <w:t>,</w:t>
      </w:r>
      <w:r w:rsidR="00416C43" w:rsidRPr="00A660AB">
        <w:rPr>
          <w:rStyle w:val="Utheving"/>
          <w:i w:val="0"/>
        </w:rPr>
        <w:t xml:space="preserve"> og kunne bruke kjøkkenet</w:t>
      </w:r>
      <w:r w:rsidR="00F03EB3" w:rsidRPr="00A660AB">
        <w:rPr>
          <w:rStyle w:val="Utheving"/>
          <w:i w:val="0"/>
        </w:rPr>
        <w:t xml:space="preserve"> utenom måltidene og det var en svært god</w:t>
      </w:r>
      <w:r w:rsidR="00416C43" w:rsidRPr="00A660AB">
        <w:rPr>
          <w:rStyle w:val="Utheving"/>
          <w:i w:val="0"/>
        </w:rPr>
        <w:t xml:space="preserve"> </w:t>
      </w:r>
      <w:r w:rsidR="009D6292" w:rsidRPr="00A660AB">
        <w:rPr>
          <w:rStyle w:val="Utheving"/>
          <w:i w:val="0"/>
        </w:rPr>
        <w:t>imøtekommenhet</w:t>
      </w:r>
      <w:r w:rsidR="00416C43" w:rsidRPr="00A660AB">
        <w:rPr>
          <w:rStyle w:val="Utheving"/>
          <w:i w:val="0"/>
        </w:rPr>
        <w:t xml:space="preserve"> knyttet til praktiske forhold.</w:t>
      </w:r>
      <w:r w:rsidR="00884DDD" w:rsidRPr="00A660AB">
        <w:rPr>
          <w:rStyle w:val="Utheving"/>
          <w:i w:val="0"/>
        </w:rPr>
        <w:t xml:space="preserve"> Maten på Vatnlia var </w:t>
      </w:r>
      <w:r w:rsidR="00F03EB3" w:rsidRPr="00A660AB">
        <w:rPr>
          <w:rStyle w:val="Utheving"/>
          <w:i w:val="0"/>
        </w:rPr>
        <w:t xml:space="preserve">også </w:t>
      </w:r>
      <w:r w:rsidR="00884DDD" w:rsidRPr="00A660AB">
        <w:rPr>
          <w:rStyle w:val="Utheving"/>
          <w:i w:val="0"/>
        </w:rPr>
        <w:t>godt t</w:t>
      </w:r>
      <w:r w:rsidR="00416C43" w:rsidRPr="00A660AB">
        <w:rPr>
          <w:rStyle w:val="Utheving"/>
          <w:i w:val="0"/>
        </w:rPr>
        <w:t xml:space="preserve">ilpasset </w:t>
      </w:r>
      <w:r w:rsidR="00F03EB3" w:rsidRPr="00A660AB">
        <w:rPr>
          <w:rStyle w:val="Utheving"/>
          <w:i w:val="0"/>
        </w:rPr>
        <w:t>dagens ungdommers</w:t>
      </w:r>
      <w:r w:rsidR="00416C43" w:rsidRPr="00A660AB">
        <w:rPr>
          <w:rStyle w:val="Utheving"/>
          <w:i w:val="0"/>
        </w:rPr>
        <w:t xml:space="preserve"> matvaner. </w:t>
      </w:r>
      <w:r w:rsidRPr="00A660AB">
        <w:rPr>
          <w:rStyle w:val="Utheving"/>
          <w:i w:val="0"/>
        </w:rPr>
        <w:t xml:space="preserve">Ungdommene hadde i oppgave </w:t>
      </w:r>
      <w:r w:rsidR="00884DDD" w:rsidRPr="00A660AB">
        <w:rPr>
          <w:rStyle w:val="Utheving"/>
          <w:i w:val="0"/>
        </w:rPr>
        <w:t xml:space="preserve">å rydde av </w:t>
      </w:r>
      <w:r w:rsidRPr="00A660AB">
        <w:rPr>
          <w:rStyle w:val="Utheving"/>
          <w:i w:val="0"/>
        </w:rPr>
        <w:t xml:space="preserve">bordene etter måltidene. </w:t>
      </w:r>
      <w:r w:rsidR="00884DDD" w:rsidRPr="00A660AB">
        <w:rPr>
          <w:rStyle w:val="Utheving"/>
          <w:i w:val="0"/>
        </w:rPr>
        <w:t>Det var ikke lagt opp t</w:t>
      </w:r>
      <w:r w:rsidR="00416C43" w:rsidRPr="00A660AB">
        <w:rPr>
          <w:rStyle w:val="Utheving"/>
          <w:i w:val="0"/>
        </w:rPr>
        <w:t>il at ungdommene skulle</w:t>
      </w:r>
      <w:r w:rsidRPr="00A660AB">
        <w:rPr>
          <w:rStyle w:val="Utheving"/>
          <w:i w:val="0"/>
        </w:rPr>
        <w:t xml:space="preserve"> ha annet</w:t>
      </w:r>
      <w:r w:rsidR="00416C43" w:rsidRPr="00A660AB">
        <w:rPr>
          <w:rStyle w:val="Utheving"/>
          <w:i w:val="0"/>
        </w:rPr>
        <w:t xml:space="preserve"> ansvar eller oppgav</w:t>
      </w:r>
      <w:r w:rsidRPr="00A660AB">
        <w:rPr>
          <w:rStyle w:val="Utheving"/>
          <w:i w:val="0"/>
        </w:rPr>
        <w:t>er i tilknytning til måltidene.</w:t>
      </w:r>
      <w:r w:rsidR="00416C43" w:rsidRPr="00A660AB">
        <w:rPr>
          <w:rStyle w:val="Utheving"/>
          <w:i w:val="0"/>
        </w:rPr>
        <w:t xml:space="preserve"> </w:t>
      </w:r>
    </w:p>
    <w:p w:rsidR="00D67422" w:rsidRPr="00A660AB" w:rsidRDefault="00D67422" w:rsidP="00DC0D13">
      <w:pPr>
        <w:pStyle w:val="Ingenmellomrom"/>
        <w:rPr>
          <w:rStyle w:val="Utheving"/>
          <w:i w:val="0"/>
        </w:rPr>
      </w:pPr>
    </w:p>
    <w:p w:rsidR="008D77EE" w:rsidRPr="00A660AB" w:rsidRDefault="00572F91" w:rsidP="00DC0D13">
      <w:pPr>
        <w:pStyle w:val="Ingenmellomrom"/>
        <w:rPr>
          <w:rStyle w:val="Utheving"/>
          <w:i w:val="0"/>
        </w:rPr>
      </w:pPr>
      <w:r w:rsidRPr="00A660AB">
        <w:rPr>
          <w:rStyle w:val="Utheving"/>
          <w:i w:val="0"/>
          <w:noProof/>
        </w:rPr>
        <w:lastRenderedPageBreak/>
        <w:drawing>
          <wp:inline distT="0" distB="0" distL="0" distR="0">
            <wp:extent cx="5114925" cy="3836194"/>
            <wp:effectExtent l="0" t="0" r="0" b="0"/>
            <wp:docPr id="9" name="Bilde 9" descr="\\intern.kirkepartner.no\hjemmekatalog\tm884\Documents\Mine bilder\jobbilder\samisk konfirmantleir\2016\SAM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kirkepartner.no\hjemmekatalog\tm884\Documents\Mine bilder\jobbilder\samisk konfirmantleir\2016\SAM_0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a:ln>
                      <a:noFill/>
                    </a:ln>
                  </pic:spPr>
                </pic:pic>
              </a:graphicData>
            </a:graphic>
          </wp:inline>
        </w:drawing>
      </w:r>
    </w:p>
    <w:p w:rsidR="008D77EE" w:rsidRPr="00A660AB" w:rsidRDefault="008D77EE" w:rsidP="00DC0D13">
      <w:pPr>
        <w:pStyle w:val="Ingenmellomrom"/>
        <w:rPr>
          <w:rStyle w:val="Utheving"/>
          <w:i w:val="0"/>
        </w:rPr>
      </w:pPr>
    </w:p>
    <w:p w:rsidR="008D77EE" w:rsidRPr="00A660AB" w:rsidRDefault="008D77EE" w:rsidP="00DC0D13">
      <w:pPr>
        <w:pStyle w:val="Ingenmellomrom"/>
        <w:rPr>
          <w:rStyle w:val="Utheving"/>
          <w:i w:val="0"/>
        </w:rPr>
      </w:pPr>
    </w:p>
    <w:p w:rsidR="00916C82" w:rsidRPr="00635CF3" w:rsidRDefault="00916C82" w:rsidP="00916C82">
      <w:pPr>
        <w:pStyle w:val="Overskrift3"/>
        <w:rPr>
          <w:rStyle w:val="Utheving"/>
          <w:i w:val="0"/>
          <w:color w:val="3E762A" w:themeColor="accent1" w:themeShade="BF"/>
        </w:rPr>
      </w:pPr>
      <w:r w:rsidRPr="00635CF3">
        <w:rPr>
          <w:rStyle w:val="Utheving"/>
          <w:i w:val="0"/>
          <w:color w:val="3E762A" w:themeColor="accent1" w:themeShade="BF"/>
        </w:rPr>
        <w:t>Fordeling av deltagere</w:t>
      </w:r>
    </w:p>
    <w:p w:rsidR="003B692E" w:rsidRPr="00A660AB" w:rsidRDefault="003B692E" w:rsidP="008D77EE">
      <w:pPr>
        <w:pStyle w:val="Ingenmellomrom"/>
        <w:rPr>
          <w:rStyle w:val="Utheving"/>
          <w:i w:val="0"/>
        </w:rPr>
      </w:pPr>
    </w:p>
    <w:p w:rsidR="005761C9" w:rsidRPr="009D6292" w:rsidRDefault="00D33FA4" w:rsidP="009D6292">
      <w:pPr>
        <w:rPr>
          <w:rStyle w:val="Utheving"/>
          <w:i w:val="0"/>
          <w:iCs w:val="0"/>
          <w:color w:val="auto"/>
        </w:rPr>
      </w:pPr>
      <w:r w:rsidRPr="009D6292">
        <w:rPr>
          <w:rStyle w:val="Utheving"/>
          <w:i w:val="0"/>
          <w:iCs w:val="0"/>
          <w:color w:val="auto"/>
        </w:rPr>
        <w:t xml:space="preserve">Samisk kirkeråd </w:t>
      </w:r>
      <w:r w:rsidR="008D77EE" w:rsidRPr="009D6292">
        <w:rPr>
          <w:rStyle w:val="Utheving"/>
          <w:i w:val="0"/>
          <w:iCs w:val="0"/>
          <w:color w:val="auto"/>
        </w:rPr>
        <w:t xml:space="preserve">lager </w:t>
      </w:r>
      <w:r w:rsidR="00015CF3" w:rsidRPr="009D6292">
        <w:rPr>
          <w:rStyle w:val="Utheving"/>
          <w:i w:val="0"/>
          <w:iCs w:val="0"/>
          <w:color w:val="auto"/>
        </w:rPr>
        <w:t>informasjonsmateriell</w:t>
      </w:r>
      <w:r w:rsidR="003B692E" w:rsidRPr="009D6292">
        <w:rPr>
          <w:rStyle w:val="Utheving"/>
          <w:i w:val="0"/>
          <w:iCs w:val="0"/>
          <w:color w:val="auto"/>
        </w:rPr>
        <w:t xml:space="preserve"> om konfirmantleiren</w:t>
      </w:r>
      <w:r w:rsidR="008D77EE" w:rsidRPr="009D6292">
        <w:rPr>
          <w:rStyle w:val="Utheving"/>
          <w:i w:val="0"/>
          <w:iCs w:val="0"/>
          <w:color w:val="auto"/>
        </w:rPr>
        <w:t xml:space="preserve"> og sender dette til alle bispedømmene i Norge. De tre nordligste bispedømmene sender ut inform</w:t>
      </w:r>
      <w:r w:rsidR="00E038DA" w:rsidRPr="009D6292">
        <w:rPr>
          <w:rStyle w:val="Utheving"/>
          <w:i w:val="0"/>
          <w:iCs w:val="0"/>
          <w:color w:val="auto"/>
        </w:rPr>
        <w:t>a</w:t>
      </w:r>
      <w:r w:rsidR="008D77EE" w:rsidRPr="009D6292">
        <w:rPr>
          <w:rStyle w:val="Utheving"/>
          <w:i w:val="0"/>
          <w:iCs w:val="0"/>
          <w:color w:val="auto"/>
        </w:rPr>
        <w:t xml:space="preserve">sjon om Samisk konfirmantleir til alle menighetene. Samisk kirkeråd sender </w:t>
      </w:r>
      <w:r w:rsidR="003B692E" w:rsidRPr="009D6292">
        <w:rPr>
          <w:rStyle w:val="Utheving"/>
          <w:i w:val="0"/>
          <w:iCs w:val="0"/>
          <w:color w:val="auto"/>
        </w:rPr>
        <w:t>i tillegg ut</w:t>
      </w:r>
      <w:r w:rsidR="008D77EE" w:rsidRPr="009D6292">
        <w:rPr>
          <w:rStyle w:val="Utheving"/>
          <w:i w:val="0"/>
          <w:iCs w:val="0"/>
          <w:color w:val="auto"/>
        </w:rPr>
        <w:t xml:space="preserve"> påminnelser </w:t>
      </w:r>
      <w:r w:rsidR="003B692E" w:rsidRPr="009D6292">
        <w:rPr>
          <w:rStyle w:val="Utheving"/>
          <w:i w:val="0"/>
          <w:iCs w:val="0"/>
          <w:color w:val="auto"/>
        </w:rPr>
        <w:t xml:space="preserve">om tilbudet </w:t>
      </w:r>
      <w:r w:rsidR="009D6292" w:rsidRPr="009D6292">
        <w:rPr>
          <w:rStyle w:val="Utheving"/>
          <w:i w:val="0"/>
          <w:iCs w:val="0"/>
          <w:color w:val="auto"/>
        </w:rPr>
        <w:t xml:space="preserve">til sine nettverk og til </w:t>
      </w:r>
      <w:r w:rsidR="008D77EE" w:rsidRPr="009D6292">
        <w:rPr>
          <w:rStyle w:val="Utheving"/>
          <w:i w:val="0"/>
          <w:iCs w:val="0"/>
          <w:color w:val="auto"/>
        </w:rPr>
        <w:t>alle menighetene i de tre nordligste</w:t>
      </w:r>
      <w:r w:rsidR="00E038DA" w:rsidRPr="009D6292">
        <w:rPr>
          <w:rStyle w:val="Utheving"/>
          <w:i w:val="0"/>
          <w:iCs w:val="0"/>
          <w:color w:val="auto"/>
        </w:rPr>
        <w:t xml:space="preserve"> bispedømmene i de kommuner som er med i forvaltningsområdet for Samisk språklov, og andre menigheter som ligger i samiske bosettingsområder, og menigheter der det bor mange samer. Dette gjøres i </w:t>
      </w:r>
      <w:r w:rsidR="008D77EE" w:rsidRPr="009D6292">
        <w:rPr>
          <w:rStyle w:val="Utheving"/>
          <w:i w:val="0"/>
          <w:iCs w:val="0"/>
          <w:color w:val="auto"/>
        </w:rPr>
        <w:t>god tid før påmeldingsfristen går ut.</w:t>
      </w:r>
      <w:r w:rsidR="003B692E" w:rsidRPr="009D6292">
        <w:rPr>
          <w:rStyle w:val="Utheving"/>
          <w:i w:val="0"/>
          <w:iCs w:val="0"/>
          <w:color w:val="auto"/>
        </w:rPr>
        <w:t xml:space="preserve"> </w:t>
      </w:r>
      <w:r w:rsidR="008D77EE" w:rsidRPr="009D6292">
        <w:rPr>
          <w:rStyle w:val="Utheving"/>
          <w:i w:val="0"/>
          <w:iCs w:val="0"/>
          <w:color w:val="auto"/>
        </w:rPr>
        <w:t>Når påmeldingsfristen er gått ut og SKR har fått inn påmeldingene</w:t>
      </w:r>
      <w:r w:rsidRPr="009D6292">
        <w:rPr>
          <w:rStyle w:val="Utheving"/>
          <w:i w:val="0"/>
          <w:iCs w:val="0"/>
          <w:color w:val="auto"/>
        </w:rPr>
        <w:t xml:space="preserve"> fra menighetene, blir deltakerne registrert</w:t>
      </w:r>
      <w:r w:rsidR="0085136C" w:rsidRPr="009D6292">
        <w:rPr>
          <w:rStyle w:val="Utheving"/>
          <w:i w:val="0"/>
          <w:iCs w:val="0"/>
          <w:color w:val="auto"/>
        </w:rPr>
        <w:t xml:space="preserve"> og det gjøres vurderinger i forhold til antall. Dersom antallet påmeldte overskrider det antall deltakere som leiren kan ha, gjøres det en vurdering av hvem som skal få plass, ut fra sammensetningen av deltakergruppa. Ut fra en</w:t>
      </w:r>
      <w:r w:rsidR="008D77EE" w:rsidRPr="009D6292">
        <w:rPr>
          <w:rStyle w:val="Utheving"/>
          <w:i w:val="0"/>
          <w:iCs w:val="0"/>
          <w:color w:val="auto"/>
        </w:rPr>
        <w:t xml:space="preserve"> oversikt over hvilke menigheter og samiske språkområder deltakerne tilhører, </w:t>
      </w:r>
      <w:r w:rsidR="0085136C" w:rsidRPr="009D6292">
        <w:rPr>
          <w:rStyle w:val="Utheving"/>
          <w:i w:val="0"/>
          <w:iCs w:val="0"/>
          <w:color w:val="auto"/>
        </w:rPr>
        <w:t>vil den</w:t>
      </w:r>
      <w:r w:rsidR="008D77EE" w:rsidRPr="009D6292">
        <w:rPr>
          <w:rStyle w:val="Utheving"/>
          <w:i w:val="0"/>
          <w:iCs w:val="0"/>
          <w:color w:val="auto"/>
        </w:rPr>
        <w:t xml:space="preserve"> geografisk</w:t>
      </w:r>
      <w:r w:rsidR="00E038DA" w:rsidRPr="009D6292">
        <w:rPr>
          <w:rStyle w:val="Utheving"/>
          <w:i w:val="0"/>
          <w:iCs w:val="0"/>
          <w:color w:val="auto"/>
        </w:rPr>
        <w:t>e</w:t>
      </w:r>
      <w:r w:rsidR="008D77EE" w:rsidRPr="009D6292">
        <w:rPr>
          <w:rStyle w:val="Utheving"/>
          <w:i w:val="0"/>
          <w:iCs w:val="0"/>
          <w:color w:val="auto"/>
        </w:rPr>
        <w:t xml:space="preserve"> fordeling </w:t>
      </w:r>
      <w:r w:rsidR="0085136C" w:rsidRPr="009D6292">
        <w:rPr>
          <w:rStyle w:val="Utheving"/>
          <w:i w:val="0"/>
          <w:iCs w:val="0"/>
          <w:color w:val="auto"/>
        </w:rPr>
        <w:t xml:space="preserve">av de </w:t>
      </w:r>
      <w:r w:rsidR="008D77EE" w:rsidRPr="009D6292">
        <w:rPr>
          <w:rStyle w:val="Utheving"/>
          <w:i w:val="0"/>
          <w:iCs w:val="0"/>
          <w:color w:val="auto"/>
        </w:rPr>
        <w:t>påmeldte</w:t>
      </w:r>
      <w:r w:rsidR="0085136C" w:rsidRPr="009D6292">
        <w:rPr>
          <w:rStyle w:val="Utheving"/>
          <w:i w:val="0"/>
          <w:iCs w:val="0"/>
          <w:color w:val="auto"/>
        </w:rPr>
        <w:t xml:space="preserve"> komme til syne</w:t>
      </w:r>
      <w:r w:rsidR="008D77EE" w:rsidRPr="009D6292">
        <w:rPr>
          <w:rStyle w:val="Utheving"/>
          <w:i w:val="0"/>
          <w:iCs w:val="0"/>
          <w:color w:val="auto"/>
        </w:rPr>
        <w:t>.</w:t>
      </w:r>
      <w:r w:rsidR="00B01F3D" w:rsidRPr="009D6292">
        <w:rPr>
          <w:rStyle w:val="Utheving"/>
          <w:i w:val="0"/>
          <w:iCs w:val="0"/>
          <w:color w:val="auto"/>
        </w:rPr>
        <w:t xml:space="preserve"> </w:t>
      </w:r>
      <w:r w:rsidR="00E849B5" w:rsidRPr="009D6292">
        <w:rPr>
          <w:rStyle w:val="Utheving"/>
          <w:i w:val="0"/>
          <w:iCs w:val="0"/>
          <w:color w:val="auto"/>
        </w:rPr>
        <w:t xml:space="preserve">Samisk kirkeråd </w:t>
      </w:r>
      <w:r w:rsidRPr="009D6292">
        <w:rPr>
          <w:rStyle w:val="Utheving"/>
          <w:i w:val="0"/>
          <w:iCs w:val="0"/>
          <w:color w:val="auto"/>
        </w:rPr>
        <w:t>har</w:t>
      </w:r>
      <w:r w:rsidR="00EB2ED2" w:rsidRPr="009D6292">
        <w:rPr>
          <w:rStyle w:val="Utheving"/>
          <w:i w:val="0"/>
          <w:iCs w:val="0"/>
          <w:color w:val="auto"/>
        </w:rPr>
        <w:t xml:space="preserve"> som</w:t>
      </w:r>
      <w:r w:rsidRPr="009D6292">
        <w:rPr>
          <w:rStyle w:val="Utheving"/>
          <w:i w:val="0"/>
          <w:iCs w:val="0"/>
          <w:color w:val="auto"/>
        </w:rPr>
        <w:t xml:space="preserve"> mål </w:t>
      </w:r>
      <w:r w:rsidR="00B01F3D" w:rsidRPr="009D6292">
        <w:rPr>
          <w:rStyle w:val="Utheving"/>
          <w:i w:val="0"/>
          <w:iCs w:val="0"/>
          <w:color w:val="auto"/>
        </w:rPr>
        <w:t>at de som skal delta ved</w:t>
      </w:r>
      <w:r w:rsidR="00EB2ED2" w:rsidRPr="009D6292">
        <w:rPr>
          <w:rStyle w:val="Utheving"/>
          <w:i w:val="0"/>
          <w:iCs w:val="0"/>
          <w:color w:val="auto"/>
        </w:rPr>
        <w:t xml:space="preserve"> Samisk konfirmantleir skal</w:t>
      </w:r>
      <w:r w:rsidRPr="009D6292">
        <w:rPr>
          <w:rStyle w:val="Utheving"/>
          <w:i w:val="0"/>
          <w:iCs w:val="0"/>
          <w:color w:val="auto"/>
        </w:rPr>
        <w:t xml:space="preserve"> </w:t>
      </w:r>
      <w:r w:rsidR="00B01F3D" w:rsidRPr="009D6292">
        <w:rPr>
          <w:rStyle w:val="Utheving"/>
          <w:i w:val="0"/>
          <w:iCs w:val="0"/>
          <w:color w:val="auto"/>
        </w:rPr>
        <w:t>utgjør</w:t>
      </w:r>
      <w:r w:rsidR="00EB2ED2" w:rsidRPr="009D6292">
        <w:rPr>
          <w:rStyle w:val="Utheving"/>
          <w:i w:val="0"/>
          <w:iCs w:val="0"/>
          <w:color w:val="auto"/>
        </w:rPr>
        <w:t>e</w:t>
      </w:r>
      <w:r w:rsidR="00B01F3D" w:rsidRPr="009D6292">
        <w:rPr>
          <w:rStyle w:val="Utheving"/>
          <w:i w:val="0"/>
          <w:iCs w:val="0"/>
          <w:color w:val="auto"/>
        </w:rPr>
        <w:t xml:space="preserve"> en gruppe</w:t>
      </w:r>
      <w:r w:rsidR="00EB2ED2" w:rsidRPr="009D6292">
        <w:rPr>
          <w:rStyle w:val="Utheving"/>
          <w:i w:val="0"/>
          <w:iCs w:val="0"/>
          <w:color w:val="auto"/>
        </w:rPr>
        <w:t xml:space="preserve"> og danne et fellesskap av samisk konfirmanter</w:t>
      </w:r>
      <w:r w:rsidR="00B01F3D" w:rsidRPr="009D6292">
        <w:rPr>
          <w:rStyle w:val="Utheving"/>
          <w:i w:val="0"/>
          <w:iCs w:val="0"/>
          <w:color w:val="auto"/>
        </w:rPr>
        <w:t xml:space="preserve"> fra alle de samiske språkgruppene som er representert ved de som er påmeldt. Dersom antal</w:t>
      </w:r>
      <w:r w:rsidR="00EB2ED2" w:rsidRPr="009D6292">
        <w:rPr>
          <w:rStyle w:val="Utheving"/>
          <w:i w:val="0"/>
          <w:iCs w:val="0"/>
          <w:color w:val="auto"/>
        </w:rPr>
        <w:t>l</w:t>
      </w:r>
      <w:r w:rsidR="00E038DA" w:rsidRPr="009D6292">
        <w:rPr>
          <w:rStyle w:val="Utheving"/>
          <w:i w:val="0"/>
          <w:iCs w:val="0"/>
          <w:color w:val="auto"/>
        </w:rPr>
        <w:t xml:space="preserve"> påmeldte overskrider rammene, som for eksempel</w:t>
      </w:r>
      <w:r w:rsidR="00B01F3D" w:rsidRPr="009D6292">
        <w:rPr>
          <w:rStyle w:val="Utheving"/>
          <w:i w:val="0"/>
          <w:iCs w:val="0"/>
          <w:color w:val="auto"/>
        </w:rPr>
        <w:t xml:space="preserve"> høyeste antall deltakere</w:t>
      </w:r>
      <w:r w:rsidR="00E038DA" w:rsidRPr="009D6292">
        <w:rPr>
          <w:rStyle w:val="Utheving"/>
          <w:i w:val="0"/>
          <w:iCs w:val="0"/>
          <w:color w:val="auto"/>
        </w:rPr>
        <w:t>,</w:t>
      </w:r>
      <w:r w:rsidR="00B01F3D" w:rsidRPr="009D6292">
        <w:rPr>
          <w:rStyle w:val="Utheving"/>
          <w:i w:val="0"/>
          <w:iCs w:val="0"/>
          <w:color w:val="auto"/>
        </w:rPr>
        <w:t xml:space="preserve"> gjøres </w:t>
      </w:r>
      <w:r w:rsidR="00E038DA" w:rsidRPr="009D6292">
        <w:rPr>
          <w:rStyle w:val="Utheving"/>
          <w:i w:val="0"/>
          <w:iCs w:val="0"/>
          <w:color w:val="auto"/>
        </w:rPr>
        <w:t xml:space="preserve">det </w:t>
      </w:r>
      <w:r w:rsidR="00B01F3D" w:rsidRPr="009D6292">
        <w:rPr>
          <w:rStyle w:val="Utheving"/>
          <w:i w:val="0"/>
          <w:iCs w:val="0"/>
          <w:color w:val="auto"/>
        </w:rPr>
        <w:t>en</w:t>
      </w:r>
      <w:r w:rsidR="00EB2ED2" w:rsidRPr="009D6292">
        <w:rPr>
          <w:rStyle w:val="Utheving"/>
          <w:i w:val="0"/>
          <w:iCs w:val="0"/>
          <w:color w:val="auto"/>
        </w:rPr>
        <w:t xml:space="preserve"> slik</w:t>
      </w:r>
      <w:r w:rsidR="00B01F3D" w:rsidRPr="009D6292">
        <w:rPr>
          <w:rStyle w:val="Utheving"/>
          <w:i w:val="0"/>
          <w:iCs w:val="0"/>
          <w:color w:val="auto"/>
        </w:rPr>
        <w:t xml:space="preserve"> fordeling. Hvis ikke antall påmeldte </w:t>
      </w:r>
      <w:r w:rsidR="00015CF3" w:rsidRPr="009D6292">
        <w:rPr>
          <w:rStyle w:val="Utheving"/>
          <w:i w:val="0"/>
          <w:iCs w:val="0"/>
          <w:color w:val="auto"/>
        </w:rPr>
        <w:t>overskrider</w:t>
      </w:r>
      <w:r w:rsidR="00B01F3D" w:rsidRPr="009D6292">
        <w:rPr>
          <w:rStyle w:val="Utheving"/>
          <w:i w:val="0"/>
          <w:iCs w:val="0"/>
          <w:color w:val="auto"/>
        </w:rPr>
        <w:t xml:space="preserve"> dette antall kan alle som er påmeldte delta på leiren. Under en slik fordeling, må det også tas hensyn til at noen</w:t>
      </w:r>
      <w:r w:rsidRPr="009D6292">
        <w:rPr>
          <w:rStyle w:val="Utheving"/>
          <w:i w:val="0"/>
          <w:iCs w:val="0"/>
          <w:color w:val="auto"/>
        </w:rPr>
        <w:t xml:space="preserve"> av konfirmantene kan ha tilhørighet til flere </w:t>
      </w:r>
      <w:r w:rsidR="009D6292">
        <w:rPr>
          <w:rStyle w:val="Utheving"/>
          <w:i w:val="0"/>
          <w:iCs w:val="0"/>
          <w:color w:val="auto"/>
        </w:rPr>
        <w:t xml:space="preserve">samiske </w:t>
      </w:r>
      <w:r w:rsidRPr="009D6292">
        <w:rPr>
          <w:rStyle w:val="Utheving"/>
          <w:i w:val="0"/>
          <w:iCs w:val="0"/>
          <w:color w:val="auto"/>
        </w:rPr>
        <w:t>spr</w:t>
      </w:r>
      <w:r w:rsidR="009D6292">
        <w:rPr>
          <w:rStyle w:val="Utheving"/>
          <w:i w:val="0"/>
          <w:iCs w:val="0"/>
          <w:color w:val="auto"/>
        </w:rPr>
        <w:t>åk og være flerspråklige med</w:t>
      </w:r>
      <w:r w:rsidR="00FE4D27">
        <w:rPr>
          <w:rStyle w:val="Utheving"/>
          <w:i w:val="0"/>
          <w:iCs w:val="0"/>
          <w:color w:val="auto"/>
        </w:rPr>
        <w:t xml:space="preserve"> </w:t>
      </w:r>
      <w:r w:rsidR="00FE4D27">
        <w:rPr>
          <w:rStyle w:val="Utheving"/>
          <w:i w:val="0"/>
          <w:iCs w:val="0"/>
          <w:color w:val="auto"/>
        </w:rPr>
        <w:lastRenderedPageBreak/>
        <w:t>kompetanse og delferdigheter i</w:t>
      </w:r>
      <w:r w:rsidR="00B01F3D" w:rsidRPr="009D6292">
        <w:rPr>
          <w:rStyle w:val="Utheving"/>
          <w:i w:val="0"/>
          <w:iCs w:val="0"/>
          <w:color w:val="auto"/>
        </w:rPr>
        <w:t xml:space="preserve"> flere </w:t>
      </w:r>
      <w:r w:rsidRPr="009D6292">
        <w:rPr>
          <w:rStyle w:val="Utheving"/>
          <w:i w:val="0"/>
          <w:iCs w:val="0"/>
          <w:color w:val="auto"/>
        </w:rPr>
        <w:t>samiske språk</w:t>
      </w:r>
      <w:r w:rsidR="009D6292">
        <w:rPr>
          <w:rStyle w:val="Utheving"/>
          <w:i w:val="0"/>
          <w:iCs w:val="0"/>
          <w:color w:val="auto"/>
        </w:rPr>
        <w:t>. D</w:t>
      </w:r>
      <w:r w:rsidR="00EB2ED2" w:rsidRPr="009D6292">
        <w:rPr>
          <w:rStyle w:val="Utheving"/>
          <w:i w:val="0"/>
          <w:iCs w:val="0"/>
          <w:color w:val="auto"/>
        </w:rPr>
        <w:t>ette er noe de lokale menighetene må være oppmerksom på ved påmelding</w:t>
      </w:r>
      <w:r w:rsidRPr="009D6292">
        <w:rPr>
          <w:rStyle w:val="Utheving"/>
          <w:i w:val="0"/>
          <w:iCs w:val="0"/>
          <w:color w:val="auto"/>
        </w:rPr>
        <w:t xml:space="preserve">.  </w:t>
      </w:r>
      <w:r w:rsidR="00B01F3D" w:rsidRPr="009D6292">
        <w:rPr>
          <w:rStyle w:val="Utheving"/>
          <w:i w:val="0"/>
          <w:iCs w:val="0"/>
          <w:color w:val="auto"/>
        </w:rPr>
        <w:t>Det var ikke aktuelt å foreta en slik fordeling kn</w:t>
      </w:r>
      <w:r w:rsidR="00E849B5" w:rsidRPr="009D6292">
        <w:rPr>
          <w:rStyle w:val="Utheving"/>
          <w:i w:val="0"/>
          <w:iCs w:val="0"/>
          <w:color w:val="auto"/>
        </w:rPr>
        <w:t xml:space="preserve">yttet til </w:t>
      </w:r>
      <w:r w:rsidRPr="009D6292">
        <w:rPr>
          <w:rStyle w:val="Utheving"/>
          <w:i w:val="0"/>
          <w:iCs w:val="0"/>
          <w:color w:val="auto"/>
        </w:rPr>
        <w:t>en sammensetning av konfirmantgruppa ved årets leir. A</w:t>
      </w:r>
      <w:r w:rsidR="00E849B5" w:rsidRPr="009D6292">
        <w:rPr>
          <w:rStyle w:val="Utheving"/>
          <w:i w:val="0"/>
          <w:iCs w:val="0"/>
          <w:color w:val="auto"/>
        </w:rPr>
        <w:t>lle som var påmeldt fikk plass</w:t>
      </w:r>
      <w:r w:rsidR="00B01F3D" w:rsidRPr="009D6292">
        <w:rPr>
          <w:rStyle w:val="Utheving"/>
          <w:i w:val="0"/>
          <w:iCs w:val="0"/>
          <w:color w:val="auto"/>
        </w:rPr>
        <w:t>. T</w:t>
      </w:r>
      <w:r w:rsidR="00EB2ED2" w:rsidRPr="009D6292">
        <w:rPr>
          <w:rStyle w:val="Utheving"/>
          <w:i w:val="0"/>
          <w:iCs w:val="0"/>
          <w:color w:val="auto"/>
        </w:rPr>
        <w:t>re</w:t>
      </w:r>
      <w:r w:rsidR="00B01F3D" w:rsidRPr="009D6292">
        <w:rPr>
          <w:rStyle w:val="Utheving"/>
          <w:i w:val="0"/>
          <w:iCs w:val="0"/>
          <w:color w:val="auto"/>
        </w:rPr>
        <w:t xml:space="preserve"> av de</w:t>
      </w:r>
      <w:r w:rsidR="009D6292">
        <w:rPr>
          <w:rStyle w:val="Utheving"/>
          <w:i w:val="0"/>
          <w:iCs w:val="0"/>
          <w:color w:val="auto"/>
        </w:rPr>
        <w:t xml:space="preserve"> på forhand</w:t>
      </w:r>
      <w:r w:rsidR="00B01F3D" w:rsidRPr="009D6292">
        <w:rPr>
          <w:rStyle w:val="Utheving"/>
          <w:i w:val="0"/>
          <w:iCs w:val="0"/>
          <w:color w:val="auto"/>
        </w:rPr>
        <w:t xml:space="preserve"> påmeldte</w:t>
      </w:r>
      <w:r w:rsidR="00E849B5" w:rsidRPr="009D6292">
        <w:rPr>
          <w:rStyle w:val="Utheving"/>
          <w:i w:val="0"/>
          <w:iCs w:val="0"/>
          <w:color w:val="auto"/>
        </w:rPr>
        <w:t xml:space="preserve"> kunne</w:t>
      </w:r>
      <w:r w:rsidR="00B01F3D" w:rsidRPr="009D6292">
        <w:rPr>
          <w:rStyle w:val="Utheving"/>
          <w:i w:val="0"/>
          <w:iCs w:val="0"/>
          <w:color w:val="auto"/>
        </w:rPr>
        <w:t xml:space="preserve"> ikke</w:t>
      </w:r>
      <w:r w:rsidR="00E849B5" w:rsidRPr="009D6292">
        <w:rPr>
          <w:rStyle w:val="Utheving"/>
          <w:i w:val="0"/>
          <w:iCs w:val="0"/>
          <w:color w:val="auto"/>
        </w:rPr>
        <w:t xml:space="preserve"> delta. Til sammen ha</w:t>
      </w:r>
      <w:r w:rsidR="005761C9" w:rsidRPr="009D6292">
        <w:rPr>
          <w:rStyle w:val="Utheving"/>
          <w:i w:val="0"/>
          <w:iCs w:val="0"/>
          <w:color w:val="auto"/>
        </w:rPr>
        <w:t xml:space="preserve">dde leiren 21 deltakere. </w:t>
      </w:r>
    </w:p>
    <w:p w:rsidR="00B01F3D" w:rsidRPr="009D6292" w:rsidRDefault="00B01F3D" w:rsidP="009D6292">
      <w:pPr>
        <w:rPr>
          <w:rStyle w:val="Utheving"/>
          <w:i w:val="0"/>
          <w:iCs w:val="0"/>
          <w:color w:val="auto"/>
        </w:rPr>
      </w:pPr>
    </w:p>
    <w:p w:rsidR="00F23AB1" w:rsidRPr="009D6292" w:rsidRDefault="00B01F3D" w:rsidP="009D6292">
      <w:pPr>
        <w:rPr>
          <w:rStyle w:val="Utheving"/>
          <w:i w:val="0"/>
          <w:iCs w:val="0"/>
          <w:color w:val="auto"/>
        </w:rPr>
      </w:pPr>
      <w:r w:rsidRPr="009D6292">
        <w:rPr>
          <w:rStyle w:val="Utheving"/>
          <w:i w:val="0"/>
          <w:iCs w:val="0"/>
          <w:color w:val="auto"/>
        </w:rPr>
        <w:t xml:space="preserve">Saemien Åålmege </w:t>
      </w:r>
      <w:r w:rsidR="00E038DA" w:rsidRPr="009D6292">
        <w:rPr>
          <w:rStyle w:val="Utheving"/>
          <w:i w:val="0"/>
          <w:iCs w:val="0"/>
          <w:color w:val="auto"/>
        </w:rPr>
        <w:t>er</w:t>
      </w:r>
      <w:r w:rsidR="00EB2ED2" w:rsidRPr="009D6292">
        <w:rPr>
          <w:rStyle w:val="Utheving"/>
          <w:i w:val="0"/>
          <w:iCs w:val="0"/>
          <w:color w:val="auto"/>
        </w:rPr>
        <w:t xml:space="preserve"> </w:t>
      </w:r>
      <w:r w:rsidRPr="009D6292">
        <w:rPr>
          <w:rStyle w:val="Utheving"/>
          <w:i w:val="0"/>
          <w:iCs w:val="0"/>
          <w:color w:val="auto"/>
        </w:rPr>
        <w:t>administrati</w:t>
      </w:r>
      <w:r w:rsidR="00E038DA" w:rsidRPr="009D6292">
        <w:rPr>
          <w:rStyle w:val="Utheving"/>
          <w:i w:val="0"/>
          <w:iCs w:val="0"/>
          <w:color w:val="auto"/>
        </w:rPr>
        <w:t>vt lagt til Nidaros bispedømme og</w:t>
      </w:r>
      <w:r w:rsidRPr="009D6292">
        <w:rPr>
          <w:rStyle w:val="Utheving"/>
          <w:i w:val="0"/>
          <w:iCs w:val="0"/>
          <w:color w:val="auto"/>
        </w:rPr>
        <w:t xml:space="preserve"> har en landsdekkende funksjon som menighet for</w:t>
      </w:r>
      <w:r w:rsidR="00E038DA" w:rsidRPr="009D6292">
        <w:rPr>
          <w:rStyle w:val="Utheving"/>
          <w:i w:val="0"/>
          <w:iCs w:val="0"/>
          <w:color w:val="auto"/>
        </w:rPr>
        <w:t xml:space="preserve"> sørsamer i</w:t>
      </w:r>
      <w:r w:rsidRPr="009D6292">
        <w:rPr>
          <w:rStyle w:val="Utheving"/>
          <w:i w:val="0"/>
          <w:iCs w:val="0"/>
          <w:color w:val="auto"/>
        </w:rPr>
        <w:t xml:space="preserve"> </w:t>
      </w:r>
      <w:r w:rsidR="00EB2ED2" w:rsidRPr="009D6292">
        <w:rPr>
          <w:rStyle w:val="Utheving"/>
          <w:i w:val="0"/>
          <w:iCs w:val="0"/>
          <w:color w:val="auto"/>
        </w:rPr>
        <w:t>hele landet</w:t>
      </w:r>
      <w:r w:rsidRPr="009D6292">
        <w:rPr>
          <w:rStyle w:val="Utheving"/>
          <w:i w:val="0"/>
          <w:iCs w:val="0"/>
          <w:color w:val="auto"/>
        </w:rPr>
        <w:t>.</w:t>
      </w:r>
      <w:r w:rsidR="00A85FBF" w:rsidRPr="009D6292">
        <w:rPr>
          <w:rStyle w:val="Utheving"/>
          <w:i w:val="0"/>
          <w:iCs w:val="0"/>
          <w:color w:val="auto"/>
        </w:rPr>
        <w:t xml:space="preserve"> De har </w:t>
      </w:r>
      <w:r w:rsidR="00F23AB1" w:rsidRPr="009D6292">
        <w:rPr>
          <w:rStyle w:val="Utheving"/>
          <w:i w:val="0"/>
          <w:iCs w:val="0"/>
          <w:color w:val="auto"/>
        </w:rPr>
        <w:t xml:space="preserve">også </w:t>
      </w:r>
      <w:r w:rsidR="00A85FBF" w:rsidRPr="009D6292">
        <w:rPr>
          <w:rStyle w:val="Utheving"/>
          <w:i w:val="0"/>
          <w:iCs w:val="0"/>
          <w:color w:val="auto"/>
        </w:rPr>
        <w:t>en egen konfirmasjonsopplær</w:t>
      </w:r>
      <w:r w:rsidR="00F23AB1" w:rsidRPr="009D6292">
        <w:rPr>
          <w:rStyle w:val="Utheving"/>
          <w:i w:val="0"/>
          <w:iCs w:val="0"/>
          <w:color w:val="auto"/>
        </w:rPr>
        <w:t>ing for sørsamiske konfirmanter. SÅ har brukt Samisk konfirmantleir som et tilbud til hele konfirmantgruppa som en del av sin konfirmantopplæring. De har bestemt at Samisk konfirmantleir hvert år skal være en obligatorisk del av deres tilbud til om konfirmantopplæring. I tillegg kan det være sørsamiske konfirmanter også i</w:t>
      </w:r>
      <w:r w:rsidRPr="009D6292">
        <w:rPr>
          <w:rStyle w:val="Utheving"/>
          <w:i w:val="0"/>
          <w:iCs w:val="0"/>
          <w:color w:val="auto"/>
        </w:rPr>
        <w:t xml:space="preserve"> andre menigheter. </w:t>
      </w:r>
      <w:r w:rsidR="00EB2ED2" w:rsidRPr="009D6292">
        <w:rPr>
          <w:rStyle w:val="Utheving"/>
          <w:i w:val="0"/>
          <w:iCs w:val="0"/>
          <w:color w:val="auto"/>
        </w:rPr>
        <w:t>Det er reist spørsmål om</w:t>
      </w:r>
      <w:r w:rsidR="006A5B08" w:rsidRPr="009D6292">
        <w:rPr>
          <w:rStyle w:val="Utheving"/>
          <w:i w:val="0"/>
          <w:iCs w:val="0"/>
          <w:color w:val="auto"/>
        </w:rPr>
        <w:t xml:space="preserve"> hvordan Samisk kirkeråd kan ta </w:t>
      </w:r>
      <w:r w:rsidRPr="009D6292">
        <w:rPr>
          <w:rStyle w:val="Utheving"/>
          <w:i w:val="0"/>
          <w:iCs w:val="0"/>
          <w:color w:val="auto"/>
        </w:rPr>
        <w:t xml:space="preserve">hensyn til at </w:t>
      </w:r>
      <w:r w:rsidR="00EB2ED2" w:rsidRPr="009D6292">
        <w:rPr>
          <w:rStyle w:val="Utheving"/>
          <w:i w:val="0"/>
          <w:iCs w:val="0"/>
          <w:color w:val="auto"/>
        </w:rPr>
        <w:t xml:space="preserve">Saemien Åålmege ønsker at de </w:t>
      </w:r>
      <w:r w:rsidRPr="009D6292">
        <w:rPr>
          <w:rStyle w:val="Utheving"/>
          <w:i w:val="0"/>
          <w:iCs w:val="0"/>
          <w:color w:val="auto"/>
        </w:rPr>
        <w:t xml:space="preserve">konfirmanter som blir </w:t>
      </w:r>
      <w:r w:rsidR="00EB2ED2" w:rsidRPr="009D6292">
        <w:rPr>
          <w:rStyle w:val="Utheving"/>
          <w:i w:val="0"/>
          <w:iCs w:val="0"/>
          <w:color w:val="auto"/>
        </w:rPr>
        <w:t>meldt på fra deres menighet er en</w:t>
      </w:r>
      <w:r w:rsidR="006A5B08" w:rsidRPr="009D6292">
        <w:rPr>
          <w:rStyle w:val="Utheving"/>
          <w:i w:val="0"/>
          <w:iCs w:val="0"/>
          <w:color w:val="auto"/>
        </w:rPr>
        <w:t xml:space="preserve"> samlet gruppe. </w:t>
      </w:r>
      <w:r w:rsidR="00EB2ED2" w:rsidRPr="009D6292">
        <w:rPr>
          <w:rStyle w:val="Utheving"/>
          <w:i w:val="0"/>
          <w:iCs w:val="0"/>
          <w:color w:val="auto"/>
        </w:rPr>
        <w:t>Denne or</w:t>
      </w:r>
      <w:r w:rsidR="00F23AB1" w:rsidRPr="009D6292">
        <w:rPr>
          <w:rStyle w:val="Utheving"/>
          <w:i w:val="0"/>
          <w:iCs w:val="0"/>
          <w:color w:val="auto"/>
        </w:rPr>
        <w:t>dningen kan sies å skape noen</w:t>
      </w:r>
      <w:r w:rsidR="0039363B" w:rsidRPr="009D6292">
        <w:rPr>
          <w:rStyle w:val="Utheving"/>
          <w:i w:val="0"/>
          <w:iCs w:val="0"/>
          <w:color w:val="auto"/>
        </w:rPr>
        <w:t xml:space="preserve"> utfordringer for</w:t>
      </w:r>
      <w:r w:rsidR="00EB2ED2" w:rsidRPr="009D6292">
        <w:rPr>
          <w:rStyle w:val="Utheving"/>
          <w:i w:val="0"/>
          <w:iCs w:val="0"/>
          <w:color w:val="auto"/>
        </w:rPr>
        <w:t xml:space="preserve"> Samisk kirkeråd</w:t>
      </w:r>
      <w:r w:rsidR="0039363B" w:rsidRPr="009D6292">
        <w:rPr>
          <w:rStyle w:val="Utheving"/>
          <w:i w:val="0"/>
          <w:iCs w:val="0"/>
          <w:color w:val="auto"/>
        </w:rPr>
        <w:t xml:space="preserve"> som arrangør av leiren som</w:t>
      </w:r>
      <w:r w:rsidR="00F23AB1" w:rsidRPr="009D6292">
        <w:rPr>
          <w:rStyle w:val="Utheving"/>
          <w:i w:val="0"/>
          <w:iCs w:val="0"/>
          <w:color w:val="auto"/>
        </w:rPr>
        <w:t xml:space="preserve"> for fremtidige leirer</w:t>
      </w:r>
      <w:r w:rsidR="0039363B" w:rsidRPr="009D6292">
        <w:rPr>
          <w:rStyle w:val="Utheving"/>
          <w:i w:val="0"/>
          <w:iCs w:val="0"/>
          <w:color w:val="auto"/>
        </w:rPr>
        <w:t xml:space="preserve"> må løses. </w:t>
      </w:r>
      <w:r w:rsidR="00F23AB1" w:rsidRPr="009D6292">
        <w:rPr>
          <w:rStyle w:val="Utheving"/>
          <w:i w:val="0"/>
          <w:iCs w:val="0"/>
          <w:color w:val="auto"/>
        </w:rPr>
        <w:t>Det som da kan skje er at</w:t>
      </w:r>
      <w:r w:rsidR="0039363B" w:rsidRPr="009D6292">
        <w:rPr>
          <w:rStyle w:val="Utheving"/>
          <w:i w:val="0"/>
          <w:iCs w:val="0"/>
          <w:color w:val="auto"/>
        </w:rPr>
        <w:t xml:space="preserve"> </w:t>
      </w:r>
      <w:r w:rsidR="00EB2ED2" w:rsidRPr="009D6292">
        <w:rPr>
          <w:rStyle w:val="Utheving"/>
          <w:i w:val="0"/>
          <w:iCs w:val="0"/>
          <w:color w:val="auto"/>
        </w:rPr>
        <w:t>sørsamiske konfirmanter</w:t>
      </w:r>
      <w:r w:rsidR="0039363B" w:rsidRPr="009D6292">
        <w:rPr>
          <w:rStyle w:val="Utheving"/>
          <w:i w:val="0"/>
          <w:iCs w:val="0"/>
          <w:color w:val="auto"/>
        </w:rPr>
        <w:t xml:space="preserve"> som gruppe</w:t>
      </w:r>
      <w:r w:rsidR="00EB2ED2" w:rsidRPr="009D6292">
        <w:rPr>
          <w:rStyle w:val="Utheving"/>
          <w:i w:val="0"/>
          <w:iCs w:val="0"/>
          <w:color w:val="auto"/>
        </w:rPr>
        <w:t xml:space="preserve"> </w:t>
      </w:r>
      <w:r w:rsidR="006A5B08" w:rsidRPr="009D6292">
        <w:rPr>
          <w:rStyle w:val="Utheving"/>
          <w:i w:val="0"/>
          <w:iCs w:val="0"/>
          <w:color w:val="auto"/>
        </w:rPr>
        <w:t>utgjør en så stor prosent av deltakerne</w:t>
      </w:r>
      <w:r w:rsidR="00EB2ED2" w:rsidRPr="009D6292">
        <w:rPr>
          <w:rStyle w:val="Utheving"/>
          <w:i w:val="0"/>
          <w:iCs w:val="0"/>
          <w:color w:val="auto"/>
        </w:rPr>
        <w:t xml:space="preserve"> på leiren</w:t>
      </w:r>
      <w:r w:rsidR="006A5B08" w:rsidRPr="009D6292">
        <w:rPr>
          <w:rStyle w:val="Utheving"/>
          <w:i w:val="0"/>
          <w:iCs w:val="0"/>
          <w:color w:val="auto"/>
        </w:rPr>
        <w:t xml:space="preserve"> at de</w:t>
      </w:r>
      <w:r w:rsidR="00EB2ED2" w:rsidRPr="009D6292">
        <w:rPr>
          <w:rStyle w:val="Utheving"/>
          <w:i w:val="0"/>
          <w:iCs w:val="0"/>
          <w:color w:val="auto"/>
        </w:rPr>
        <w:t>t</w:t>
      </w:r>
      <w:r w:rsidR="006A5B08" w:rsidRPr="009D6292">
        <w:rPr>
          <w:rStyle w:val="Utheving"/>
          <w:i w:val="0"/>
          <w:iCs w:val="0"/>
          <w:color w:val="auto"/>
        </w:rPr>
        <w:t xml:space="preserve"> ikke er mulig å foreta en jevn</w:t>
      </w:r>
      <w:r w:rsidR="0039363B" w:rsidRPr="009D6292">
        <w:rPr>
          <w:rStyle w:val="Utheving"/>
          <w:i w:val="0"/>
          <w:iCs w:val="0"/>
          <w:color w:val="auto"/>
        </w:rPr>
        <w:t xml:space="preserve"> fordeling mellom språkgruppene. Dette må vi på sikt finne løsninger på. </w:t>
      </w:r>
      <w:r w:rsidR="006A5B08" w:rsidRPr="009D6292">
        <w:rPr>
          <w:rStyle w:val="Utheving"/>
          <w:i w:val="0"/>
          <w:iCs w:val="0"/>
          <w:color w:val="auto"/>
        </w:rPr>
        <w:t xml:space="preserve"> </w:t>
      </w:r>
    </w:p>
    <w:p w:rsidR="00F23AB1" w:rsidRPr="009D6292" w:rsidRDefault="00F23AB1" w:rsidP="009D6292">
      <w:pPr>
        <w:rPr>
          <w:rStyle w:val="Utheving"/>
          <w:i w:val="0"/>
          <w:iCs w:val="0"/>
          <w:color w:val="auto"/>
        </w:rPr>
      </w:pPr>
    </w:p>
    <w:p w:rsidR="00B01F3D" w:rsidRPr="009D6292" w:rsidRDefault="006A5B08" w:rsidP="009D6292">
      <w:pPr>
        <w:rPr>
          <w:rStyle w:val="Utheving"/>
          <w:i w:val="0"/>
          <w:iCs w:val="0"/>
          <w:color w:val="auto"/>
        </w:rPr>
      </w:pPr>
      <w:r w:rsidRPr="009D6292">
        <w:rPr>
          <w:rStyle w:val="Utheving"/>
          <w:i w:val="0"/>
          <w:iCs w:val="0"/>
          <w:color w:val="auto"/>
        </w:rPr>
        <w:t xml:space="preserve">Det </w:t>
      </w:r>
      <w:r w:rsidR="006125CC" w:rsidRPr="009D6292">
        <w:rPr>
          <w:rStyle w:val="Utheving"/>
          <w:i w:val="0"/>
          <w:iCs w:val="0"/>
          <w:color w:val="auto"/>
        </w:rPr>
        <w:t>kan i tillegg</w:t>
      </w:r>
      <w:r w:rsidR="00F23AB1" w:rsidRPr="009D6292">
        <w:rPr>
          <w:rStyle w:val="Utheving"/>
          <w:i w:val="0"/>
          <w:iCs w:val="0"/>
          <w:color w:val="auto"/>
        </w:rPr>
        <w:t xml:space="preserve"> bli</w:t>
      </w:r>
      <w:r w:rsidRPr="009D6292">
        <w:rPr>
          <w:rStyle w:val="Utheving"/>
          <w:i w:val="0"/>
          <w:iCs w:val="0"/>
          <w:color w:val="auto"/>
        </w:rPr>
        <w:t xml:space="preserve"> </w:t>
      </w:r>
      <w:r w:rsidR="0039363B" w:rsidRPr="009D6292">
        <w:rPr>
          <w:rStyle w:val="Utheving"/>
          <w:i w:val="0"/>
          <w:iCs w:val="0"/>
          <w:color w:val="auto"/>
        </w:rPr>
        <w:t xml:space="preserve">en utfordring </w:t>
      </w:r>
      <w:r w:rsidRPr="009D6292">
        <w:rPr>
          <w:rStyle w:val="Utheving"/>
          <w:i w:val="0"/>
          <w:iCs w:val="0"/>
          <w:color w:val="auto"/>
        </w:rPr>
        <w:t>at lei</w:t>
      </w:r>
      <w:r w:rsidR="0039363B" w:rsidRPr="009D6292">
        <w:rPr>
          <w:rStyle w:val="Utheving"/>
          <w:i w:val="0"/>
          <w:iCs w:val="0"/>
          <w:color w:val="auto"/>
        </w:rPr>
        <w:t xml:space="preserve">ren er obligatorisk for </w:t>
      </w:r>
      <w:r w:rsidR="00F23AB1" w:rsidRPr="009D6292">
        <w:rPr>
          <w:rStyle w:val="Utheving"/>
          <w:i w:val="0"/>
          <w:iCs w:val="0"/>
          <w:color w:val="auto"/>
        </w:rPr>
        <w:t>noen av deltakerne.</w:t>
      </w:r>
      <w:r w:rsidR="0039363B" w:rsidRPr="009D6292">
        <w:rPr>
          <w:rStyle w:val="Utheving"/>
          <w:i w:val="0"/>
          <w:iCs w:val="0"/>
          <w:color w:val="auto"/>
        </w:rPr>
        <w:t xml:space="preserve"> Disse har da</w:t>
      </w:r>
      <w:r w:rsidRPr="009D6292">
        <w:rPr>
          <w:rStyle w:val="Utheving"/>
          <w:i w:val="0"/>
          <w:iCs w:val="0"/>
          <w:color w:val="auto"/>
        </w:rPr>
        <w:t xml:space="preserve"> ikke har det s</w:t>
      </w:r>
      <w:r w:rsidR="003138BC" w:rsidRPr="009D6292">
        <w:rPr>
          <w:rStyle w:val="Utheving"/>
          <w:i w:val="0"/>
          <w:iCs w:val="0"/>
          <w:color w:val="auto"/>
        </w:rPr>
        <w:t>amme utgangspunktet for å delt. Vi viser i denne sammenheng til beskrivelsene</w:t>
      </w:r>
      <w:r w:rsidR="00F23AB1" w:rsidRPr="009D6292">
        <w:rPr>
          <w:rStyle w:val="Utheving"/>
          <w:i w:val="0"/>
          <w:iCs w:val="0"/>
          <w:color w:val="auto"/>
        </w:rPr>
        <w:t xml:space="preserve"> av</w:t>
      </w:r>
      <w:r w:rsidR="003138BC" w:rsidRPr="009D6292">
        <w:rPr>
          <w:rStyle w:val="Utheving"/>
          <w:i w:val="0"/>
          <w:iCs w:val="0"/>
          <w:color w:val="auto"/>
        </w:rPr>
        <w:t xml:space="preserve"> hva som er de</w:t>
      </w:r>
      <w:r w:rsidR="00F23AB1" w:rsidRPr="009D6292">
        <w:rPr>
          <w:rStyle w:val="Utheving"/>
          <w:i w:val="0"/>
          <w:iCs w:val="0"/>
          <w:color w:val="auto"/>
        </w:rPr>
        <w:t xml:space="preserve"> overordnede målsettinger for Samisk konfirmantleir (se side 4 i denne rapporten). </w:t>
      </w:r>
      <w:r w:rsidR="003138BC" w:rsidRPr="009D6292">
        <w:rPr>
          <w:rStyle w:val="Utheving"/>
          <w:i w:val="0"/>
          <w:iCs w:val="0"/>
          <w:color w:val="auto"/>
        </w:rPr>
        <w:t>Målet om et</w:t>
      </w:r>
      <w:r w:rsidR="006125CC" w:rsidRPr="009D6292">
        <w:rPr>
          <w:rStyle w:val="Utheving"/>
          <w:i w:val="0"/>
          <w:iCs w:val="0"/>
          <w:color w:val="auto"/>
        </w:rPr>
        <w:t xml:space="preserve"> likeverdig tilbud for alle</w:t>
      </w:r>
      <w:r w:rsidR="003138BC" w:rsidRPr="009D6292">
        <w:rPr>
          <w:rStyle w:val="Utheving"/>
          <w:i w:val="0"/>
          <w:iCs w:val="0"/>
          <w:color w:val="auto"/>
        </w:rPr>
        <w:t xml:space="preserve"> som deltar er sentralt, og av den grunn kan dette </w:t>
      </w:r>
      <w:r w:rsidRPr="009D6292">
        <w:rPr>
          <w:rStyle w:val="Utheving"/>
          <w:i w:val="0"/>
          <w:iCs w:val="0"/>
          <w:color w:val="auto"/>
        </w:rPr>
        <w:t>tas o</w:t>
      </w:r>
      <w:r w:rsidR="00F23AB1" w:rsidRPr="009D6292">
        <w:rPr>
          <w:rStyle w:val="Utheving"/>
          <w:i w:val="0"/>
          <w:iCs w:val="0"/>
          <w:color w:val="auto"/>
        </w:rPr>
        <w:t xml:space="preserve">pp til vurdering for fremtidige leire. </w:t>
      </w:r>
    </w:p>
    <w:p w:rsidR="00B01F3D" w:rsidRPr="009D6292" w:rsidRDefault="00B01F3D" w:rsidP="009D6292">
      <w:pPr>
        <w:rPr>
          <w:rStyle w:val="Utheving"/>
          <w:i w:val="0"/>
          <w:iCs w:val="0"/>
          <w:color w:val="auto"/>
        </w:rPr>
      </w:pPr>
    </w:p>
    <w:p w:rsidR="00572F91" w:rsidRPr="009D6292" w:rsidRDefault="00572F91" w:rsidP="009D6292">
      <w:pPr>
        <w:rPr>
          <w:rStyle w:val="Utheving"/>
          <w:i w:val="0"/>
          <w:iCs w:val="0"/>
          <w:color w:val="auto"/>
        </w:rPr>
      </w:pPr>
    </w:p>
    <w:p w:rsidR="000327E4" w:rsidRPr="005E2D18" w:rsidRDefault="006A5B08" w:rsidP="00DC0D13">
      <w:pPr>
        <w:pStyle w:val="Ingenmellomrom"/>
        <w:rPr>
          <w:rStyle w:val="Utheving"/>
        </w:rPr>
      </w:pPr>
      <w:r>
        <w:rPr>
          <w:rStyle w:val="Utheving"/>
        </w:rPr>
        <w:t>Deltakere f</w:t>
      </w:r>
      <w:r w:rsidR="00916C82" w:rsidRPr="005E2D18">
        <w:rPr>
          <w:rStyle w:val="Utheving"/>
        </w:rPr>
        <w:t>ra</w:t>
      </w:r>
      <w:r w:rsidR="000327E4" w:rsidRPr="005E2D18">
        <w:rPr>
          <w:rStyle w:val="Utheving"/>
        </w:rPr>
        <w:t xml:space="preserve"> Nord-Hålogaland Bispedømme:</w:t>
      </w:r>
    </w:p>
    <w:p w:rsidR="000327E4" w:rsidRPr="00882BA9" w:rsidRDefault="00E849B5" w:rsidP="00DC0D13">
      <w:pPr>
        <w:pStyle w:val="Ingenmellomrom"/>
        <w:rPr>
          <w:color w:val="33473C" w:themeColor="text2" w:themeShade="BF"/>
          <w:sz w:val="20"/>
          <w:szCs w:val="20"/>
          <w:lang w:val="se-NO"/>
        </w:rPr>
      </w:pPr>
      <w:r w:rsidRPr="00882BA9">
        <w:rPr>
          <w:color w:val="33473C" w:themeColor="text2" w:themeShade="BF"/>
          <w:sz w:val="20"/>
          <w:szCs w:val="20"/>
          <w:lang w:val="se-NO"/>
        </w:rPr>
        <w:t>Nesseby og Tana</w:t>
      </w:r>
      <w:r w:rsidR="00F66DEF" w:rsidRPr="00882BA9">
        <w:rPr>
          <w:color w:val="33473C" w:themeColor="text2" w:themeShade="BF"/>
          <w:sz w:val="20"/>
          <w:szCs w:val="20"/>
          <w:lang w:val="se-NO"/>
        </w:rPr>
        <w:t xml:space="preserve"> </w:t>
      </w:r>
      <w:r w:rsidR="006A5B08" w:rsidRPr="00882BA9">
        <w:rPr>
          <w:color w:val="33473C" w:themeColor="text2" w:themeShade="BF"/>
          <w:sz w:val="20"/>
          <w:szCs w:val="20"/>
          <w:lang w:val="se-NO"/>
        </w:rPr>
        <w:t>menighet</w:t>
      </w:r>
    </w:p>
    <w:p w:rsidR="005761C9" w:rsidRPr="00882BA9" w:rsidRDefault="00E849B5" w:rsidP="00DC0D13">
      <w:pPr>
        <w:pStyle w:val="Ingenmellomrom"/>
        <w:rPr>
          <w:color w:val="33473C" w:themeColor="text2" w:themeShade="BF"/>
          <w:sz w:val="20"/>
          <w:szCs w:val="20"/>
          <w:lang w:val="se-NO"/>
        </w:rPr>
      </w:pPr>
      <w:r w:rsidRPr="00882BA9">
        <w:rPr>
          <w:color w:val="33473C" w:themeColor="text2" w:themeShade="BF"/>
          <w:sz w:val="20"/>
          <w:szCs w:val="20"/>
          <w:lang w:val="se-NO"/>
        </w:rPr>
        <w:t xml:space="preserve">Karasjok  </w:t>
      </w:r>
      <w:r w:rsidR="006A5B08" w:rsidRPr="00882BA9">
        <w:rPr>
          <w:color w:val="33473C" w:themeColor="text2" w:themeShade="BF"/>
          <w:sz w:val="20"/>
          <w:szCs w:val="20"/>
          <w:lang w:val="se-NO"/>
        </w:rPr>
        <w:t>menighet</w:t>
      </w:r>
    </w:p>
    <w:p w:rsidR="006A5B08" w:rsidRPr="00882BA9" w:rsidRDefault="006A5B08" w:rsidP="00DC0D13">
      <w:pPr>
        <w:pStyle w:val="Ingenmellomrom"/>
        <w:rPr>
          <w:color w:val="33473C" w:themeColor="text2" w:themeShade="BF"/>
          <w:sz w:val="20"/>
          <w:szCs w:val="20"/>
          <w:lang w:val="se-NO"/>
        </w:rPr>
      </w:pPr>
      <w:r w:rsidRPr="00882BA9">
        <w:rPr>
          <w:color w:val="33473C" w:themeColor="text2" w:themeShade="BF"/>
          <w:sz w:val="20"/>
          <w:szCs w:val="20"/>
          <w:lang w:val="se-NO"/>
        </w:rPr>
        <w:t>Alta menighet</w:t>
      </w:r>
    </w:p>
    <w:p w:rsidR="0081775C" w:rsidRPr="00882BA9" w:rsidRDefault="0081775C" w:rsidP="00DC0D13">
      <w:pPr>
        <w:pStyle w:val="Ingenmellomrom"/>
        <w:rPr>
          <w:color w:val="33473C" w:themeColor="text2" w:themeShade="BF"/>
          <w:sz w:val="20"/>
          <w:szCs w:val="20"/>
          <w:lang w:val="se-NO"/>
        </w:rPr>
      </w:pPr>
      <w:r w:rsidRPr="00882BA9">
        <w:rPr>
          <w:color w:val="33473C" w:themeColor="text2" w:themeShade="BF"/>
          <w:sz w:val="20"/>
          <w:szCs w:val="20"/>
          <w:lang w:val="se-NO"/>
        </w:rPr>
        <w:t>Kåfjord menighet</w:t>
      </w:r>
    </w:p>
    <w:p w:rsidR="0081775C" w:rsidRPr="00882BA9" w:rsidRDefault="0081775C" w:rsidP="00DC0D13">
      <w:pPr>
        <w:pStyle w:val="Ingenmellomrom"/>
        <w:rPr>
          <w:rStyle w:val="Utheving"/>
          <w:color w:val="33473C" w:themeColor="text2" w:themeShade="BF"/>
          <w:sz w:val="20"/>
          <w:szCs w:val="20"/>
        </w:rPr>
      </w:pPr>
      <w:r w:rsidRPr="00882BA9">
        <w:rPr>
          <w:color w:val="33473C" w:themeColor="text2" w:themeShade="BF"/>
          <w:sz w:val="20"/>
          <w:szCs w:val="20"/>
          <w:lang w:val="se-NO"/>
        </w:rPr>
        <w:t>Lavangen menighet</w:t>
      </w:r>
    </w:p>
    <w:p w:rsidR="00882BA9" w:rsidRDefault="00882BA9" w:rsidP="00DC0D13">
      <w:pPr>
        <w:pStyle w:val="Ingenmellomrom"/>
        <w:rPr>
          <w:rStyle w:val="Utheving"/>
          <w:color w:val="33473C" w:themeColor="text2" w:themeShade="BF"/>
        </w:rPr>
      </w:pPr>
    </w:p>
    <w:p w:rsidR="005E2D18" w:rsidRPr="00882BA9" w:rsidRDefault="006A5B08" w:rsidP="00DC0D13">
      <w:pPr>
        <w:pStyle w:val="Ingenmellomrom"/>
        <w:rPr>
          <w:rStyle w:val="Utheving"/>
          <w:color w:val="33473C" w:themeColor="text2" w:themeShade="BF"/>
        </w:rPr>
      </w:pPr>
      <w:r w:rsidRPr="00882BA9">
        <w:rPr>
          <w:rStyle w:val="Utheving"/>
          <w:color w:val="33473C" w:themeColor="text2" w:themeShade="BF"/>
        </w:rPr>
        <w:t>Deltakere f</w:t>
      </w:r>
      <w:r w:rsidR="005E2D18" w:rsidRPr="00882BA9">
        <w:rPr>
          <w:rStyle w:val="Utheving"/>
          <w:color w:val="33473C" w:themeColor="text2" w:themeShade="BF"/>
        </w:rPr>
        <w:t xml:space="preserve">ra </w:t>
      </w:r>
      <w:r w:rsidR="005761C9" w:rsidRPr="00882BA9">
        <w:rPr>
          <w:rStyle w:val="Utheving"/>
          <w:color w:val="33473C" w:themeColor="text2" w:themeShade="BF"/>
        </w:rPr>
        <w:t>Sør-Hålogaland</w:t>
      </w:r>
      <w:r w:rsidR="00E849B5" w:rsidRPr="00882BA9">
        <w:rPr>
          <w:rStyle w:val="Utheving"/>
          <w:color w:val="33473C" w:themeColor="text2" w:themeShade="BF"/>
        </w:rPr>
        <w:t xml:space="preserve"> </w:t>
      </w:r>
      <w:r w:rsidR="005E2D18" w:rsidRPr="00882BA9">
        <w:rPr>
          <w:rStyle w:val="Utheving"/>
          <w:color w:val="33473C" w:themeColor="text2" w:themeShade="BF"/>
        </w:rPr>
        <w:t xml:space="preserve">Bispedømme: </w:t>
      </w:r>
    </w:p>
    <w:p w:rsidR="00023DE5" w:rsidRPr="00882BA9" w:rsidRDefault="006A5B08" w:rsidP="00DC0D13">
      <w:pPr>
        <w:pStyle w:val="Ingenmellomrom"/>
        <w:rPr>
          <w:color w:val="33473C" w:themeColor="text2" w:themeShade="BF"/>
          <w:sz w:val="20"/>
          <w:szCs w:val="20"/>
          <w:lang w:val="se-NO"/>
        </w:rPr>
      </w:pPr>
      <w:r w:rsidRPr="00882BA9">
        <w:rPr>
          <w:color w:val="33473C" w:themeColor="text2" w:themeShade="BF"/>
          <w:sz w:val="20"/>
          <w:szCs w:val="20"/>
          <w:lang w:val="se-NO"/>
        </w:rPr>
        <w:t>Tysfjord menighet</w:t>
      </w:r>
    </w:p>
    <w:p w:rsidR="0081775C" w:rsidRPr="00882BA9" w:rsidRDefault="0081775C" w:rsidP="00DC0D13">
      <w:pPr>
        <w:pStyle w:val="Ingenmellomrom"/>
        <w:rPr>
          <w:color w:val="33473C" w:themeColor="text2" w:themeShade="BF"/>
          <w:sz w:val="20"/>
          <w:szCs w:val="20"/>
          <w:lang w:val="se-NO"/>
        </w:rPr>
      </w:pPr>
      <w:r w:rsidRPr="00882BA9">
        <w:rPr>
          <w:color w:val="33473C" w:themeColor="text2" w:themeShade="BF"/>
          <w:sz w:val="20"/>
          <w:szCs w:val="20"/>
          <w:lang w:val="se-NO"/>
        </w:rPr>
        <w:t>Sørfold menighet</w:t>
      </w:r>
    </w:p>
    <w:p w:rsidR="00882BA9" w:rsidRDefault="00882BA9" w:rsidP="006A5B08">
      <w:pPr>
        <w:pStyle w:val="Ingenmellomrom"/>
        <w:rPr>
          <w:rStyle w:val="Utheving"/>
          <w:color w:val="33473C" w:themeColor="text2" w:themeShade="BF"/>
        </w:rPr>
      </w:pPr>
    </w:p>
    <w:p w:rsidR="006A5B08" w:rsidRPr="00882BA9" w:rsidRDefault="006A5B08" w:rsidP="006A5B08">
      <w:pPr>
        <w:pStyle w:val="Ingenmellomrom"/>
        <w:rPr>
          <w:rStyle w:val="Utheving"/>
          <w:color w:val="33473C" w:themeColor="text2" w:themeShade="BF"/>
        </w:rPr>
      </w:pPr>
      <w:r w:rsidRPr="00882BA9">
        <w:rPr>
          <w:rStyle w:val="Utheving"/>
          <w:color w:val="33473C" w:themeColor="text2" w:themeShade="BF"/>
        </w:rPr>
        <w:t>Deltakere fra Nidaros Bispedømme:</w:t>
      </w:r>
    </w:p>
    <w:p w:rsidR="006A5B08" w:rsidRPr="00882BA9" w:rsidRDefault="006A5B08" w:rsidP="006A5B08">
      <w:pPr>
        <w:pStyle w:val="Ingenmellomrom"/>
        <w:rPr>
          <w:color w:val="33473C" w:themeColor="text2" w:themeShade="BF"/>
          <w:sz w:val="20"/>
          <w:szCs w:val="20"/>
          <w:lang w:val="se-NO"/>
        </w:rPr>
      </w:pPr>
      <w:r w:rsidRPr="00882BA9">
        <w:rPr>
          <w:color w:val="33473C" w:themeColor="text2" w:themeShade="BF"/>
          <w:sz w:val="20"/>
          <w:szCs w:val="20"/>
          <w:lang w:val="se-NO"/>
        </w:rPr>
        <w:t xml:space="preserve">Saemien Åålmeege </w:t>
      </w:r>
    </w:p>
    <w:p w:rsidR="006A5B08" w:rsidRPr="00882BA9" w:rsidRDefault="006A5B08" w:rsidP="00DC0D13">
      <w:pPr>
        <w:pStyle w:val="Ingenmellomrom"/>
        <w:rPr>
          <w:color w:val="33473C" w:themeColor="text2" w:themeShade="BF"/>
          <w:sz w:val="20"/>
          <w:szCs w:val="20"/>
          <w:lang w:val="se-NO"/>
        </w:rPr>
      </w:pPr>
    </w:p>
    <w:p w:rsidR="005E2D18" w:rsidRPr="00DC0D13" w:rsidRDefault="005E2D18" w:rsidP="00DC0D13">
      <w:pPr>
        <w:pStyle w:val="Ingenmellomrom"/>
        <w:rPr>
          <w:sz w:val="24"/>
          <w:szCs w:val="24"/>
          <w:lang w:val="se-NO"/>
        </w:rPr>
      </w:pPr>
    </w:p>
    <w:p w:rsidR="00572F91" w:rsidRDefault="00F01ACB" w:rsidP="00DC0D13">
      <w:pPr>
        <w:pStyle w:val="Ingenmellomrom"/>
        <w:rPr>
          <w:sz w:val="24"/>
          <w:szCs w:val="24"/>
        </w:rPr>
      </w:pPr>
      <w:r w:rsidRPr="00F01ACB">
        <w:rPr>
          <w:noProof/>
          <w:sz w:val="24"/>
          <w:szCs w:val="24"/>
        </w:rPr>
        <w:lastRenderedPageBreak/>
        <w:drawing>
          <wp:inline distT="0" distB="0" distL="0" distR="0">
            <wp:extent cx="5114925" cy="3836194"/>
            <wp:effectExtent l="0" t="0" r="0" b="0"/>
            <wp:docPr id="13" name="Bilde 13" descr="\\intern.kirkepartner.no\hjemmekatalog\tm884\Documents\Mine bilder\jobbilder\samisk konfirmantleir\2016\SAM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kirkepartner.no\hjemmekatalog\tm884\Documents\Mine bilder\jobbilder\samisk konfirmantleir\2016\SAM_02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a:ln>
                      <a:noFill/>
                    </a:ln>
                  </pic:spPr>
                </pic:pic>
              </a:graphicData>
            </a:graphic>
          </wp:inline>
        </w:drawing>
      </w:r>
    </w:p>
    <w:p w:rsidR="006222EA" w:rsidRDefault="006222EA" w:rsidP="00DC0D13">
      <w:pPr>
        <w:pStyle w:val="Ingenmellomrom"/>
        <w:rPr>
          <w:sz w:val="24"/>
          <w:szCs w:val="24"/>
        </w:rPr>
      </w:pPr>
    </w:p>
    <w:p w:rsidR="008E228E" w:rsidRDefault="008E228E" w:rsidP="00DC0D13">
      <w:pPr>
        <w:pStyle w:val="Ingenmellomrom"/>
        <w:rPr>
          <w:sz w:val="24"/>
          <w:szCs w:val="24"/>
        </w:rPr>
      </w:pPr>
    </w:p>
    <w:p w:rsidR="008E228E" w:rsidRDefault="008E228E" w:rsidP="00DC0D13">
      <w:pPr>
        <w:pStyle w:val="Ingenmellomrom"/>
        <w:rPr>
          <w:sz w:val="24"/>
          <w:szCs w:val="24"/>
        </w:rPr>
      </w:pPr>
    </w:p>
    <w:p w:rsidR="00572F91" w:rsidRDefault="00572F91" w:rsidP="00DC0D13">
      <w:pPr>
        <w:pStyle w:val="Ingenmellomrom"/>
        <w:rPr>
          <w:sz w:val="24"/>
          <w:szCs w:val="24"/>
        </w:rPr>
      </w:pPr>
    </w:p>
    <w:p w:rsidR="00DC0D13" w:rsidRDefault="00937643" w:rsidP="00600467">
      <w:pPr>
        <w:pStyle w:val="Overskrift3"/>
      </w:pPr>
      <w:r>
        <w:t xml:space="preserve"> </w:t>
      </w:r>
      <w:r w:rsidR="009E0BCA">
        <w:t>F</w:t>
      </w:r>
      <w:r>
        <w:t>aglig innhold</w:t>
      </w:r>
    </w:p>
    <w:p w:rsidR="00572F91" w:rsidRPr="00572F91" w:rsidRDefault="00572F91" w:rsidP="00572F91"/>
    <w:p w:rsidR="009E0BCA" w:rsidRDefault="009E0BCA" w:rsidP="009E0BCA">
      <w:pPr>
        <w:pStyle w:val="Listeavsnitt"/>
        <w:numPr>
          <w:ilvl w:val="0"/>
          <w:numId w:val="9"/>
        </w:numPr>
        <w:spacing w:after="0"/>
      </w:pPr>
      <w:r>
        <w:t xml:space="preserve">Undervisning ved Vatnlia leirsted om stedets </w:t>
      </w:r>
      <w:r w:rsidR="00015CF3">
        <w:t>betydning</w:t>
      </w:r>
      <w:r w:rsidR="009D6292">
        <w:t xml:space="preserve">: </w:t>
      </w:r>
      <w:r>
        <w:t>«Å komme til et sted og å komme fra et sted» - sa</w:t>
      </w:r>
      <w:r w:rsidR="00BB582E">
        <w:t xml:space="preserve">mtaler, praktisk arbeid med </w:t>
      </w:r>
      <w:r w:rsidR="00015CF3">
        <w:t>duoddji</w:t>
      </w:r>
      <w:r w:rsidR="00B57F3E">
        <w:t xml:space="preserve"> (flette band med ullgarn </w:t>
      </w:r>
      <w:r w:rsidR="00015CF3">
        <w:t>m. m</w:t>
      </w:r>
      <w:r w:rsidR="00B57F3E">
        <w:t xml:space="preserve">), </w:t>
      </w:r>
      <w:r>
        <w:t>op</w:t>
      </w:r>
      <w:r w:rsidR="00015CF3">
        <w:t>pgaver muntlig og skriftlig</w:t>
      </w:r>
      <w:r>
        <w:t xml:space="preserve"> for å styr</w:t>
      </w:r>
      <w:r w:rsidR="00BB582E">
        <w:t xml:space="preserve">ke konfirmantenes kristne tro, deres samiske identitet, </w:t>
      </w:r>
      <w:r>
        <w:t>til</w:t>
      </w:r>
      <w:r w:rsidR="00B57F3E">
        <w:t>hørighet til eget lokalsamfunn, salmesang</w:t>
      </w:r>
      <w:r w:rsidR="00BB582E">
        <w:t xml:space="preserve"> og</w:t>
      </w:r>
      <w:r w:rsidR="00B57F3E">
        <w:t xml:space="preserve"> fortellinger.</w:t>
      </w:r>
    </w:p>
    <w:p w:rsidR="00F01ACB" w:rsidRDefault="00A565AC" w:rsidP="006222EA">
      <w:pPr>
        <w:pStyle w:val="Listeavsnitt"/>
        <w:numPr>
          <w:ilvl w:val="0"/>
          <w:numId w:val="9"/>
        </w:numPr>
        <w:spacing w:after="0"/>
      </w:pPr>
      <w:r>
        <w:t xml:space="preserve">Det ble sunget salmer på fire samiske språk, engelsk og norsk fra salmehefte </w:t>
      </w:r>
      <w:r w:rsidR="008D1BC6">
        <w:t xml:space="preserve">under </w:t>
      </w:r>
      <w:r w:rsidR="00B57F3E">
        <w:t xml:space="preserve">de fleste </w:t>
      </w:r>
      <w:r w:rsidR="00015CF3">
        <w:t>aktivitetene</w:t>
      </w:r>
      <w:r w:rsidR="00B57F3E">
        <w:t xml:space="preserve"> under </w:t>
      </w:r>
      <w:r w:rsidR="008D1BC6">
        <w:t>hele leiren.</w:t>
      </w:r>
    </w:p>
    <w:p w:rsidR="009E0BCA" w:rsidRDefault="00F01ACB" w:rsidP="006222EA">
      <w:pPr>
        <w:pStyle w:val="Listeavsnitt"/>
        <w:numPr>
          <w:ilvl w:val="0"/>
          <w:numId w:val="9"/>
        </w:numPr>
        <w:spacing w:after="0"/>
      </w:pPr>
      <w:r>
        <w:t xml:space="preserve"> </w:t>
      </w:r>
      <w:r w:rsidR="00B57F3E">
        <w:t>Det ble gjennomført</w:t>
      </w:r>
      <w:r w:rsidR="008D1BC6">
        <w:t xml:space="preserve"> g</w:t>
      </w:r>
      <w:r w:rsidR="009E0BCA">
        <w:t>udstjenesteverksted</w:t>
      </w:r>
      <w:r w:rsidR="008D1BC6">
        <w:t xml:space="preserve"> på Vatnlia</w:t>
      </w:r>
      <w:r w:rsidR="009E0BCA">
        <w:t xml:space="preserve"> </w:t>
      </w:r>
      <w:r w:rsidR="00A565AC">
        <w:t xml:space="preserve">og </w:t>
      </w:r>
      <w:r w:rsidR="00B57F3E">
        <w:t xml:space="preserve">praktiske </w:t>
      </w:r>
      <w:r w:rsidR="00A565AC">
        <w:t>forberedelse</w:t>
      </w:r>
      <w:r w:rsidR="00B57F3E">
        <w:t>r</w:t>
      </w:r>
      <w:r w:rsidR="00A565AC">
        <w:t xml:space="preserve"> til gjennomføring av gudstjenesten</w:t>
      </w:r>
      <w:r w:rsidR="00B57F3E">
        <w:t xml:space="preserve"> ved</w:t>
      </w:r>
      <w:r w:rsidR="008D1BC6">
        <w:t xml:space="preserve"> </w:t>
      </w:r>
      <w:r w:rsidR="003A6958">
        <w:t>Á</w:t>
      </w:r>
      <w:r w:rsidR="008D1BC6">
        <w:t>rran lulesamiske senter.</w:t>
      </w:r>
    </w:p>
    <w:p w:rsidR="009E0BCA" w:rsidRDefault="008D1BC6" w:rsidP="006222EA">
      <w:pPr>
        <w:pStyle w:val="Listeavsnitt"/>
        <w:numPr>
          <w:ilvl w:val="0"/>
          <w:numId w:val="9"/>
        </w:numPr>
        <w:spacing w:after="0"/>
      </w:pPr>
      <w:r>
        <w:t>U</w:t>
      </w:r>
      <w:r w:rsidR="009E0BCA">
        <w:t>teaktiviteter som stafett med truger og lassokasting</w:t>
      </w:r>
    </w:p>
    <w:p w:rsidR="009E0BCA" w:rsidRDefault="008D1BC6" w:rsidP="006222EA">
      <w:pPr>
        <w:pStyle w:val="Listeavsnitt"/>
        <w:numPr>
          <w:ilvl w:val="0"/>
          <w:numId w:val="9"/>
        </w:numPr>
        <w:spacing w:after="0"/>
      </w:pPr>
      <w:r>
        <w:t>Felles a</w:t>
      </w:r>
      <w:r w:rsidR="009E0BCA">
        <w:t>ktiviteter i lavvo, med matservering og oppgaver, andakter om kvelden og felles salmesang med tekstlesing.</w:t>
      </w:r>
    </w:p>
    <w:p w:rsidR="00C278D7" w:rsidRDefault="00A54E10" w:rsidP="00F50AEE">
      <w:pPr>
        <w:pStyle w:val="Listeavsnitt"/>
        <w:numPr>
          <w:ilvl w:val="0"/>
          <w:numId w:val="9"/>
        </w:numPr>
        <w:spacing w:after="0"/>
      </w:pPr>
      <w:r>
        <w:t>På bussen underveis</w:t>
      </w:r>
      <w:r w:rsidR="008D1BC6">
        <w:t xml:space="preserve"> til Drag overbragt en hilsen fra </w:t>
      </w:r>
      <w:r w:rsidR="00B57F3E">
        <w:t>Annfinn Pavall, som er leder for det reinbeitedistriktet som driver reindrift i det området hvor Vatnlia er. Han kunne ikke komme selv, da de var på sommer</w:t>
      </w:r>
      <w:r w:rsidR="0061360E">
        <w:t xml:space="preserve">beite med reinene. Leder Tove-Lill L Magga fortale om </w:t>
      </w:r>
      <w:r w:rsidR="00F01ACB">
        <w:t>reindrifta i det reinbeitedistriktet</w:t>
      </w:r>
      <w:r>
        <w:t xml:space="preserve"> som bussen kjørte gjennom</w:t>
      </w:r>
      <w:r w:rsidR="0061360E">
        <w:t xml:space="preserve"> ut fra de samtalene hun hadde hatt med Pavall. H</w:t>
      </w:r>
      <w:r>
        <w:t>un fortalte også</w:t>
      </w:r>
      <w:r w:rsidR="008D1BC6">
        <w:t xml:space="preserve"> om</w:t>
      </w:r>
      <w:r w:rsidR="00F01ACB">
        <w:t xml:space="preserve"> andre </w:t>
      </w:r>
      <w:r w:rsidR="008D1BC6">
        <w:t xml:space="preserve">lokale </w:t>
      </w:r>
      <w:r w:rsidR="00B57F3E">
        <w:t xml:space="preserve">samiske </w:t>
      </w:r>
      <w:r>
        <w:lastRenderedPageBreak/>
        <w:t xml:space="preserve">forhold. </w:t>
      </w:r>
      <w:r w:rsidR="009D6292">
        <w:t>Av</w:t>
      </w:r>
      <w:r w:rsidR="00CC5783">
        <w:t xml:space="preserve"> konfirmantene, som informerte</w:t>
      </w:r>
      <w:r w:rsidR="00C278D7">
        <w:t xml:space="preserve"> om sitt eget</w:t>
      </w:r>
      <w:r w:rsidR="00CC5783">
        <w:t xml:space="preserve"> samiske lokalsamfunn, og hvordan det var å bo og leve der.</w:t>
      </w:r>
    </w:p>
    <w:p w:rsidR="008D1BC6" w:rsidRDefault="007B39EC" w:rsidP="00C278D7">
      <w:pPr>
        <w:pStyle w:val="Listeavsnitt"/>
        <w:numPr>
          <w:ilvl w:val="0"/>
          <w:numId w:val="9"/>
        </w:numPr>
        <w:spacing w:after="0"/>
      </w:pPr>
      <w:r>
        <w:t>Alle ledere og deltakere var på b</w:t>
      </w:r>
      <w:r w:rsidR="008D1BC6">
        <w:t>esøk ved det</w:t>
      </w:r>
      <w:r>
        <w:t xml:space="preserve"> læstadianske forsamlingshuset. Vi fikk </w:t>
      </w:r>
      <w:r w:rsidR="008D1BC6">
        <w:t xml:space="preserve">informasjon om menighetens frivillige arbeid og </w:t>
      </w:r>
      <w:r>
        <w:t xml:space="preserve">om hvordan de organiserte </w:t>
      </w:r>
      <w:r w:rsidR="008D1BC6">
        <w:t>arbeidet med barn og unge i menigheten.</w:t>
      </w:r>
    </w:p>
    <w:p w:rsidR="00CC5783" w:rsidRDefault="00CC5783" w:rsidP="00462064">
      <w:pPr>
        <w:pStyle w:val="Listeavsnitt"/>
        <w:numPr>
          <w:ilvl w:val="0"/>
          <w:numId w:val="9"/>
        </w:numPr>
        <w:spacing w:after="0"/>
      </w:pPr>
      <w:r>
        <w:t>Samisk kirkeråd utarbeidet et hefte til bruk under konfirmantleiren. Heftet inneholder samiske salmer på flere språk og bibeltekster til bru</w:t>
      </w:r>
      <w:r w:rsidR="009D6292">
        <w:t>k både i konfirmantopplæringa, v</w:t>
      </w:r>
      <w:r>
        <w:t>ed andaktene, under salme- og bønnestund. Heftet ble også delt ut til deltakerne under gudstjenesten i Kirkegammen.</w:t>
      </w:r>
    </w:p>
    <w:p w:rsidR="005476DB" w:rsidRDefault="008D1BC6" w:rsidP="00F50AEE">
      <w:pPr>
        <w:pStyle w:val="Listeavsnitt"/>
        <w:numPr>
          <w:ilvl w:val="0"/>
          <w:numId w:val="9"/>
        </w:numPr>
        <w:spacing w:after="0"/>
      </w:pPr>
      <w:r>
        <w:t xml:space="preserve">Det ble gjennomført et «lokalt seminar» på </w:t>
      </w:r>
      <w:r w:rsidR="003A6958">
        <w:t>Á</w:t>
      </w:r>
      <w:r>
        <w:t xml:space="preserve">rran lulesamiske senter. </w:t>
      </w:r>
      <w:r w:rsidR="00A565AC">
        <w:t xml:space="preserve"> </w:t>
      </w:r>
      <w:r w:rsidR="001E42E6">
        <w:t>Inga Karlsen</w:t>
      </w:r>
      <w:r>
        <w:t xml:space="preserve"> fra Drag i Tysfjord, fortalte om sin oppvekst, sin konfirmasjonstid og det å være samisk lokalpolitiker i et norskdominert området som Tysfjord. Hun fortalte også fra s</w:t>
      </w:r>
      <w:r w:rsidR="00BB582E">
        <w:t>in erfaring med å skrive salmer</w:t>
      </w:r>
      <w:r w:rsidR="009D6292">
        <w:t xml:space="preserve"> og konfirmantene sang salmen: </w:t>
      </w:r>
      <w:r w:rsidR="00BB582E" w:rsidRPr="005476DB">
        <w:rPr>
          <w:i/>
        </w:rPr>
        <w:t>Gulá muv råhkå</w:t>
      </w:r>
      <w:r w:rsidR="005476DB" w:rsidRPr="005476DB">
        <w:rPr>
          <w:i/>
        </w:rPr>
        <w:t xml:space="preserve">lvisájt, dån áhttjám, almmelasj, </w:t>
      </w:r>
      <w:r>
        <w:t xml:space="preserve">sammen med henne til avslutning. </w:t>
      </w:r>
    </w:p>
    <w:p w:rsidR="00FC7471" w:rsidRDefault="005476DB" w:rsidP="00FC7471">
      <w:pPr>
        <w:pStyle w:val="Listeavsnitt"/>
        <w:numPr>
          <w:ilvl w:val="0"/>
          <w:numId w:val="9"/>
        </w:numPr>
        <w:spacing w:after="0"/>
      </w:pPr>
      <w:r>
        <w:t xml:space="preserve">I tillegg hadde vi invitert en ung person som er vokst opp på Drag, til å møte konfirmantene. </w:t>
      </w:r>
      <w:r w:rsidR="006222EA">
        <w:t>Lars Teodor Kint</w:t>
      </w:r>
      <w:r>
        <w:t>el</w:t>
      </w:r>
      <w:r w:rsidR="008D1BC6">
        <w:t xml:space="preserve"> fortalte </w:t>
      </w:r>
      <w:r>
        <w:t>fra sin oppvekst på Drag. Han hadde fortellinger både fra sin</w:t>
      </w:r>
      <w:r w:rsidR="008D1BC6">
        <w:t xml:space="preserve"> barndom og</w:t>
      </w:r>
      <w:r>
        <w:t xml:space="preserve"> sin</w:t>
      </w:r>
      <w:r w:rsidR="008D1BC6">
        <w:t xml:space="preserve"> ungdom</w:t>
      </w:r>
      <w:r>
        <w:t xml:space="preserve">. Han delte refleksjoner om </w:t>
      </w:r>
      <w:r w:rsidR="008D1BC6">
        <w:t xml:space="preserve">sin </w:t>
      </w:r>
      <w:r>
        <w:t xml:space="preserve">egen </w:t>
      </w:r>
      <w:r w:rsidR="008D1BC6">
        <w:t xml:space="preserve">samiske </w:t>
      </w:r>
      <w:r w:rsidR="00015CF3">
        <w:t>identitetsutvikling</w:t>
      </w:r>
      <w:r w:rsidR="00FE4D27">
        <w:t>. Det han særlig vektla var,</w:t>
      </w:r>
      <w:r>
        <w:t xml:space="preserve"> </w:t>
      </w:r>
      <w:r w:rsidR="00FE4D27">
        <w:t xml:space="preserve">at han har levd og vokst opp </w:t>
      </w:r>
      <w:r w:rsidR="008D1BC6">
        <w:t xml:space="preserve">i et </w:t>
      </w:r>
      <w:r>
        <w:t xml:space="preserve">sterkt </w:t>
      </w:r>
      <w:r w:rsidR="008D1BC6">
        <w:t>samiskspråklig</w:t>
      </w:r>
      <w:r>
        <w:t xml:space="preserve"> og</w:t>
      </w:r>
      <w:r w:rsidR="008D1BC6">
        <w:t xml:space="preserve"> st</w:t>
      </w:r>
      <w:r>
        <w:t>erk</w:t>
      </w:r>
      <w:r w:rsidR="00FE4D27">
        <w:t>t samisk kulturelt lokalsamfunn. S</w:t>
      </w:r>
      <w:r>
        <w:t>tedet</w:t>
      </w:r>
      <w:r w:rsidR="00FE4D27">
        <w:t>s</w:t>
      </w:r>
      <w:r>
        <w:t xml:space="preserve"> geografisk</w:t>
      </w:r>
      <w:r w:rsidR="00FE4D27">
        <w:t>e beliggenhet er i et</w:t>
      </w:r>
      <w:r w:rsidR="008D1BC6">
        <w:t xml:space="preserve"> ellers</w:t>
      </w:r>
      <w:r w:rsidR="00FC7471">
        <w:t xml:space="preserve"> svært</w:t>
      </w:r>
      <w:r w:rsidR="008D1BC6">
        <w:t xml:space="preserve"> norskdominert område.</w:t>
      </w:r>
      <w:r w:rsidR="00FE4D27">
        <w:t xml:space="preserve"> Dette er spesielt og mulig det eneste stedet det er slik utenom Finnmark. </w:t>
      </w:r>
      <w:r w:rsidR="008D1BC6">
        <w:t xml:space="preserve"> Han snak</w:t>
      </w:r>
      <w:r w:rsidR="00FC7471">
        <w:t>ket også med ungdommene om det å være</w:t>
      </w:r>
      <w:r w:rsidR="008D1BC6">
        <w:t xml:space="preserve"> kristen og</w:t>
      </w:r>
      <w:r w:rsidR="00FC7471">
        <w:t xml:space="preserve"> ha en samisk identitet. I tillegg reflekterte han over utfordringene knyttet til det å finne seg et levebrød. Skal man som voksen bo i</w:t>
      </w:r>
      <w:r w:rsidR="00FE4D27">
        <w:t xml:space="preserve"> sitt</w:t>
      </w:r>
      <w:r w:rsidR="00FC7471">
        <w:t xml:space="preserve"> eget lokalmiljø? Hvordan er det </w:t>
      </w:r>
      <w:r w:rsidR="008D1BC6">
        <w:t>å leve som same i eller utenfo</w:t>
      </w:r>
      <w:r w:rsidR="00FC7471">
        <w:t xml:space="preserve">r ditt eget samiske lokalmiljø? </w:t>
      </w:r>
    </w:p>
    <w:p w:rsidR="00CC5783" w:rsidRDefault="00FC7471" w:rsidP="00FC7471">
      <w:pPr>
        <w:pStyle w:val="Listeavsnitt"/>
        <w:numPr>
          <w:ilvl w:val="0"/>
          <w:numId w:val="9"/>
        </w:numPr>
        <w:spacing w:after="0"/>
      </w:pPr>
      <w:r>
        <w:t xml:space="preserve">Det ble </w:t>
      </w:r>
      <w:r w:rsidR="00CC5783">
        <w:t>gjennomført en trespråklig samisk gudstjeneste i Kirkegammen på Drag</w:t>
      </w:r>
      <w:r>
        <w:t>. K</w:t>
      </w:r>
      <w:r w:rsidR="009D6292">
        <w:t>onfirmantene leste tekster og</w:t>
      </w:r>
      <w:r w:rsidR="00CC5783">
        <w:t xml:space="preserve"> liturgiske ledd på lulesamisk, nordsamisk og sørsamisk</w:t>
      </w:r>
      <w:r>
        <w:t xml:space="preserve">, de var forsangere og kirketjenere og til slutt deltok de i å dekke på til </w:t>
      </w:r>
      <w:r w:rsidR="00CC5783">
        <w:t>kirkekaffe i Kirkegammen etter gudstjenesten.</w:t>
      </w:r>
    </w:p>
    <w:p w:rsidR="00CC5783" w:rsidRDefault="00CC5783" w:rsidP="00CC5783">
      <w:pPr>
        <w:pStyle w:val="Listeavsnitt"/>
        <w:numPr>
          <w:ilvl w:val="0"/>
          <w:numId w:val="9"/>
        </w:numPr>
        <w:spacing w:after="0"/>
      </w:pPr>
      <w:r>
        <w:t xml:space="preserve">Det ble gjennomført oppgaver og aktiviteter under bussreisen. </w:t>
      </w:r>
    </w:p>
    <w:p w:rsidR="007B39EC" w:rsidRDefault="007B39EC" w:rsidP="007B39EC">
      <w:pPr>
        <w:spacing w:after="0"/>
      </w:pPr>
    </w:p>
    <w:p w:rsidR="007B39EC" w:rsidRDefault="007B39EC" w:rsidP="007B39EC">
      <w:pPr>
        <w:spacing w:after="0"/>
      </w:pPr>
      <w:r w:rsidRPr="007B39EC">
        <w:rPr>
          <w:noProof/>
        </w:rPr>
        <w:lastRenderedPageBreak/>
        <w:drawing>
          <wp:inline distT="0" distB="0" distL="0" distR="0">
            <wp:extent cx="5114925" cy="3836194"/>
            <wp:effectExtent l="0" t="0" r="0" b="0"/>
            <wp:docPr id="15" name="Bilde 15" descr="\\intern.kirkepartner.no\hjemmekatalog\tm884\Documents\Mine bilder\jobbilder\samisk konfirmantleir\2016\SAM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kirkepartner.no\hjemmekatalog\tm884\Documents\Mine bilder\jobbilder\samisk konfirmantleir\2016\SAM_02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a:ln>
                      <a:noFill/>
                    </a:ln>
                  </pic:spPr>
                </pic:pic>
              </a:graphicData>
            </a:graphic>
          </wp:inline>
        </w:drawing>
      </w:r>
    </w:p>
    <w:p w:rsidR="00C278D7" w:rsidRDefault="00C278D7" w:rsidP="006222EA">
      <w:pPr>
        <w:rPr>
          <w:lang w:val="se-NO"/>
        </w:rPr>
      </w:pPr>
    </w:p>
    <w:p w:rsidR="00E419AA" w:rsidRPr="0050638A" w:rsidRDefault="006A5B08" w:rsidP="00600467">
      <w:pPr>
        <w:rPr>
          <w:rStyle w:val="Sterkutheving"/>
          <w:i w:val="0"/>
          <w:color w:val="3E762A" w:themeColor="accent1" w:themeShade="BF"/>
          <w:sz w:val="24"/>
          <w:szCs w:val="24"/>
        </w:rPr>
      </w:pPr>
      <w:r w:rsidRPr="0050638A">
        <w:rPr>
          <w:rStyle w:val="Sterkutheving"/>
          <w:i w:val="0"/>
          <w:color w:val="3E762A" w:themeColor="accent1" w:themeShade="BF"/>
          <w:sz w:val="24"/>
          <w:szCs w:val="24"/>
        </w:rPr>
        <w:t>Pedagogisk tilr</w:t>
      </w:r>
      <w:r w:rsidR="0043216E" w:rsidRPr="0050638A">
        <w:rPr>
          <w:rStyle w:val="Sterkutheving"/>
          <w:i w:val="0"/>
          <w:color w:val="3E762A" w:themeColor="accent1" w:themeShade="BF"/>
          <w:sz w:val="24"/>
          <w:szCs w:val="24"/>
        </w:rPr>
        <w:t xml:space="preserve">ettelegging for å styrke samisk </w:t>
      </w:r>
      <w:r w:rsidR="002E3CFB" w:rsidRPr="0050638A">
        <w:rPr>
          <w:rStyle w:val="Sterkutheving"/>
          <w:i w:val="0"/>
          <w:color w:val="3E762A" w:themeColor="accent1" w:themeShade="BF"/>
          <w:sz w:val="24"/>
          <w:szCs w:val="24"/>
        </w:rPr>
        <w:t>språk og samisk kristen identitet.</w:t>
      </w:r>
    </w:p>
    <w:p w:rsidR="00E635AB" w:rsidRPr="0050638A" w:rsidRDefault="006222EA" w:rsidP="006A5B08">
      <w:pPr>
        <w:rPr>
          <w:rStyle w:val="Utheving"/>
          <w:i w:val="0"/>
        </w:rPr>
      </w:pPr>
      <w:r w:rsidRPr="0050638A">
        <w:rPr>
          <w:rStyle w:val="Utheving"/>
          <w:i w:val="0"/>
        </w:rPr>
        <w:t xml:space="preserve">Samisk kirkeråd </w:t>
      </w:r>
      <w:r w:rsidR="002E03B3" w:rsidRPr="0050638A">
        <w:rPr>
          <w:rStyle w:val="Utheving"/>
          <w:i w:val="0"/>
        </w:rPr>
        <w:t>har sendt ut</w:t>
      </w:r>
      <w:r w:rsidRPr="0050638A">
        <w:rPr>
          <w:rStyle w:val="Utheving"/>
          <w:i w:val="0"/>
        </w:rPr>
        <w:t xml:space="preserve"> informasjon om Samisk konf</w:t>
      </w:r>
      <w:r w:rsidR="00E2022A" w:rsidRPr="0050638A">
        <w:rPr>
          <w:rStyle w:val="Utheving"/>
          <w:i w:val="0"/>
        </w:rPr>
        <w:t>irmantleir 2016 på n</w:t>
      </w:r>
      <w:r w:rsidRPr="0050638A">
        <w:rPr>
          <w:rStyle w:val="Utheving"/>
          <w:i w:val="0"/>
        </w:rPr>
        <w:t>ord</w:t>
      </w:r>
      <w:r w:rsidR="00E2022A" w:rsidRPr="0050638A">
        <w:rPr>
          <w:rStyle w:val="Utheving"/>
          <w:i w:val="0"/>
        </w:rPr>
        <w:t>samisk,</w:t>
      </w:r>
      <w:r w:rsidR="002E03B3" w:rsidRPr="0050638A">
        <w:rPr>
          <w:rStyle w:val="Utheving"/>
          <w:i w:val="0"/>
        </w:rPr>
        <w:t xml:space="preserve"> lulesamisk og sørsamisk språk. Dette ble </w:t>
      </w:r>
      <w:r w:rsidR="00786509" w:rsidRPr="0050638A">
        <w:rPr>
          <w:rStyle w:val="Utheving"/>
          <w:i w:val="0"/>
        </w:rPr>
        <w:t>også ble</w:t>
      </w:r>
      <w:r w:rsidR="006A5B08" w:rsidRPr="0050638A">
        <w:rPr>
          <w:rStyle w:val="Utheving"/>
          <w:i w:val="0"/>
        </w:rPr>
        <w:t xml:space="preserve"> lagt ut på</w:t>
      </w:r>
      <w:r w:rsidR="0050638A">
        <w:rPr>
          <w:rStyle w:val="Utheving"/>
          <w:i w:val="0"/>
        </w:rPr>
        <w:t xml:space="preserve"> Den norske kirkes hjemmesider. Det fremgår av </w:t>
      </w:r>
      <w:r w:rsidR="00015CF3">
        <w:rPr>
          <w:rStyle w:val="Utheving"/>
          <w:i w:val="0"/>
        </w:rPr>
        <w:t>informasjonen</w:t>
      </w:r>
      <w:r w:rsidR="0050638A">
        <w:rPr>
          <w:rStyle w:val="Utheving"/>
          <w:i w:val="0"/>
        </w:rPr>
        <w:t xml:space="preserve"> at dette er en flerspråklig leir, med de tre offisielle samiske språkene og norsk, og med samisk konfirmantopplæring som har som mål å skape en mer positivt ladet samisk kristen identitet.</w:t>
      </w:r>
    </w:p>
    <w:p w:rsidR="00F9199B" w:rsidRDefault="00975661" w:rsidP="00600467">
      <w:pPr>
        <w:rPr>
          <w:rStyle w:val="Utheving"/>
          <w:i w:val="0"/>
        </w:rPr>
      </w:pPr>
      <w:r w:rsidRPr="0050638A">
        <w:rPr>
          <w:rStyle w:val="Utheving"/>
          <w:i w:val="0"/>
        </w:rPr>
        <w:t>Ved ankomst</w:t>
      </w:r>
      <w:r w:rsidR="0050638A">
        <w:rPr>
          <w:rStyle w:val="Utheving"/>
          <w:i w:val="0"/>
        </w:rPr>
        <w:t xml:space="preserve"> til Vatnlia ble det avholdt et allmøte. Der ble det </w:t>
      </w:r>
      <w:r w:rsidR="002E03B3" w:rsidRPr="0050638A">
        <w:rPr>
          <w:rStyle w:val="Utheving"/>
          <w:i w:val="0"/>
        </w:rPr>
        <w:t>informert om</w:t>
      </w:r>
      <w:r w:rsidR="0050638A">
        <w:rPr>
          <w:rStyle w:val="Utheving"/>
          <w:i w:val="0"/>
        </w:rPr>
        <w:t xml:space="preserve"> både praktisk</w:t>
      </w:r>
      <w:r w:rsidR="002E03B3" w:rsidRPr="0050638A">
        <w:rPr>
          <w:rStyle w:val="Utheving"/>
          <w:i w:val="0"/>
        </w:rPr>
        <w:t xml:space="preserve"> </w:t>
      </w:r>
      <w:r w:rsidR="0050638A">
        <w:rPr>
          <w:rStyle w:val="Utheving"/>
          <w:i w:val="0"/>
        </w:rPr>
        <w:t>opplegg og faglige mål for konfirmantleiren. D</w:t>
      </w:r>
      <w:r w:rsidR="002E03B3" w:rsidRPr="0050638A">
        <w:rPr>
          <w:rStyle w:val="Utheving"/>
          <w:i w:val="0"/>
        </w:rPr>
        <w:t xml:space="preserve">eltakere og ledere ble </w:t>
      </w:r>
      <w:r w:rsidR="006222EA" w:rsidRPr="0050638A">
        <w:rPr>
          <w:rStyle w:val="Utheving"/>
          <w:i w:val="0"/>
        </w:rPr>
        <w:t>oppfordret til å b</w:t>
      </w:r>
      <w:r w:rsidR="00DA369B" w:rsidRPr="0050638A">
        <w:rPr>
          <w:rStyle w:val="Utheving"/>
          <w:i w:val="0"/>
        </w:rPr>
        <w:t>ruke samisk</w:t>
      </w:r>
      <w:r w:rsidR="009546A6" w:rsidRPr="0050638A">
        <w:rPr>
          <w:rStyle w:val="Utheving"/>
          <w:i w:val="0"/>
        </w:rPr>
        <w:t xml:space="preserve"> </w:t>
      </w:r>
      <w:r w:rsidR="0050638A">
        <w:rPr>
          <w:rStyle w:val="Utheving"/>
          <w:i w:val="0"/>
        </w:rPr>
        <w:t>språk der det var mulig</w:t>
      </w:r>
      <w:r w:rsidR="002E03B3" w:rsidRPr="0050638A">
        <w:rPr>
          <w:rStyle w:val="Utheving"/>
          <w:i w:val="0"/>
        </w:rPr>
        <w:t xml:space="preserve"> under hele leiropphol</w:t>
      </w:r>
      <w:r w:rsidR="0050638A">
        <w:rPr>
          <w:rStyle w:val="Utheving"/>
          <w:i w:val="0"/>
        </w:rPr>
        <w:t>det</w:t>
      </w:r>
      <w:r w:rsidR="008E228E">
        <w:rPr>
          <w:rStyle w:val="Utheving"/>
          <w:i w:val="0"/>
        </w:rPr>
        <w:t xml:space="preserve">. Det ble også informert om at ledere kommer til å bruke to eller flere språk, og at det vil bli simultantolket mellom samisk og norsk underveis i undervisning og i fritidsaktiviteter. Derfor kan konfirmantene bruke samisk eller norsk ut fra egen språkkompetanse. </w:t>
      </w:r>
      <w:r w:rsidR="0050638A">
        <w:rPr>
          <w:rStyle w:val="Utheving"/>
          <w:i w:val="0"/>
        </w:rPr>
        <w:t>Leder av leiren forklarte hvordan Samisk kirkeråd ønsker at leiren skal være tospråklig / flersprå</w:t>
      </w:r>
      <w:r w:rsidR="00AC1B2F">
        <w:rPr>
          <w:rStyle w:val="Utheving"/>
          <w:i w:val="0"/>
        </w:rPr>
        <w:t>klig,</w:t>
      </w:r>
      <w:r w:rsidR="008E228E">
        <w:rPr>
          <w:rStyle w:val="Utheving"/>
          <w:i w:val="0"/>
        </w:rPr>
        <w:t xml:space="preserve"> og at det derfor er fint om vi snakker samisk. Det er en forutsetning at alle snakker samisk i tråd med den kompetanse</w:t>
      </w:r>
      <w:r w:rsidR="00114609">
        <w:rPr>
          <w:rStyle w:val="Utheving"/>
          <w:i w:val="0"/>
        </w:rPr>
        <w:t xml:space="preserve"> hver enkelt</w:t>
      </w:r>
      <w:r w:rsidR="002E03B3" w:rsidRPr="0050638A">
        <w:rPr>
          <w:rStyle w:val="Utheving"/>
          <w:i w:val="0"/>
        </w:rPr>
        <w:t xml:space="preserve"> har i språket. </w:t>
      </w:r>
      <w:r w:rsidR="008E228E">
        <w:rPr>
          <w:rStyle w:val="Utheving"/>
          <w:i w:val="0"/>
        </w:rPr>
        <w:t xml:space="preserve">Det vil være forskjeller mellom </w:t>
      </w:r>
      <w:r w:rsidR="00114609">
        <w:rPr>
          <w:rStyle w:val="Utheving"/>
          <w:i w:val="0"/>
        </w:rPr>
        <w:t>deltakerne</w:t>
      </w:r>
      <w:r w:rsidR="002E03B3" w:rsidRPr="0050638A">
        <w:rPr>
          <w:rStyle w:val="Utheving"/>
          <w:i w:val="0"/>
        </w:rPr>
        <w:t xml:space="preserve"> </w:t>
      </w:r>
      <w:r w:rsidR="008E228E">
        <w:rPr>
          <w:rStyle w:val="Utheving"/>
          <w:i w:val="0"/>
        </w:rPr>
        <w:t xml:space="preserve">ut fra at noen snakke </w:t>
      </w:r>
      <w:r w:rsidR="002E03B3" w:rsidRPr="0050638A">
        <w:rPr>
          <w:rStyle w:val="Utheving"/>
          <w:i w:val="0"/>
        </w:rPr>
        <w:t xml:space="preserve">samisk </w:t>
      </w:r>
      <w:r w:rsidR="008E228E">
        <w:rPr>
          <w:rStyle w:val="Utheving"/>
          <w:i w:val="0"/>
        </w:rPr>
        <w:t>til daglig, mens andre behersker talespråket men bruker det ikke til daglig. Derfor vil det tas hensyn til</w:t>
      </w:r>
      <w:r w:rsidR="00114609">
        <w:rPr>
          <w:rStyle w:val="Utheving"/>
          <w:i w:val="0"/>
        </w:rPr>
        <w:t xml:space="preserve"> hvilke </w:t>
      </w:r>
      <w:r w:rsidR="00015CF3">
        <w:rPr>
          <w:rStyle w:val="Utheving"/>
          <w:i w:val="0"/>
        </w:rPr>
        <w:t>språklige</w:t>
      </w:r>
      <w:r w:rsidR="00114609">
        <w:rPr>
          <w:rStyle w:val="Utheving"/>
          <w:i w:val="0"/>
        </w:rPr>
        <w:t xml:space="preserve"> ferdigheter </w:t>
      </w:r>
      <w:r w:rsidR="008E228E">
        <w:rPr>
          <w:rStyle w:val="Utheving"/>
          <w:i w:val="0"/>
        </w:rPr>
        <w:t>den enkelte har, og skape mer bevissthet om at dette henger sammen med den</w:t>
      </w:r>
      <w:r w:rsidR="00114609">
        <w:rPr>
          <w:rStyle w:val="Utheving"/>
          <w:i w:val="0"/>
        </w:rPr>
        <w:t xml:space="preserve"> tospråklighetssituasjon og opplæringssi</w:t>
      </w:r>
      <w:r w:rsidR="008E228E">
        <w:rPr>
          <w:rStyle w:val="Utheving"/>
          <w:i w:val="0"/>
        </w:rPr>
        <w:t>tuasjon de samiske språkene har lokalt,</w:t>
      </w:r>
      <w:r w:rsidR="00114609">
        <w:rPr>
          <w:rStyle w:val="Utheving"/>
          <w:i w:val="0"/>
        </w:rPr>
        <w:t xml:space="preserve"> i de ulike lokalsamfunnene der folk bor</w:t>
      </w:r>
      <w:r w:rsidR="002E03B3" w:rsidRPr="0050638A">
        <w:rPr>
          <w:rStyle w:val="Utheving"/>
          <w:i w:val="0"/>
        </w:rPr>
        <w:t xml:space="preserve">. Både deltakere og ledere </w:t>
      </w:r>
      <w:r w:rsidR="008E228E">
        <w:rPr>
          <w:rStyle w:val="Utheving"/>
          <w:i w:val="0"/>
        </w:rPr>
        <w:t xml:space="preserve">bygger sin forståelse på denne </w:t>
      </w:r>
      <w:r w:rsidR="008E228E">
        <w:rPr>
          <w:rStyle w:val="Utheving"/>
          <w:i w:val="0"/>
        </w:rPr>
        <w:lastRenderedPageBreak/>
        <w:t xml:space="preserve">oppfatning, </w:t>
      </w:r>
      <w:r w:rsidR="00F9199B">
        <w:rPr>
          <w:rStyle w:val="Utheving"/>
          <w:i w:val="0"/>
        </w:rPr>
        <w:t>og det</w:t>
      </w:r>
      <w:r w:rsidR="00114609">
        <w:rPr>
          <w:rStyle w:val="Utheving"/>
          <w:i w:val="0"/>
        </w:rPr>
        <w:t xml:space="preserve"> </w:t>
      </w:r>
      <w:r w:rsidR="008E228E">
        <w:rPr>
          <w:rStyle w:val="Utheving"/>
          <w:i w:val="0"/>
        </w:rPr>
        <w:t>oppfordres</w:t>
      </w:r>
      <w:r w:rsidR="009546A6" w:rsidRPr="0050638A">
        <w:rPr>
          <w:rStyle w:val="Utheving"/>
          <w:i w:val="0"/>
        </w:rPr>
        <w:t xml:space="preserve"> til å </w:t>
      </w:r>
      <w:r w:rsidR="00114609">
        <w:rPr>
          <w:rStyle w:val="Utheving"/>
          <w:i w:val="0"/>
        </w:rPr>
        <w:t>bruke samisk språk</w:t>
      </w:r>
      <w:r w:rsidR="009546A6" w:rsidRPr="0050638A">
        <w:rPr>
          <w:rStyle w:val="Utheving"/>
          <w:i w:val="0"/>
        </w:rPr>
        <w:t xml:space="preserve"> mest mulig</w:t>
      </w:r>
      <w:r w:rsidR="00D56D26">
        <w:rPr>
          <w:rStyle w:val="Utheving"/>
          <w:i w:val="0"/>
        </w:rPr>
        <w:t xml:space="preserve"> </w:t>
      </w:r>
      <w:r w:rsidR="00114609">
        <w:rPr>
          <w:rStyle w:val="Utheving"/>
          <w:i w:val="0"/>
        </w:rPr>
        <w:t>alle sammenhenger</w:t>
      </w:r>
      <w:r w:rsidR="00F9199B">
        <w:rPr>
          <w:rStyle w:val="Utheving"/>
          <w:i w:val="0"/>
        </w:rPr>
        <w:t xml:space="preserve"> på en inkluderende måte</w:t>
      </w:r>
      <w:r w:rsidR="002E03B3" w:rsidRPr="0050638A">
        <w:rPr>
          <w:rStyle w:val="Utheving"/>
          <w:i w:val="0"/>
        </w:rPr>
        <w:t xml:space="preserve">. </w:t>
      </w:r>
    </w:p>
    <w:p w:rsidR="002E03B3" w:rsidRPr="0050638A" w:rsidRDefault="00F9199B" w:rsidP="00600467">
      <w:pPr>
        <w:rPr>
          <w:rStyle w:val="Utheving"/>
          <w:i w:val="0"/>
        </w:rPr>
      </w:pPr>
      <w:r>
        <w:rPr>
          <w:rStyle w:val="Utheving"/>
          <w:i w:val="0"/>
        </w:rPr>
        <w:t>Målet er at alle som</w:t>
      </w:r>
      <w:r w:rsidR="002E03B3" w:rsidRPr="0050638A">
        <w:rPr>
          <w:rStyle w:val="Utheving"/>
          <w:i w:val="0"/>
        </w:rPr>
        <w:t xml:space="preserve"> </w:t>
      </w:r>
      <w:r w:rsidR="00114609">
        <w:rPr>
          <w:rStyle w:val="Utheving"/>
          <w:i w:val="0"/>
        </w:rPr>
        <w:t>oppleve</w:t>
      </w:r>
      <w:r>
        <w:rPr>
          <w:rStyle w:val="Utheving"/>
          <w:i w:val="0"/>
        </w:rPr>
        <w:t>r</w:t>
      </w:r>
      <w:r w:rsidR="002E03B3" w:rsidRPr="0050638A">
        <w:rPr>
          <w:rStyle w:val="Utheving"/>
          <w:i w:val="0"/>
        </w:rPr>
        <w:t xml:space="preserve"> til å</w:t>
      </w:r>
      <w:r>
        <w:rPr>
          <w:rStyle w:val="Utheving"/>
          <w:i w:val="0"/>
        </w:rPr>
        <w:t xml:space="preserve"> høre at det snakkes samisk i alle deler av undervisningen, og i fritiden. Alle skal oppleve å</w:t>
      </w:r>
      <w:r w:rsidR="00114609">
        <w:rPr>
          <w:rStyle w:val="Utheving"/>
          <w:i w:val="0"/>
        </w:rPr>
        <w:t xml:space="preserve"> bli snakket til på samisk av andre, og selv ha mulighet til å anvende det de kan av samisk språk. </w:t>
      </w:r>
      <w:r w:rsidR="00975661" w:rsidRPr="0050638A">
        <w:rPr>
          <w:rStyle w:val="Utheving"/>
          <w:i w:val="0"/>
        </w:rPr>
        <w:t xml:space="preserve"> </w:t>
      </w:r>
      <w:r w:rsidR="002E03B3" w:rsidRPr="0050638A">
        <w:rPr>
          <w:rStyle w:val="Utheving"/>
          <w:i w:val="0"/>
        </w:rPr>
        <w:t>Alle deltaker</w:t>
      </w:r>
      <w:r w:rsidR="00DA369B" w:rsidRPr="0050638A">
        <w:rPr>
          <w:rStyle w:val="Utheving"/>
          <w:i w:val="0"/>
        </w:rPr>
        <w:t>e og ledere</w:t>
      </w:r>
      <w:r w:rsidR="006222EA" w:rsidRPr="0050638A">
        <w:rPr>
          <w:rStyle w:val="Utheving"/>
          <w:i w:val="0"/>
        </w:rPr>
        <w:t xml:space="preserve"> </w:t>
      </w:r>
      <w:r>
        <w:rPr>
          <w:rStyle w:val="Utheving"/>
          <w:i w:val="0"/>
        </w:rPr>
        <w:t>skal synge</w:t>
      </w:r>
      <w:r w:rsidR="00975661" w:rsidRPr="0050638A">
        <w:rPr>
          <w:rStyle w:val="Utheving"/>
          <w:i w:val="0"/>
        </w:rPr>
        <w:t xml:space="preserve"> på</w:t>
      </w:r>
      <w:r w:rsidR="009546A6" w:rsidRPr="0050638A">
        <w:rPr>
          <w:rStyle w:val="Utheving"/>
          <w:i w:val="0"/>
        </w:rPr>
        <w:t xml:space="preserve"> alle de</w:t>
      </w:r>
      <w:r w:rsidR="002E03B3" w:rsidRPr="0050638A">
        <w:rPr>
          <w:rStyle w:val="Utheving"/>
          <w:i w:val="0"/>
        </w:rPr>
        <w:t xml:space="preserve"> fire samiske språkene som det finns salmer på i salmeheftet: </w:t>
      </w:r>
      <w:r w:rsidR="00975661" w:rsidRPr="0050638A">
        <w:rPr>
          <w:rStyle w:val="Utheving"/>
          <w:i w:val="0"/>
        </w:rPr>
        <w:t>enaresamisk, nordsamisk, lulesamisk og sørsamisk</w:t>
      </w:r>
      <w:r w:rsidR="002E03B3" w:rsidRPr="0050638A">
        <w:rPr>
          <w:rStyle w:val="Utheving"/>
          <w:i w:val="0"/>
        </w:rPr>
        <w:t xml:space="preserve">. Unge og voksne ledere </w:t>
      </w:r>
      <w:r>
        <w:rPr>
          <w:rStyle w:val="Utheving"/>
          <w:i w:val="0"/>
        </w:rPr>
        <w:t>gir</w:t>
      </w:r>
      <w:r w:rsidR="009546A6" w:rsidRPr="0050638A">
        <w:rPr>
          <w:rStyle w:val="Utheving"/>
          <w:i w:val="0"/>
        </w:rPr>
        <w:t xml:space="preserve"> </w:t>
      </w:r>
      <w:r w:rsidR="00DA369B" w:rsidRPr="0050638A">
        <w:rPr>
          <w:rStyle w:val="Utheving"/>
          <w:i w:val="0"/>
        </w:rPr>
        <w:t xml:space="preserve">forklaringer </w:t>
      </w:r>
      <w:r w:rsidR="009546A6" w:rsidRPr="0050638A">
        <w:rPr>
          <w:rStyle w:val="Utheving"/>
          <w:i w:val="0"/>
        </w:rPr>
        <w:t>og i</w:t>
      </w:r>
      <w:r w:rsidR="002E03B3" w:rsidRPr="0050638A">
        <w:rPr>
          <w:rStyle w:val="Utheving"/>
          <w:i w:val="0"/>
        </w:rPr>
        <w:t>n</w:t>
      </w:r>
      <w:r w:rsidR="009546A6" w:rsidRPr="0050638A">
        <w:rPr>
          <w:rStyle w:val="Utheving"/>
          <w:i w:val="0"/>
        </w:rPr>
        <w:t>formasjon</w:t>
      </w:r>
      <w:r w:rsidR="002E03B3" w:rsidRPr="0050638A">
        <w:rPr>
          <w:rStyle w:val="Utheving"/>
          <w:i w:val="0"/>
        </w:rPr>
        <w:t xml:space="preserve"> også</w:t>
      </w:r>
      <w:r w:rsidR="009546A6" w:rsidRPr="0050638A">
        <w:rPr>
          <w:rStyle w:val="Utheving"/>
          <w:i w:val="0"/>
        </w:rPr>
        <w:t xml:space="preserve"> på norsk</w:t>
      </w:r>
      <w:r>
        <w:rPr>
          <w:rStyle w:val="Utheving"/>
          <w:i w:val="0"/>
        </w:rPr>
        <w:t>, underveis i opplæringa,</w:t>
      </w:r>
      <w:r w:rsidR="009546A6" w:rsidRPr="0050638A">
        <w:rPr>
          <w:rStyle w:val="Utheving"/>
          <w:i w:val="0"/>
        </w:rPr>
        <w:t xml:space="preserve"> for å sikre at all informasjon </w:t>
      </w:r>
      <w:r w:rsidR="002E03B3" w:rsidRPr="0050638A">
        <w:rPr>
          <w:rStyle w:val="Utheving"/>
          <w:i w:val="0"/>
        </w:rPr>
        <w:t>blir forstått og oppfattet</w:t>
      </w:r>
      <w:r w:rsidR="009546A6" w:rsidRPr="0050638A">
        <w:rPr>
          <w:rStyle w:val="Utheving"/>
          <w:i w:val="0"/>
        </w:rPr>
        <w:t xml:space="preserve">. </w:t>
      </w:r>
      <w:r w:rsidR="00972D9E">
        <w:rPr>
          <w:rStyle w:val="Utheving"/>
          <w:i w:val="0"/>
        </w:rPr>
        <w:t>Det ble lagt stor vekt på at dette skal være en</w:t>
      </w:r>
      <w:r w:rsidR="009546A6" w:rsidRPr="0050638A">
        <w:rPr>
          <w:rStyle w:val="Utheving"/>
          <w:i w:val="0"/>
        </w:rPr>
        <w:t xml:space="preserve"> flerspråklig konfirmantopplæring</w:t>
      </w:r>
      <w:r>
        <w:rPr>
          <w:rStyle w:val="Utheving"/>
          <w:i w:val="0"/>
        </w:rPr>
        <w:t>,</w:t>
      </w:r>
      <w:r w:rsidR="009546A6" w:rsidRPr="0050638A">
        <w:rPr>
          <w:rStyle w:val="Utheving"/>
          <w:i w:val="0"/>
        </w:rPr>
        <w:t xml:space="preserve"> som er samiskdomi</w:t>
      </w:r>
      <w:r>
        <w:rPr>
          <w:rStyle w:val="Utheving"/>
          <w:i w:val="0"/>
        </w:rPr>
        <w:t>nert.</w:t>
      </w:r>
      <w:r w:rsidR="009546A6" w:rsidRPr="0050638A">
        <w:rPr>
          <w:rStyle w:val="Utheving"/>
          <w:i w:val="0"/>
        </w:rPr>
        <w:t xml:space="preserve"> </w:t>
      </w:r>
      <w:r w:rsidR="00975661" w:rsidRPr="0050638A">
        <w:rPr>
          <w:rStyle w:val="Utheving"/>
          <w:i w:val="0"/>
        </w:rPr>
        <w:t xml:space="preserve"> </w:t>
      </w:r>
    </w:p>
    <w:p w:rsidR="004D7817" w:rsidRDefault="00F9199B" w:rsidP="00600467">
      <w:pPr>
        <w:rPr>
          <w:rStyle w:val="Utheving"/>
          <w:i w:val="0"/>
        </w:rPr>
      </w:pPr>
      <w:r>
        <w:rPr>
          <w:rStyle w:val="Utheving"/>
          <w:i w:val="0"/>
        </w:rPr>
        <w:t>Gudstjenesteverkstedet og den samiske gudstjenesten som deltakerne er med på å planlegge, tilrettelegge for, og øve inn, er en svært sentral flerspråklig opplæringssituasjon. Alle gis mulighet til å delta</w:t>
      </w:r>
      <w:r w:rsidR="007E40A9" w:rsidRPr="0050638A">
        <w:rPr>
          <w:rStyle w:val="Utheving"/>
          <w:i w:val="0"/>
        </w:rPr>
        <w:t xml:space="preserve">. Samisk kirkeråd har med dette skapt en </w:t>
      </w:r>
      <w:r>
        <w:rPr>
          <w:rStyle w:val="Utheving"/>
          <w:i w:val="0"/>
        </w:rPr>
        <w:t xml:space="preserve">samisk </w:t>
      </w:r>
      <w:r w:rsidR="007E40A9" w:rsidRPr="0050638A">
        <w:rPr>
          <w:rStyle w:val="Utheving"/>
          <w:i w:val="0"/>
        </w:rPr>
        <w:t>trosopplæringsarena som kan være et eksempel på hvordan det i praksis er</w:t>
      </w:r>
      <w:r w:rsidR="009546A6" w:rsidRPr="0050638A">
        <w:rPr>
          <w:rStyle w:val="Utheving"/>
          <w:i w:val="0"/>
        </w:rPr>
        <w:t xml:space="preserve"> mulig å skape et inkluderende </w:t>
      </w:r>
      <w:r>
        <w:rPr>
          <w:rStyle w:val="Utheving"/>
          <w:i w:val="0"/>
        </w:rPr>
        <w:t>og flerspråklig samisk trosopplæringssituasjon.</w:t>
      </w:r>
      <w:r w:rsidR="009546A6" w:rsidRPr="0050638A">
        <w:rPr>
          <w:rStyle w:val="Utheving"/>
          <w:i w:val="0"/>
        </w:rPr>
        <w:t xml:space="preserve"> Målet </w:t>
      </w:r>
      <w:r>
        <w:rPr>
          <w:rStyle w:val="Utheving"/>
          <w:i w:val="0"/>
        </w:rPr>
        <w:t>er at de</w:t>
      </w:r>
      <w:r w:rsidR="009546A6" w:rsidRPr="0050638A">
        <w:rPr>
          <w:rStyle w:val="Utheving"/>
          <w:i w:val="0"/>
        </w:rPr>
        <w:t xml:space="preserve"> </w:t>
      </w:r>
      <w:r w:rsidR="00975661" w:rsidRPr="0050638A">
        <w:rPr>
          <w:rStyle w:val="Utheving"/>
          <w:i w:val="0"/>
        </w:rPr>
        <w:t>samisk</w:t>
      </w:r>
      <w:r w:rsidR="007E40A9" w:rsidRPr="0050638A">
        <w:rPr>
          <w:rStyle w:val="Utheving"/>
          <w:i w:val="0"/>
        </w:rPr>
        <w:t>e språk</w:t>
      </w:r>
      <w:r w:rsidR="00975661" w:rsidRPr="0050638A">
        <w:rPr>
          <w:rStyle w:val="Utheving"/>
          <w:i w:val="0"/>
        </w:rPr>
        <w:t xml:space="preserve"> </w:t>
      </w:r>
      <w:r w:rsidR="00C500B2" w:rsidRPr="0050638A">
        <w:rPr>
          <w:rStyle w:val="Utheving"/>
          <w:i w:val="0"/>
        </w:rPr>
        <w:t>skal være hovedspråk</w:t>
      </w:r>
      <w:r w:rsidR="007E40A9" w:rsidRPr="0050638A">
        <w:rPr>
          <w:rStyle w:val="Utheving"/>
          <w:i w:val="0"/>
        </w:rPr>
        <w:t>ene</w:t>
      </w:r>
      <w:r>
        <w:rPr>
          <w:rStyle w:val="Utheving"/>
          <w:i w:val="0"/>
        </w:rPr>
        <w:t xml:space="preserve"> og at det skal være et</w:t>
      </w:r>
      <w:r w:rsidR="007D0F51" w:rsidRPr="0050638A">
        <w:rPr>
          <w:rStyle w:val="Utheving"/>
          <w:i w:val="0"/>
        </w:rPr>
        <w:t xml:space="preserve"> inkluderende spr</w:t>
      </w:r>
      <w:r w:rsidR="007E40A9" w:rsidRPr="0050638A">
        <w:rPr>
          <w:rStyle w:val="Utheving"/>
          <w:i w:val="0"/>
        </w:rPr>
        <w:t>åkmiljø</w:t>
      </w:r>
      <w:r>
        <w:rPr>
          <w:rStyle w:val="Utheving"/>
          <w:i w:val="0"/>
        </w:rPr>
        <w:t>. Dette vil kunne medvirke til at de</w:t>
      </w:r>
      <w:r w:rsidR="00C500B2" w:rsidRPr="0050638A">
        <w:rPr>
          <w:rStyle w:val="Utheving"/>
          <w:i w:val="0"/>
        </w:rPr>
        <w:t xml:space="preserve"> </w:t>
      </w:r>
      <w:r w:rsidR="00DA369B" w:rsidRPr="0050638A">
        <w:rPr>
          <w:rStyle w:val="Utheving"/>
          <w:i w:val="0"/>
        </w:rPr>
        <w:t>som ikk</w:t>
      </w:r>
      <w:r w:rsidR="00C500B2" w:rsidRPr="0050638A">
        <w:rPr>
          <w:rStyle w:val="Utheving"/>
          <w:i w:val="0"/>
        </w:rPr>
        <w:t>e har ervervet seg samisk språk</w:t>
      </w:r>
      <w:r w:rsidR="007D0F51" w:rsidRPr="0050638A">
        <w:rPr>
          <w:rStyle w:val="Utheving"/>
          <w:i w:val="0"/>
        </w:rPr>
        <w:t>ko</w:t>
      </w:r>
      <w:r>
        <w:rPr>
          <w:rStyle w:val="Utheving"/>
          <w:i w:val="0"/>
        </w:rPr>
        <w:t>mpetanse i alle de</w:t>
      </w:r>
      <w:r w:rsidR="007E40A9" w:rsidRPr="0050638A">
        <w:rPr>
          <w:rStyle w:val="Utheving"/>
          <w:i w:val="0"/>
        </w:rPr>
        <w:t xml:space="preserve"> språklige</w:t>
      </w:r>
      <w:r w:rsidR="007D0F51" w:rsidRPr="0050638A">
        <w:rPr>
          <w:rStyle w:val="Utheving"/>
          <w:i w:val="0"/>
        </w:rPr>
        <w:t xml:space="preserve"> delferdighete</w:t>
      </w:r>
      <w:r w:rsidR="007E40A9" w:rsidRPr="0050638A">
        <w:rPr>
          <w:rStyle w:val="Utheving"/>
          <w:i w:val="0"/>
        </w:rPr>
        <w:t>ne</w:t>
      </w:r>
      <w:r w:rsidR="007D0F51" w:rsidRPr="0050638A">
        <w:rPr>
          <w:rStyle w:val="Utheving"/>
          <w:i w:val="0"/>
        </w:rPr>
        <w:t xml:space="preserve"> (forstå, snakke, lese og skrive), </w:t>
      </w:r>
      <w:r w:rsidR="00C500B2" w:rsidRPr="0050638A">
        <w:rPr>
          <w:rStyle w:val="Utheving"/>
          <w:i w:val="0"/>
        </w:rPr>
        <w:t>likevel kan oppleve seg inkludert</w:t>
      </w:r>
      <w:r w:rsidR="00D56D26">
        <w:rPr>
          <w:rStyle w:val="Utheving"/>
          <w:i w:val="0"/>
        </w:rPr>
        <w:t xml:space="preserve"> i</w:t>
      </w:r>
      <w:r>
        <w:rPr>
          <w:rStyle w:val="Utheving"/>
          <w:i w:val="0"/>
        </w:rPr>
        <w:t xml:space="preserve"> det samiske språkmiljøet. Det legges opp til at alle skal kunne bruke de delferdighetene som de har og behersker. Noen kan forstå samisk når de hører eller leser det, </w:t>
      </w:r>
      <w:r w:rsidR="007E40A9" w:rsidRPr="0050638A">
        <w:rPr>
          <w:rStyle w:val="Utheving"/>
          <w:i w:val="0"/>
        </w:rPr>
        <w:t>andre kan i tillegg snakke litt og lese samisk høyt, og andre igjen kan snakke</w:t>
      </w:r>
      <w:r>
        <w:rPr>
          <w:rStyle w:val="Utheving"/>
          <w:i w:val="0"/>
        </w:rPr>
        <w:t xml:space="preserve"> samisk flytende,</w:t>
      </w:r>
      <w:r w:rsidR="007E40A9" w:rsidRPr="0050638A">
        <w:rPr>
          <w:rStyle w:val="Utheving"/>
          <w:i w:val="0"/>
        </w:rPr>
        <w:t xml:space="preserve"> men ikke skrive samisk selv. </w:t>
      </w:r>
      <w:r>
        <w:rPr>
          <w:rStyle w:val="Utheving"/>
          <w:i w:val="0"/>
        </w:rPr>
        <w:t xml:space="preserve">Denne variasjonen synliggjøres, for å skape rom for likeverdighet til tross for at det er forskjeller. </w:t>
      </w:r>
    </w:p>
    <w:p w:rsidR="004D7817" w:rsidRDefault="007E40A9" w:rsidP="00600467">
      <w:pPr>
        <w:rPr>
          <w:rStyle w:val="Utheving"/>
          <w:i w:val="0"/>
        </w:rPr>
      </w:pPr>
      <w:r w:rsidRPr="0050638A">
        <w:rPr>
          <w:rStyle w:val="Utheving"/>
          <w:i w:val="0"/>
        </w:rPr>
        <w:t xml:space="preserve">Utgangspunktet er at uansett hvilken delferdighet som er utviklet er det en ressurs for de som har ervervet den. De som forstår noe samisk er i gang med en prosess der de vil kunne erobre språket om de opplever å ha et språkmiljø og en opplæring som er tilpasset deres forutsetninger. Dette søker vi å gi konfirmantene bevissthet om, slik at de selv kan ta mer ansvar for sin egen språkutvikling og styrke sin samiske identitet gjennom å bruke mer av sin språkkompetanse i sitt nærmiljø. </w:t>
      </w:r>
      <w:r w:rsidR="00972D9E">
        <w:rPr>
          <w:rStyle w:val="Utheving"/>
          <w:i w:val="0"/>
        </w:rPr>
        <w:t>For at det skal skapes en positivt ladet samisk kristen identitet hos</w:t>
      </w:r>
      <w:r w:rsidRPr="0050638A">
        <w:rPr>
          <w:rStyle w:val="Utheving"/>
          <w:i w:val="0"/>
        </w:rPr>
        <w:t xml:space="preserve"> konfirmantene</w:t>
      </w:r>
      <w:r w:rsidR="00611BC5" w:rsidRPr="0050638A">
        <w:rPr>
          <w:rStyle w:val="Utheving"/>
          <w:i w:val="0"/>
        </w:rPr>
        <w:t xml:space="preserve"> under </w:t>
      </w:r>
      <w:r w:rsidR="00015CF3" w:rsidRPr="0050638A">
        <w:rPr>
          <w:rStyle w:val="Utheving"/>
          <w:i w:val="0"/>
        </w:rPr>
        <w:t>konfirmantleiren</w:t>
      </w:r>
      <w:r w:rsidR="00F9199B">
        <w:rPr>
          <w:rStyle w:val="Utheving"/>
          <w:i w:val="0"/>
        </w:rPr>
        <w:t>, må hver enkelt oppleve at de</w:t>
      </w:r>
      <w:r w:rsidRPr="0050638A">
        <w:rPr>
          <w:rStyle w:val="Utheving"/>
          <w:i w:val="0"/>
        </w:rPr>
        <w:t xml:space="preserve"> </w:t>
      </w:r>
      <w:r w:rsidR="00972D9E">
        <w:rPr>
          <w:rStyle w:val="Utheving"/>
          <w:i w:val="0"/>
        </w:rPr>
        <w:t>bli</w:t>
      </w:r>
      <w:r w:rsidR="00F9199B">
        <w:rPr>
          <w:rStyle w:val="Utheving"/>
          <w:i w:val="0"/>
        </w:rPr>
        <w:t>r</w:t>
      </w:r>
      <w:r w:rsidR="00C500B2" w:rsidRPr="0050638A">
        <w:rPr>
          <w:rStyle w:val="Utheving"/>
          <w:i w:val="0"/>
        </w:rPr>
        <w:t xml:space="preserve"> møtt med</w:t>
      </w:r>
      <w:r w:rsidR="007D0F51" w:rsidRPr="0050638A">
        <w:rPr>
          <w:rStyle w:val="Utheving"/>
          <w:i w:val="0"/>
        </w:rPr>
        <w:t xml:space="preserve"> </w:t>
      </w:r>
      <w:r w:rsidR="00DA369B" w:rsidRPr="0050638A">
        <w:rPr>
          <w:rStyle w:val="Utheving"/>
          <w:i w:val="0"/>
        </w:rPr>
        <w:t>forståels</w:t>
      </w:r>
      <w:r w:rsidR="007D0F51" w:rsidRPr="0050638A">
        <w:rPr>
          <w:rStyle w:val="Utheving"/>
          <w:i w:val="0"/>
        </w:rPr>
        <w:t>e for den</w:t>
      </w:r>
      <w:r w:rsidR="00DA369B" w:rsidRPr="0050638A">
        <w:rPr>
          <w:rStyle w:val="Utheving"/>
          <w:i w:val="0"/>
        </w:rPr>
        <w:t xml:space="preserve"> språksituasjon</w:t>
      </w:r>
      <w:r w:rsidR="00611BC5" w:rsidRPr="0050638A">
        <w:rPr>
          <w:rStyle w:val="Utheving"/>
          <w:i w:val="0"/>
        </w:rPr>
        <w:t>en de</w:t>
      </w:r>
      <w:r w:rsidR="00F9199B">
        <w:rPr>
          <w:rStyle w:val="Utheving"/>
          <w:i w:val="0"/>
        </w:rPr>
        <w:t xml:space="preserve"> selv lever med i sitt</w:t>
      </w:r>
      <w:r w:rsidR="00611BC5" w:rsidRPr="0050638A">
        <w:rPr>
          <w:rStyle w:val="Utheving"/>
          <w:i w:val="0"/>
        </w:rPr>
        <w:t xml:space="preserve"> lokalsamfunn. En inkluderende praksis er at ledere og konfirmanter opptrer</w:t>
      </w:r>
      <w:r w:rsidR="007D0F51" w:rsidRPr="0050638A">
        <w:rPr>
          <w:rStyle w:val="Utheving"/>
          <w:i w:val="0"/>
        </w:rPr>
        <w:t xml:space="preserve"> anerkjenne</w:t>
      </w:r>
      <w:r w:rsidR="00F9199B">
        <w:rPr>
          <w:rStyle w:val="Utheving"/>
          <w:i w:val="0"/>
        </w:rPr>
        <w:t>nde. De av deltakerne</w:t>
      </w:r>
      <w:r w:rsidR="007D0F51" w:rsidRPr="0050638A">
        <w:rPr>
          <w:rStyle w:val="Utheving"/>
          <w:i w:val="0"/>
        </w:rPr>
        <w:t xml:space="preserve"> som</w:t>
      </w:r>
      <w:r w:rsidR="00C500B2" w:rsidRPr="0050638A">
        <w:rPr>
          <w:rStyle w:val="Utheving"/>
          <w:i w:val="0"/>
        </w:rPr>
        <w:t xml:space="preserve"> forstår</w:t>
      </w:r>
      <w:r w:rsidR="007D0F51" w:rsidRPr="0050638A">
        <w:rPr>
          <w:rStyle w:val="Utheving"/>
          <w:i w:val="0"/>
        </w:rPr>
        <w:t xml:space="preserve"> samisk i tale og skrift og som kan</w:t>
      </w:r>
      <w:r w:rsidR="00611BC5" w:rsidRPr="0050638A">
        <w:rPr>
          <w:rStyle w:val="Utheving"/>
          <w:i w:val="0"/>
        </w:rPr>
        <w:t xml:space="preserve"> si</w:t>
      </w:r>
      <w:r w:rsidR="00F9199B">
        <w:rPr>
          <w:rStyle w:val="Utheving"/>
          <w:i w:val="0"/>
        </w:rPr>
        <w:t xml:space="preserve"> noen </w:t>
      </w:r>
      <w:r w:rsidR="00611BC5" w:rsidRPr="0050638A">
        <w:rPr>
          <w:rStyle w:val="Utheving"/>
          <w:i w:val="0"/>
        </w:rPr>
        <w:t>ord og setninger på samisk</w:t>
      </w:r>
      <w:r w:rsidR="00E44D19" w:rsidRPr="0050638A">
        <w:rPr>
          <w:rStyle w:val="Utheving"/>
          <w:i w:val="0"/>
        </w:rPr>
        <w:t xml:space="preserve">, </w:t>
      </w:r>
      <w:r w:rsidR="00F9199B">
        <w:rPr>
          <w:rStyle w:val="Utheving"/>
          <w:i w:val="0"/>
        </w:rPr>
        <w:t>kan</w:t>
      </w:r>
      <w:r w:rsidR="00E44D19" w:rsidRPr="0050638A">
        <w:rPr>
          <w:rStyle w:val="Utheving"/>
          <w:i w:val="0"/>
        </w:rPr>
        <w:t xml:space="preserve"> </w:t>
      </w:r>
      <w:r w:rsidR="00015CF3" w:rsidRPr="0050638A">
        <w:rPr>
          <w:rStyle w:val="Utheving"/>
          <w:i w:val="0"/>
        </w:rPr>
        <w:t>oppfatte</w:t>
      </w:r>
      <w:r w:rsidR="00F9199B">
        <w:rPr>
          <w:rStyle w:val="Utheving"/>
          <w:i w:val="0"/>
        </w:rPr>
        <w:t xml:space="preserve"> seg selv som samiskspråklige, selv om de ikke snakker samisk flytende. </w:t>
      </w:r>
      <w:r w:rsidR="00E44D19" w:rsidRPr="0050638A">
        <w:rPr>
          <w:rStyle w:val="Utheving"/>
          <w:i w:val="0"/>
        </w:rPr>
        <w:t xml:space="preserve"> </w:t>
      </w:r>
      <w:r w:rsidR="00C500B2" w:rsidRPr="0050638A">
        <w:rPr>
          <w:rStyle w:val="Utheving"/>
          <w:i w:val="0"/>
        </w:rPr>
        <w:t xml:space="preserve">Arbeidsgruppa </w:t>
      </w:r>
      <w:r w:rsidR="00DF450C" w:rsidRPr="0050638A">
        <w:rPr>
          <w:rStyle w:val="Utheving"/>
          <w:i w:val="0"/>
        </w:rPr>
        <w:t>har som mål</w:t>
      </w:r>
      <w:r w:rsidR="00C500B2" w:rsidRPr="0050638A">
        <w:rPr>
          <w:rStyle w:val="Utheving"/>
          <w:i w:val="0"/>
        </w:rPr>
        <w:t xml:space="preserve"> å synliggjøre</w:t>
      </w:r>
      <w:r w:rsidR="00F9199B">
        <w:rPr>
          <w:rStyle w:val="Utheving"/>
          <w:i w:val="0"/>
        </w:rPr>
        <w:t xml:space="preserve"> at en inkluderende</w:t>
      </w:r>
      <w:r w:rsidR="007D0F51" w:rsidRPr="0050638A">
        <w:rPr>
          <w:rStyle w:val="Utheving"/>
          <w:i w:val="0"/>
        </w:rPr>
        <w:t xml:space="preserve"> </w:t>
      </w:r>
      <w:r w:rsidR="00F9199B">
        <w:rPr>
          <w:rStyle w:val="Utheving"/>
          <w:i w:val="0"/>
        </w:rPr>
        <w:t>språkpraksis legges til grunn for arbeidet med</w:t>
      </w:r>
      <w:r w:rsidR="00E44D19" w:rsidRPr="0050638A">
        <w:rPr>
          <w:rStyle w:val="Utheving"/>
          <w:i w:val="0"/>
        </w:rPr>
        <w:t xml:space="preserve"> konfirmantleiren</w:t>
      </w:r>
      <w:r w:rsidR="004D7817">
        <w:rPr>
          <w:rStyle w:val="Utheving"/>
          <w:i w:val="0"/>
        </w:rPr>
        <w:t>.</w:t>
      </w:r>
    </w:p>
    <w:p w:rsidR="004D7817" w:rsidRDefault="004D7817" w:rsidP="00600467">
      <w:pPr>
        <w:rPr>
          <w:rStyle w:val="Utheving"/>
          <w:i w:val="0"/>
        </w:rPr>
      </w:pPr>
    </w:p>
    <w:p w:rsidR="004D7817" w:rsidRDefault="004D7817" w:rsidP="00600467">
      <w:pPr>
        <w:rPr>
          <w:rStyle w:val="Utheving"/>
          <w:i w:val="0"/>
        </w:rPr>
      </w:pPr>
    </w:p>
    <w:p w:rsidR="00EC1555" w:rsidRDefault="00EC1555" w:rsidP="00EC1555">
      <w:pPr>
        <w:pStyle w:val="Overskrift1"/>
        <w:rPr>
          <w:rStyle w:val="Utheving"/>
          <w:rFonts w:asciiTheme="minorHAnsi" w:eastAsiaTheme="minorHAnsi" w:hAnsiTheme="minorHAnsi" w:cstheme="minorBidi"/>
          <w:bCs w:val="0"/>
          <w:i w:val="0"/>
          <w:sz w:val="21"/>
          <w:szCs w:val="22"/>
          <w14:numForm w14:val="default"/>
        </w:rPr>
      </w:pPr>
    </w:p>
    <w:p w:rsidR="004D7817" w:rsidRPr="004D7817" w:rsidRDefault="004D7817" w:rsidP="004D7817"/>
    <w:p w:rsidR="00EC1555" w:rsidRDefault="00EC1555" w:rsidP="007C7A91">
      <w:pPr>
        <w:pStyle w:val="Overskrift3"/>
      </w:pPr>
      <w:r w:rsidRPr="00DC0D13">
        <w:lastRenderedPageBreak/>
        <w:t>Rekruttering og medier</w:t>
      </w:r>
    </w:p>
    <w:p w:rsidR="00EC1555" w:rsidRDefault="00EC1555" w:rsidP="00EC1555">
      <w:pPr>
        <w:rPr>
          <w:lang w:val="se-NO"/>
        </w:rPr>
      </w:pPr>
    </w:p>
    <w:p w:rsidR="00EC1555" w:rsidRPr="00635CF3" w:rsidRDefault="00635CF3" w:rsidP="00EC1555">
      <w:pPr>
        <w:rPr>
          <w:rStyle w:val="Utheving"/>
          <w:b/>
          <w:i w:val="0"/>
        </w:rPr>
      </w:pPr>
      <w:r>
        <w:rPr>
          <w:rStyle w:val="Utheving"/>
          <w:b/>
          <w:i w:val="0"/>
        </w:rPr>
        <w:t>Rekruttering av deltakere til leiren:</w:t>
      </w:r>
    </w:p>
    <w:p w:rsidR="004D7817" w:rsidRDefault="004D7817" w:rsidP="00EC1555">
      <w:pPr>
        <w:pStyle w:val="Listeavsnitt"/>
        <w:numPr>
          <w:ilvl w:val="0"/>
          <w:numId w:val="4"/>
        </w:numPr>
        <w:rPr>
          <w:lang w:val="se-NO"/>
        </w:rPr>
      </w:pPr>
      <w:r>
        <w:rPr>
          <w:lang w:val="se-NO"/>
        </w:rPr>
        <w:t>Samisk kirkeråd sender ut b</w:t>
      </w:r>
      <w:r w:rsidR="00EC1555">
        <w:rPr>
          <w:lang w:val="se-NO"/>
        </w:rPr>
        <w:t xml:space="preserve">rev og medfølgende </w:t>
      </w:r>
      <w:r w:rsidR="00E44D19">
        <w:rPr>
          <w:lang w:val="se-NO"/>
        </w:rPr>
        <w:t>informasjons</w:t>
      </w:r>
      <w:r w:rsidR="00EC1555">
        <w:rPr>
          <w:lang w:val="se-NO"/>
        </w:rPr>
        <w:t>materiell</w:t>
      </w:r>
      <w:r>
        <w:rPr>
          <w:lang w:val="se-NO"/>
        </w:rPr>
        <w:t xml:space="preserve"> til</w:t>
      </w:r>
      <w:r w:rsidR="00EC1555">
        <w:rPr>
          <w:lang w:val="se-NO"/>
        </w:rPr>
        <w:t xml:space="preserve"> Nord-Hålogland, Sør-Hålogland, Nida</w:t>
      </w:r>
      <w:r>
        <w:rPr>
          <w:lang w:val="se-NO"/>
        </w:rPr>
        <w:t xml:space="preserve">ros og Oslo bispedømmer, som videresender dette til menighetene. </w:t>
      </w:r>
    </w:p>
    <w:p w:rsidR="00EC1555" w:rsidRDefault="004D7817" w:rsidP="00EC1555">
      <w:pPr>
        <w:pStyle w:val="Listeavsnitt"/>
        <w:numPr>
          <w:ilvl w:val="0"/>
          <w:numId w:val="4"/>
        </w:numPr>
        <w:rPr>
          <w:lang w:val="se-NO"/>
        </w:rPr>
      </w:pPr>
      <w:r>
        <w:rPr>
          <w:lang w:val="se-NO"/>
        </w:rPr>
        <w:t xml:space="preserve">Samisk kirkeråd sender ut påminnelse om påmeldingsfrist og informasjon til alle </w:t>
      </w:r>
      <w:r w:rsidR="00EC1555">
        <w:rPr>
          <w:lang w:val="se-NO"/>
        </w:rPr>
        <w:t>menigheter i samisk språkforvaltningsområde</w:t>
      </w:r>
      <w:r w:rsidR="00E44D19">
        <w:rPr>
          <w:lang w:val="se-NO"/>
        </w:rPr>
        <w:t>.</w:t>
      </w:r>
    </w:p>
    <w:p w:rsidR="00EC1555" w:rsidRDefault="004D7817" w:rsidP="00EC1555">
      <w:pPr>
        <w:pStyle w:val="Listeavsnitt"/>
        <w:numPr>
          <w:ilvl w:val="0"/>
          <w:numId w:val="4"/>
        </w:numPr>
        <w:rPr>
          <w:lang w:val="se-NO"/>
        </w:rPr>
      </w:pPr>
      <w:r>
        <w:rPr>
          <w:lang w:val="se-NO"/>
        </w:rPr>
        <w:t>Samisk kirkeråd sender ut påminnelse og informsjon om Samisk konfirmanleir, til</w:t>
      </w:r>
      <w:r w:rsidR="00EC1555">
        <w:rPr>
          <w:lang w:val="se-NO"/>
        </w:rPr>
        <w:t xml:space="preserve"> menigheter utenfor språkforvaltningsområde der SKR har hatt kjennskap til at det finnes samiske konfirmanter/beboere. </w:t>
      </w:r>
    </w:p>
    <w:p w:rsidR="00EC1555" w:rsidRPr="004D7817" w:rsidRDefault="00EC1555" w:rsidP="004D7817">
      <w:pPr>
        <w:pStyle w:val="Listeavsnitt"/>
        <w:numPr>
          <w:ilvl w:val="0"/>
          <w:numId w:val="4"/>
        </w:numPr>
        <w:rPr>
          <w:lang w:val="se-NO"/>
        </w:rPr>
      </w:pPr>
      <w:r>
        <w:rPr>
          <w:lang w:val="se-NO"/>
        </w:rPr>
        <w:t xml:space="preserve">Facebooksiden Ung i Sápmi </w:t>
      </w:r>
      <w:r w:rsidR="004D7817">
        <w:rPr>
          <w:lang w:val="se-NO"/>
        </w:rPr>
        <w:t>brukes til å legge ut oppdatert informasjon og  artikler blir delt og</w:t>
      </w:r>
      <w:r w:rsidRPr="004D7817">
        <w:rPr>
          <w:lang w:val="se-NO"/>
        </w:rPr>
        <w:t xml:space="preserve"> sendt</w:t>
      </w:r>
      <w:r w:rsidR="004D7817">
        <w:rPr>
          <w:lang w:val="se-NO"/>
        </w:rPr>
        <w:t xml:space="preserve"> ut via </w:t>
      </w:r>
      <w:r w:rsidRPr="004D7817">
        <w:rPr>
          <w:lang w:val="se-NO"/>
        </w:rPr>
        <w:t xml:space="preserve">det elektroniske nettverket. </w:t>
      </w:r>
    </w:p>
    <w:p w:rsidR="00EC1555" w:rsidRDefault="004D7817" w:rsidP="00EC1555">
      <w:pPr>
        <w:pStyle w:val="Listeavsnitt"/>
        <w:numPr>
          <w:ilvl w:val="0"/>
          <w:numId w:val="4"/>
        </w:numPr>
        <w:rPr>
          <w:lang w:val="se-NO"/>
        </w:rPr>
      </w:pPr>
      <w:r>
        <w:rPr>
          <w:lang w:val="se-NO"/>
        </w:rPr>
        <w:t xml:space="preserve">Oppdatert </w:t>
      </w:r>
      <w:r w:rsidR="00EC1555">
        <w:rPr>
          <w:lang w:val="se-NO"/>
        </w:rPr>
        <w:t>informasjon</w:t>
      </w:r>
      <w:r>
        <w:rPr>
          <w:lang w:val="se-NO"/>
        </w:rPr>
        <w:t xml:space="preserve"> om Samisk konfirmantleir sendes</w:t>
      </w:r>
      <w:r w:rsidR="00EC1555">
        <w:rPr>
          <w:lang w:val="se-NO"/>
        </w:rPr>
        <w:t xml:space="preserve"> ut til alle bispedømmenes rådgivere for trosopplæring, med ønske om at dette spres i menigheter der bispedømmene kjenner til at det er samisk befolkning. </w:t>
      </w:r>
    </w:p>
    <w:p w:rsidR="007B08DE" w:rsidRDefault="007B08DE" w:rsidP="00EC1555">
      <w:pPr>
        <w:rPr>
          <w:lang w:val="se-NO"/>
        </w:rPr>
      </w:pPr>
    </w:p>
    <w:p w:rsidR="007B08DE" w:rsidRDefault="00EC1555" w:rsidP="00600467">
      <w:pPr>
        <w:rPr>
          <w:sz w:val="24"/>
          <w:szCs w:val="24"/>
          <w:lang w:val="se-NO"/>
        </w:rPr>
      </w:pPr>
      <w:r w:rsidRPr="00635CF3">
        <w:rPr>
          <w:rStyle w:val="Utheving"/>
          <w:i w:val="0"/>
        </w:rPr>
        <w:t xml:space="preserve">Facebooksiden </w:t>
      </w:r>
      <w:r w:rsidR="001B0ECA">
        <w:rPr>
          <w:rStyle w:val="Utheving"/>
          <w:i w:val="0"/>
        </w:rPr>
        <w:t>er godt</w:t>
      </w:r>
      <w:r w:rsidRPr="00635CF3">
        <w:rPr>
          <w:rStyle w:val="Utheving"/>
          <w:i w:val="0"/>
        </w:rPr>
        <w:t xml:space="preserve"> besøkt</w:t>
      </w:r>
      <w:r w:rsidR="001B0ECA">
        <w:rPr>
          <w:rStyle w:val="Utheving"/>
          <w:i w:val="0"/>
        </w:rPr>
        <w:t>, og ikke minst i den periode</w:t>
      </w:r>
      <w:r w:rsidR="00D56D26">
        <w:rPr>
          <w:rStyle w:val="Utheving"/>
          <w:i w:val="0"/>
        </w:rPr>
        <w:t>n leiren gjennomføres, mye fordi</w:t>
      </w:r>
      <w:r w:rsidR="001B0ECA">
        <w:rPr>
          <w:rStyle w:val="Utheving"/>
          <w:i w:val="0"/>
        </w:rPr>
        <w:t xml:space="preserve"> </w:t>
      </w:r>
      <w:r w:rsidR="007F6112">
        <w:rPr>
          <w:rStyle w:val="Utheving"/>
          <w:i w:val="0"/>
        </w:rPr>
        <w:t>denne nett</w:t>
      </w:r>
      <w:r w:rsidR="001B0ECA">
        <w:rPr>
          <w:rStyle w:val="Utheving"/>
          <w:i w:val="0"/>
        </w:rPr>
        <w:t xml:space="preserve">siden kontinuerlig oppdateres med bilder og info underveis. </w:t>
      </w:r>
      <w:r w:rsidR="0013435E" w:rsidRPr="00635CF3">
        <w:rPr>
          <w:rStyle w:val="Utheving"/>
          <w:i w:val="0"/>
        </w:rPr>
        <w:t xml:space="preserve"> </w:t>
      </w:r>
    </w:p>
    <w:p w:rsidR="007D0F51" w:rsidRDefault="007B08DE" w:rsidP="00600467">
      <w:pPr>
        <w:rPr>
          <w:sz w:val="24"/>
          <w:szCs w:val="24"/>
          <w:lang w:val="se-NO"/>
        </w:rPr>
      </w:pPr>
      <w:r w:rsidRPr="007B08DE">
        <w:rPr>
          <w:noProof/>
          <w:sz w:val="24"/>
          <w:szCs w:val="24"/>
        </w:rPr>
        <w:drawing>
          <wp:inline distT="0" distB="0" distL="0" distR="0">
            <wp:extent cx="5114925" cy="3836194"/>
            <wp:effectExtent l="0" t="0" r="0" b="0"/>
            <wp:docPr id="11" name="Bilde 11" descr="\\intern.kirkepartner.no\hjemmekatalog\tm884\Documents\Mine bilder\jobbilder\samisk konfirmantleir\2016\SAM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kirkepartner.no\hjemmekatalog\tm884\Documents\Mine bilder\jobbilder\samisk konfirmantleir\2016\SAM_0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a:ln>
                      <a:noFill/>
                    </a:ln>
                  </pic:spPr>
                </pic:pic>
              </a:graphicData>
            </a:graphic>
          </wp:inline>
        </w:drawing>
      </w:r>
    </w:p>
    <w:p w:rsidR="00DC0D13" w:rsidRPr="00DC0D13" w:rsidRDefault="00D67422" w:rsidP="0051396A">
      <w:pPr>
        <w:pStyle w:val="Overskrift1"/>
      </w:pPr>
      <w:r>
        <w:lastRenderedPageBreak/>
        <w:t>E</w:t>
      </w:r>
      <w:r w:rsidR="00DC0D13" w:rsidRPr="00DC0D13">
        <w:t>valuering</w:t>
      </w:r>
      <w:r w:rsidR="000A05B8">
        <w:t>sresultater</w:t>
      </w:r>
    </w:p>
    <w:p w:rsidR="001F5801" w:rsidRDefault="001F5801" w:rsidP="0051396A">
      <w:pPr>
        <w:pStyle w:val="Overskrift3"/>
      </w:pPr>
    </w:p>
    <w:p w:rsidR="00DC0D13" w:rsidRDefault="0043216E" w:rsidP="0051396A">
      <w:pPr>
        <w:pStyle w:val="Overskrift3"/>
      </w:pPr>
      <w:r>
        <w:t>Konfirmantenes svar på spørreskjema.</w:t>
      </w:r>
    </w:p>
    <w:p w:rsidR="0013435E" w:rsidRDefault="0013435E" w:rsidP="00E419AA">
      <w:pPr>
        <w:spacing w:after="0" w:line="240" w:lineRule="auto"/>
        <w:rPr>
          <w:lang w:val="se-NO"/>
        </w:rPr>
      </w:pPr>
    </w:p>
    <w:p w:rsidR="00B67FCA" w:rsidRPr="00635CF3" w:rsidRDefault="0013435E" w:rsidP="00E419AA">
      <w:pPr>
        <w:spacing w:after="0" w:line="240" w:lineRule="auto"/>
        <w:rPr>
          <w:rStyle w:val="Utheving"/>
          <w:i w:val="0"/>
        </w:rPr>
      </w:pPr>
      <w:r w:rsidRPr="00635CF3">
        <w:rPr>
          <w:rStyle w:val="Utheving"/>
          <w:i w:val="0"/>
        </w:rPr>
        <w:t xml:space="preserve">De svar som er tatt med her, er de som er relevante i forhold til å gi informasjon om hva konfirmantene har </w:t>
      </w:r>
      <w:r w:rsidR="007F6112" w:rsidRPr="00635CF3">
        <w:rPr>
          <w:rStyle w:val="Utheving"/>
          <w:i w:val="0"/>
        </w:rPr>
        <w:t>rapportert</w:t>
      </w:r>
      <w:r w:rsidRPr="00635CF3">
        <w:rPr>
          <w:rStyle w:val="Utheving"/>
          <w:i w:val="0"/>
        </w:rPr>
        <w:t xml:space="preserve"> i spørreundersøkelsen, og dette er derfor data som er plukket ut for å sanne grunnlag for funn og resultater, sett i lys av målsettingene med leirarbeidet. </w:t>
      </w:r>
      <w:r w:rsidR="00B67FCA" w:rsidRPr="00635CF3">
        <w:rPr>
          <w:rStyle w:val="Utheving"/>
          <w:i w:val="0"/>
        </w:rPr>
        <w:t xml:space="preserve">Det går frem av oversiktene hvilke preferanser de har på de ulike områdene, og hva som er mindre viktig for dem under en konfirmantleir. Det vises også i hvilken grad målene i Strategiplanen og i GUD GIR – VI DELER er </w:t>
      </w:r>
      <w:r w:rsidR="007F6112" w:rsidRPr="00635CF3">
        <w:rPr>
          <w:rStyle w:val="Utheving"/>
          <w:i w:val="0"/>
        </w:rPr>
        <w:t>oppfylt</w:t>
      </w:r>
      <w:r w:rsidR="00B67FCA" w:rsidRPr="00635CF3">
        <w:rPr>
          <w:rStyle w:val="Utheving"/>
          <w:i w:val="0"/>
        </w:rPr>
        <w:t xml:space="preserve"> for dette leirarbeidet, ut fra at spørreskjema er utformet med det for øyet. </w:t>
      </w:r>
    </w:p>
    <w:p w:rsidR="00040B48" w:rsidRPr="00635CF3" w:rsidRDefault="00040B48" w:rsidP="00E419AA">
      <w:pPr>
        <w:spacing w:after="0" w:line="240" w:lineRule="auto"/>
        <w:rPr>
          <w:rStyle w:val="Utheving"/>
          <w:i w:val="0"/>
        </w:rPr>
      </w:pPr>
      <w:r w:rsidRPr="00635CF3">
        <w:rPr>
          <w:rStyle w:val="Utheving"/>
          <w:i w:val="0"/>
        </w:rPr>
        <w:tab/>
      </w:r>
    </w:p>
    <w:p w:rsidR="000016E5" w:rsidRPr="00635CF3" w:rsidRDefault="008D0352" w:rsidP="00600467">
      <w:pPr>
        <w:rPr>
          <w:rStyle w:val="Utheving"/>
          <w:i w:val="0"/>
        </w:rPr>
      </w:pPr>
      <w:r w:rsidRPr="00635CF3">
        <w:rPr>
          <w:rStyle w:val="Utheving"/>
          <w:i w:val="0"/>
        </w:rPr>
        <w:t xml:space="preserve">Fordeling av svar: </w:t>
      </w:r>
    </w:p>
    <w:p w:rsidR="00040B48" w:rsidRPr="00635CF3" w:rsidRDefault="008D0352" w:rsidP="008D0352">
      <w:pPr>
        <w:spacing w:after="0"/>
        <w:rPr>
          <w:rStyle w:val="Utheving"/>
          <w:i w:val="0"/>
        </w:rPr>
      </w:pPr>
      <w:r w:rsidRPr="00635CF3">
        <w:rPr>
          <w:rStyle w:val="Utheving"/>
          <w:i w:val="0"/>
        </w:rPr>
        <w:t>Svært fornøyd:</w:t>
      </w:r>
      <w:r w:rsidR="000016E5" w:rsidRPr="00635CF3">
        <w:rPr>
          <w:rStyle w:val="Utheving"/>
          <w:i w:val="0"/>
        </w:rPr>
        <w:t xml:space="preserve"> 15</w:t>
      </w:r>
    </w:p>
    <w:p w:rsidR="008D0352" w:rsidRPr="00635CF3" w:rsidRDefault="008D0352" w:rsidP="008D0352">
      <w:pPr>
        <w:spacing w:after="0"/>
        <w:rPr>
          <w:rStyle w:val="Utheving"/>
          <w:i w:val="0"/>
        </w:rPr>
      </w:pPr>
      <w:r w:rsidRPr="00635CF3">
        <w:rPr>
          <w:rStyle w:val="Utheving"/>
          <w:i w:val="0"/>
        </w:rPr>
        <w:t xml:space="preserve">Godt fornøyd: </w:t>
      </w:r>
      <w:r w:rsidR="000016E5" w:rsidRPr="00635CF3">
        <w:rPr>
          <w:rStyle w:val="Utheving"/>
          <w:i w:val="0"/>
        </w:rPr>
        <w:tab/>
        <w:t>6</w:t>
      </w:r>
    </w:p>
    <w:p w:rsidR="008D0352" w:rsidRPr="00635CF3" w:rsidRDefault="008D0352" w:rsidP="008D0352">
      <w:pPr>
        <w:spacing w:after="0"/>
        <w:rPr>
          <w:rStyle w:val="Utheving"/>
          <w:i w:val="0"/>
        </w:rPr>
      </w:pPr>
      <w:r w:rsidRPr="00635CF3">
        <w:rPr>
          <w:rStyle w:val="Utheving"/>
          <w:i w:val="0"/>
        </w:rPr>
        <w:t>Passe fornøyd:</w:t>
      </w:r>
      <w:r w:rsidR="000016E5" w:rsidRPr="00635CF3">
        <w:rPr>
          <w:rStyle w:val="Utheving"/>
          <w:i w:val="0"/>
        </w:rPr>
        <w:tab/>
        <w:t>0</w:t>
      </w:r>
    </w:p>
    <w:p w:rsidR="008D0352" w:rsidRPr="00635CF3" w:rsidRDefault="008D0352" w:rsidP="008D0352">
      <w:pPr>
        <w:spacing w:after="0"/>
        <w:rPr>
          <w:rStyle w:val="Utheving"/>
          <w:i w:val="0"/>
        </w:rPr>
      </w:pPr>
      <w:r w:rsidRPr="00635CF3">
        <w:rPr>
          <w:rStyle w:val="Utheving"/>
          <w:i w:val="0"/>
        </w:rPr>
        <w:t>Lite fornøyd:</w:t>
      </w:r>
      <w:r w:rsidR="000016E5" w:rsidRPr="00635CF3">
        <w:rPr>
          <w:rStyle w:val="Utheving"/>
          <w:i w:val="0"/>
        </w:rPr>
        <w:tab/>
        <w:t>0</w:t>
      </w:r>
    </w:p>
    <w:p w:rsidR="008D0352" w:rsidRPr="00635CF3" w:rsidRDefault="008D0352" w:rsidP="008D0352">
      <w:pPr>
        <w:spacing w:after="0"/>
        <w:rPr>
          <w:rStyle w:val="Utheving"/>
          <w:i w:val="0"/>
        </w:rPr>
      </w:pPr>
      <w:r w:rsidRPr="00635CF3">
        <w:rPr>
          <w:rStyle w:val="Utheving"/>
          <w:i w:val="0"/>
        </w:rPr>
        <w:t>Ikke fornøyd:</w:t>
      </w:r>
      <w:r w:rsidR="000016E5" w:rsidRPr="00635CF3">
        <w:rPr>
          <w:rStyle w:val="Utheving"/>
          <w:i w:val="0"/>
        </w:rPr>
        <w:tab/>
        <w:t>0</w:t>
      </w:r>
    </w:p>
    <w:p w:rsidR="00B67FCA" w:rsidRPr="00635CF3" w:rsidRDefault="00B67FCA" w:rsidP="008D0352">
      <w:pPr>
        <w:spacing w:after="0"/>
        <w:rPr>
          <w:rStyle w:val="Utheving"/>
          <w:b/>
          <w:i w:val="0"/>
        </w:rPr>
      </w:pPr>
    </w:p>
    <w:p w:rsidR="00D61263" w:rsidRPr="00635CF3" w:rsidRDefault="00AC25C5" w:rsidP="003331C2">
      <w:pPr>
        <w:spacing w:after="0" w:line="240" w:lineRule="auto"/>
        <w:rPr>
          <w:rStyle w:val="Utheving"/>
          <w:b/>
          <w:i w:val="0"/>
        </w:rPr>
      </w:pPr>
      <w:r w:rsidRPr="00635CF3">
        <w:rPr>
          <w:rStyle w:val="Utheving"/>
          <w:b/>
          <w:i w:val="0"/>
        </w:rPr>
        <w:t>Hvilke punkter me</w:t>
      </w:r>
      <w:r w:rsidR="00D61263" w:rsidRPr="00635CF3">
        <w:rPr>
          <w:rStyle w:val="Utheving"/>
          <w:b/>
          <w:i w:val="0"/>
        </w:rPr>
        <w:t>ner du beskriver undervisningen:</w:t>
      </w:r>
    </w:p>
    <w:p w:rsidR="000245EC" w:rsidRPr="00635CF3" w:rsidRDefault="000245EC" w:rsidP="000245EC">
      <w:pPr>
        <w:spacing w:after="0" w:line="240" w:lineRule="auto"/>
        <w:rPr>
          <w:rStyle w:val="Utheving"/>
          <w:i w:val="0"/>
        </w:rPr>
      </w:pPr>
      <w:r w:rsidRPr="00635CF3">
        <w:rPr>
          <w:rStyle w:val="Utheving"/>
          <w:i w:val="0"/>
        </w:rPr>
        <w:t>⃝Jeg lærte noe nytt 17</w:t>
      </w:r>
    </w:p>
    <w:p w:rsidR="000245EC" w:rsidRPr="00635CF3" w:rsidRDefault="000245EC" w:rsidP="000245EC">
      <w:pPr>
        <w:spacing w:after="0" w:line="240" w:lineRule="auto"/>
        <w:rPr>
          <w:rStyle w:val="Utheving"/>
          <w:i w:val="0"/>
        </w:rPr>
      </w:pPr>
      <w:r w:rsidRPr="00635CF3">
        <w:rPr>
          <w:rStyle w:val="Utheving"/>
          <w:i w:val="0"/>
        </w:rPr>
        <w:t xml:space="preserve">⃝Denne undervisninga bør brukes til neste år 14 * </w:t>
      </w:r>
    </w:p>
    <w:p w:rsidR="00AC25C5" w:rsidRPr="00635CF3" w:rsidRDefault="00AC25C5" w:rsidP="00AC25C5">
      <w:pPr>
        <w:spacing w:after="0" w:line="240" w:lineRule="auto"/>
        <w:rPr>
          <w:rStyle w:val="Utheving"/>
          <w:i w:val="0"/>
        </w:rPr>
      </w:pPr>
      <w:r w:rsidRPr="00635CF3">
        <w:rPr>
          <w:rStyle w:val="Utheving"/>
          <w:i w:val="0"/>
        </w:rPr>
        <w:t>⃝Jeg synes det stort sett var artig 14</w:t>
      </w:r>
    </w:p>
    <w:p w:rsidR="000245EC" w:rsidRPr="00635CF3" w:rsidRDefault="000245EC" w:rsidP="000245EC">
      <w:pPr>
        <w:spacing w:after="0" w:line="240" w:lineRule="auto"/>
        <w:rPr>
          <w:rStyle w:val="Utheving"/>
          <w:i w:val="0"/>
        </w:rPr>
      </w:pPr>
      <w:r w:rsidRPr="00635CF3">
        <w:rPr>
          <w:rStyle w:val="Utheving"/>
          <w:i w:val="0"/>
        </w:rPr>
        <w:t>⃝Jeg liker å samarbeide med andre 14</w:t>
      </w:r>
    </w:p>
    <w:p w:rsidR="000245EC" w:rsidRPr="00635CF3" w:rsidRDefault="000245EC" w:rsidP="000245EC">
      <w:pPr>
        <w:spacing w:after="0" w:line="240" w:lineRule="auto"/>
        <w:rPr>
          <w:rStyle w:val="Utheving"/>
          <w:i w:val="0"/>
        </w:rPr>
      </w:pPr>
      <w:r w:rsidRPr="00635CF3">
        <w:rPr>
          <w:rStyle w:val="Utheving"/>
          <w:i w:val="0"/>
        </w:rPr>
        <w:t>⃝Jeg liker at vi jobbet i grupper 14</w:t>
      </w:r>
    </w:p>
    <w:p w:rsidR="000245EC" w:rsidRPr="00635CF3" w:rsidRDefault="000245EC" w:rsidP="000245EC">
      <w:pPr>
        <w:spacing w:after="0" w:line="240" w:lineRule="auto"/>
        <w:rPr>
          <w:rStyle w:val="Utheving"/>
          <w:i w:val="0"/>
        </w:rPr>
      </w:pPr>
      <w:r w:rsidRPr="00635CF3">
        <w:rPr>
          <w:rStyle w:val="Utheving"/>
          <w:i w:val="0"/>
        </w:rPr>
        <w:t>⃝Jeg synes temaet var interessant 13</w:t>
      </w:r>
    </w:p>
    <w:p w:rsidR="000245EC" w:rsidRPr="00635CF3" w:rsidRDefault="000245EC" w:rsidP="000245EC">
      <w:pPr>
        <w:spacing w:after="0" w:line="240" w:lineRule="auto"/>
        <w:rPr>
          <w:rStyle w:val="Utheving"/>
          <w:i w:val="0"/>
        </w:rPr>
      </w:pPr>
      <w:r w:rsidRPr="00635CF3">
        <w:rPr>
          <w:rStyle w:val="Utheving"/>
          <w:i w:val="0"/>
        </w:rPr>
        <w:t>⃝Jeg fikk bidra i arbeidet med mine ideer 12</w:t>
      </w:r>
    </w:p>
    <w:p w:rsidR="000245EC" w:rsidRPr="00635CF3" w:rsidRDefault="000245EC" w:rsidP="000245EC">
      <w:pPr>
        <w:spacing w:after="0" w:line="240" w:lineRule="auto"/>
        <w:rPr>
          <w:rStyle w:val="Utheving"/>
          <w:i w:val="0"/>
        </w:rPr>
      </w:pPr>
      <w:r w:rsidRPr="00635CF3">
        <w:rPr>
          <w:rStyle w:val="Utheving"/>
          <w:i w:val="0"/>
        </w:rPr>
        <w:t>⃝Jeg synes vi hadde god arbeidsro 11</w:t>
      </w:r>
    </w:p>
    <w:p w:rsidR="000245EC" w:rsidRPr="00635CF3" w:rsidRDefault="000245EC" w:rsidP="000245EC">
      <w:pPr>
        <w:spacing w:after="0" w:line="240" w:lineRule="auto"/>
        <w:rPr>
          <w:rStyle w:val="Utheving"/>
          <w:i w:val="0"/>
        </w:rPr>
      </w:pPr>
      <w:r w:rsidRPr="00635CF3">
        <w:rPr>
          <w:rStyle w:val="Utheving"/>
          <w:i w:val="0"/>
        </w:rPr>
        <w:t>⃝Jeg fikk sagt min mening 11</w:t>
      </w:r>
    </w:p>
    <w:p w:rsidR="000245EC" w:rsidRPr="00635CF3" w:rsidRDefault="000245EC" w:rsidP="00AC25C5">
      <w:pPr>
        <w:spacing w:after="0" w:line="240" w:lineRule="auto"/>
        <w:rPr>
          <w:rStyle w:val="Utheving"/>
          <w:i w:val="0"/>
        </w:rPr>
      </w:pPr>
      <w:r w:rsidRPr="00635CF3">
        <w:rPr>
          <w:rStyle w:val="Utheving"/>
          <w:i w:val="0"/>
        </w:rPr>
        <w:t>⃝Jeg synes det var fint at det var flere voksne med 10</w:t>
      </w:r>
    </w:p>
    <w:p w:rsidR="000245EC" w:rsidRPr="00635CF3" w:rsidRDefault="000245EC" w:rsidP="000245EC">
      <w:pPr>
        <w:spacing w:after="0" w:line="240" w:lineRule="auto"/>
        <w:rPr>
          <w:rStyle w:val="Utheving"/>
          <w:i w:val="0"/>
        </w:rPr>
      </w:pPr>
      <w:r w:rsidRPr="00635CF3">
        <w:rPr>
          <w:rStyle w:val="Utheving"/>
          <w:i w:val="0"/>
        </w:rPr>
        <w:t>⃝Jeg liker at de voksne har tid til å prate med konfirmantene 9</w:t>
      </w:r>
    </w:p>
    <w:p w:rsidR="000245EC" w:rsidRPr="00635CF3" w:rsidRDefault="000245EC" w:rsidP="000245EC">
      <w:pPr>
        <w:spacing w:after="0" w:line="240" w:lineRule="auto"/>
        <w:rPr>
          <w:rStyle w:val="Utheving"/>
          <w:i w:val="0"/>
        </w:rPr>
      </w:pPr>
      <w:r w:rsidRPr="00635CF3">
        <w:rPr>
          <w:rStyle w:val="Utheving"/>
          <w:i w:val="0"/>
        </w:rPr>
        <w:t>⃝Jeg synes gudstjenesteverksted var artig 8</w:t>
      </w:r>
    </w:p>
    <w:p w:rsidR="000245EC" w:rsidRPr="00635CF3" w:rsidRDefault="000245EC" w:rsidP="00AC25C5">
      <w:pPr>
        <w:spacing w:after="0" w:line="240" w:lineRule="auto"/>
        <w:rPr>
          <w:rStyle w:val="Utheving"/>
          <w:i w:val="0"/>
        </w:rPr>
      </w:pPr>
      <w:r w:rsidRPr="00635CF3">
        <w:rPr>
          <w:rStyle w:val="Utheving"/>
          <w:i w:val="0"/>
        </w:rPr>
        <w:t>⃝Jeg fikk brukt min kreative side 6</w:t>
      </w:r>
    </w:p>
    <w:p w:rsidR="000245EC" w:rsidRPr="00635CF3" w:rsidRDefault="000245EC" w:rsidP="000245EC">
      <w:pPr>
        <w:spacing w:after="0" w:line="240" w:lineRule="auto"/>
        <w:rPr>
          <w:rStyle w:val="Utheving"/>
          <w:i w:val="0"/>
        </w:rPr>
      </w:pPr>
      <w:r w:rsidRPr="00635CF3">
        <w:rPr>
          <w:rStyle w:val="Utheving"/>
          <w:i w:val="0"/>
        </w:rPr>
        <w:t>⃝Jeg liker å holde på med slikt arbeid 6</w:t>
      </w:r>
    </w:p>
    <w:p w:rsidR="000245EC" w:rsidRPr="00635CF3" w:rsidRDefault="000245EC" w:rsidP="000245EC">
      <w:pPr>
        <w:spacing w:after="0" w:line="240" w:lineRule="auto"/>
        <w:rPr>
          <w:rStyle w:val="Utheving"/>
          <w:i w:val="0"/>
        </w:rPr>
      </w:pPr>
      <w:r w:rsidRPr="00635CF3">
        <w:rPr>
          <w:rStyle w:val="Utheving"/>
          <w:i w:val="0"/>
        </w:rPr>
        <w:t>⃝Jeg synes at undervisningstida var artig 5</w:t>
      </w:r>
    </w:p>
    <w:p w:rsidR="00AC25C5" w:rsidRPr="00635CF3" w:rsidRDefault="00AC25C5" w:rsidP="00AC25C5">
      <w:pPr>
        <w:spacing w:after="0" w:line="240" w:lineRule="auto"/>
        <w:rPr>
          <w:rStyle w:val="Utheving"/>
          <w:i w:val="0"/>
        </w:rPr>
      </w:pPr>
      <w:r w:rsidRPr="00635CF3">
        <w:rPr>
          <w:rStyle w:val="Utheving"/>
          <w:i w:val="0"/>
        </w:rPr>
        <w:t>⃝Jeg liker å jobbe med saker som handler om solidaritet 5</w:t>
      </w:r>
    </w:p>
    <w:p w:rsidR="00AC25C5" w:rsidRDefault="00AC25C5" w:rsidP="00AC25C5">
      <w:pPr>
        <w:spacing w:after="0" w:line="240" w:lineRule="auto"/>
        <w:rPr>
          <w:rStyle w:val="Utheving"/>
          <w:i w:val="0"/>
        </w:rPr>
      </w:pPr>
      <w:r w:rsidRPr="00635CF3">
        <w:rPr>
          <w:rStyle w:val="Utheving"/>
          <w:i w:val="0"/>
        </w:rPr>
        <w:t>⃝Jeg fikk ikke alltid med meg hva vi skulle holde på med 3</w:t>
      </w:r>
    </w:p>
    <w:p w:rsidR="00635CF3" w:rsidRPr="00635CF3" w:rsidRDefault="00635CF3" w:rsidP="00635CF3">
      <w:pPr>
        <w:spacing w:after="0" w:line="240" w:lineRule="auto"/>
        <w:rPr>
          <w:rStyle w:val="Utheving"/>
          <w:i w:val="0"/>
        </w:rPr>
      </w:pPr>
      <w:r w:rsidRPr="00635CF3">
        <w:rPr>
          <w:rStyle w:val="Utheving"/>
          <w:i w:val="0"/>
        </w:rPr>
        <w:t>⃝Jeg synes ikke temaet er interessant 2</w:t>
      </w:r>
    </w:p>
    <w:p w:rsidR="00635CF3" w:rsidRPr="00635CF3" w:rsidRDefault="00635CF3" w:rsidP="00635CF3">
      <w:pPr>
        <w:spacing w:after="0" w:line="240" w:lineRule="auto"/>
        <w:rPr>
          <w:rStyle w:val="Utheving"/>
          <w:i w:val="0"/>
        </w:rPr>
      </w:pPr>
      <w:r w:rsidRPr="00635CF3">
        <w:rPr>
          <w:rStyle w:val="Utheving"/>
          <w:i w:val="0"/>
        </w:rPr>
        <w:t>⃝Jeg synes det var for mange voksne 2</w:t>
      </w:r>
    </w:p>
    <w:p w:rsidR="00B67FCA" w:rsidRPr="00635CF3" w:rsidRDefault="00B67FCA" w:rsidP="00B67FCA">
      <w:pPr>
        <w:spacing w:after="0" w:line="240" w:lineRule="auto"/>
        <w:rPr>
          <w:rStyle w:val="Utheving"/>
          <w:i w:val="0"/>
        </w:rPr>
      </w:pPr>
      <w:r w:rsidRPr="00635CF3">
        <w:rPr>
          <w:rStyle w:val="Utheving"/>
          <w:i w:val="0"/>
        </w:rPr>
        <w:t>⃝Jeg skjønte ikke vitsen med det vi gjorde 1</w:t>
      </w:r>
    </w:p>
    <w:p w:rsidR="000245EC" w:rsidRPr="00635CF3" w:rsidRDefault="000245EC" w:rsidP="000245EC">
      <w:pPr>
        <w:spacing w:after="0" w:line="240" w:lineRule="auto"/>
        <w:rPr>
          <w:rStyle w:val="Utheving"/>
          <w:i w:val="0"/>
        </w:rPr>
      </w:pPr>
      <w:r w:rsidRPr="00635CF3">
        <w:rPr>
          <w:rStyle w:val="Utheving"/>
          <w:i w:val="0"/>
        </w:rPr>
        <w:t>⃝Jeg fikk ikke sagt hva jeg mente 1</w:t>
      </w:r>
    </w:p>
    <w:p w:rsidR="00635CF3" w:rsidRPr="00635CF3" w:rsidRDefault="00635CF3" w:rsidP="00635CF3">
      <w:pPr>
        <w:spacing w:after="0" w:line="240" w:lineRule="auto"/>
        <w:rPr>
          <w:rStyle w:val="Utheving"/>
          <w:i w:val="0"/>
        </w:rPr>
      </w:pPr>
      <w:r w:rsidRPr="00635CF3">
        <w:rPr>
          <w:rStyle w:val="Utheving"/>
          <w:i w:val="0"/>
        </w:rPr>
        <w:t>⃝Jeg liker ikke gruppearbeid 0</w:t>
      </w:r>
    </w:p>
    <w:p w:rsidR="00635CF3" w:rsidRPr="00635CF3" w:rsidRDefault="00635CF3" w:rsidP="00635CF3">
      <w:pPr>
        <w:spacing w:after="0" w:line="240" w:lineRule="auto"/>
        <w:rPr>
          <w:rStyle w:val="Utheving"/>
          <w:i w:val="0"/>
        </w:rPr>
      </w:pPr>
      <w:r w:rsidRPr="00635CF3">
        <w:rPr>
          <w:rStyle w:val="Utheving"/>
          <w:i w:val="0"/>
        </w:rPr>
        <w:t>⃝Jeg synes det var for mye bråk/uro 0</w:t>
      </w:r>
    </w:p>
    <w:p w:rsidR="00635CF3" w:rsidRPr="00635CF3" w:rsidRDefault="00635CF3" w:rsidP="00635CF3">
      <w:pPr>
        <w:spacing w:after="0" w:line="240" w:lineRule="auto"/>
        <w:rPr>
          <w:rStyle w:val="Utheving"/>
          <w:i w:val="0"/>
        </w:rPr>
      </w:pPr>
      <w:r w:rsidRPr="00635CF3">
        <w:rPr>
          <w:rStyle w:val="Utheving"/>
          <w:i w:val="0"/>
        </w:rPr>
        <w:t>⃝Jeg synes ikke at jeg har lært noe 0</w:t>
      </w:r>
    </w:p>
    <w:p w:rsidR="00B67FCA" w:rsidRPr="00635CF3" w:rsidRDefault="00B67FCA" w:rsidP="00AC25C5">
      <w:pPr>
        <w:spacing w:after="0" w:line="240" w:lineRule="auto"/>
        <w:rPr>
          <w:rStyle w:val="Utheving"/>
          <w:i w:val="0"/>
        </w:rPr>
      </w:pPr>
    </w:p>
    <w:p w:rsidR="00D61263" w:rsidRPr="00635CF3" w:rsidRDefault="00D61263" w:rsidP="00AC25C5">
      <w:pPr>
        <w:spacing w:after="0" w:line="240" w:lineRule="auto"/>
        <w:rPr>
          <w:rStyle w:val="Utheving"/>
          <w:i w:val="0"/>
        </w:rPr>
      </w:pPr>
      <w:r w:rsidRPr="00635CF3">
        <w:rPr>
          <w:rStyle w:val="Utheving"/>
          <w:i w:val="0"/>
        </w:rPr>
        <w:lastRenderedPageBreak/>
        <w:t>Tips til forbedring</w:t>
      </w:r>
      <w:r w:rsidR="007B08DE" w:rsidRPr="00635CF3">
        <w:rPr>
          <w:rStyle w:val="Utheving"/>
          <w:i w:val="0"/>
        </w:rPr>
        <w:t>:</w:t>
      </w:r>
      <w:r w:rsidRPr="00635CF3">
        <w:rPr>
          <w:rStyle w:val="Utheving"/>
          <w:i w:val="0"/>
        </w:rPr>
        <w:t xml:space="preserve"> Ikke ha et så tettpakket skjema. Ikke så langt evalueringsskjema</w:t>
      </w:r>
      <w:r w:rsidR="009806A0" w:rsidRPr="00635CF3">
        <w:rPr>
          <w:rStyle w:val="Utheving"/>
          <w:i w:val="0"/>
        </w:rPr>
        <w:t xml:space="preserve">. Lengre helg. </w:t>
      </w:r>
    </w:p>
    <w:p w:rsidR="00A417A0" w:rsidRPr="00635CF3" w:rsidRDefault="00A417A0" w:rsidP="00D8112C">
      <w:pPr>
        <w:rPr>
          <w:rStyle w:val="Utheving"/>
          <w:b/>
          <w:i w:val="0"/>
        </w:rPr>
      </w:pPr>
    </w:p>
    <w:p w:rsidR="00D8112C" w:rsidRPr="00635CF3" w:rsidRDefault="00D8112C" w:rsidP="00D8112C">
      <w:pPr>
        <w:spacing w:after="0"/>
        <w:rPr>
          <w:rStyle w:val="Utheving"/>
          <w:b/>
          <w:i w:val="0"/>
        </w:rPr>
      </w:pPr>
      <w:r w:rsidRPr="00635CF3">
        <w:rPr>
          <w:rStyle w:val="Utheving"/>
          <w:b/>
          <w:i w:val="0"/>
        </w:rPr>
        <w:t>Svar på spørsmål hva som har vært bra/ikke bra, til tips for neste års leir/leirarbeide</w:t>
      </w:r>
      <w:r w:rsidR="007F6112">
        <w:rPr>
          <w:rStyle w:val="Utheving"/>
          <w:b/>
          <w:i w:val="0"/>
        </w:rPr>
        <w:t>t</w:t>
      </w:r>
      <w:r w:rsidRPr="00635CF3">
        <w:rPr>
          <w:rStyle w:val="Utheving"/>
          <w:b/>
          <w:i w:val="0"/>
        </w:rPr>
        <w:t xml:space="preserve"> videre. </w:t>
      </w:r>
    </w:p>
    <w:p w:rsidR="00D8112C" w:rsidRPr="00635CF3" w:rsidRDefault="00D8112C" w:rsidP="00D8112C">
      <w:pPr>
        <w:pStyle w:val="Ingenmellomrom"/>
        <w:rPr>
          <w:rStyle w:val="Utheving"/>
          <w:i w:val="0"/>
        </w:rPr>
      </w:pPr>
    </w:p>
    <w:p w:rsidR="00D8112C" w:rsidRPr="00635CF3" w:rsidRDefault="00D8112C" w:rsidP="00D8112C">
      <w:pPr>
        <w:spacing w:after="0"/>
        <w:rPr>
          <w:rStyle w:val="Utheving"/>
          <w:i w:val="0"/>
        </w:rPr>
      </w:pPr>
      <w:r w:rsidRPr="00635CF3">
        <w:rPr>
          <w:rStyle w:val="Utheving"/>
          <w:i w:val="0"/>
        </w:rPr>
        <w:t xml:space="preserve">* Nye venner </w:t>
      </w:r>
    </w:p>
    <w:p w:rsidR="00D8112C" w:rsidRPr="00635CF3" w:rsidRDefault="00D8112C" w:rsidP="00D8112C">
      <w:pPr>
        <w:spacing w:after="0"/>
        <w:rPr>
          <w:rStyle w:val="Utheving"/>
          <w:i w:val="0"/>
        </w:rPr>
      </w:pPr>
      <w:r w:rsidRPr="00635CF3">
        <w:rPr>
          <w:rStyle w:val="Utheving"/>
          <w:i w:val="0"/>
        </w:rPr>
        <w:t xml:space="preserve">* Likte best dagen i Tysfjord </w:t>
      </w:r>
    </w:p>
    <w:p w:rsidR="00D8112C" w:rsidRPr="00635CF3" w:rsidRDefault="00D8112C" w:rsidP="00D8112C">
      <w:pPr>
        <w:spacing w:after="0"/>
        <w:rPr>
          <w:rStyle w:val="Utheving"/>
          <w:i w:val="0"/>
        </w:rPr>
      </w:pPr>
      <w:r w:rsidRPr="00635CF3">
        <w:rPr>
          <w:rStyle w:val="Utheving"/>
          <w:i w:val="0"/>
        </w:rPr>
        <w:t>* Dumt med lite fritid</w:t>
      </w:r>
    </w:p>
    <w:p w:rsidR="00D8112C" w:rsidRPr="00635CF3" w:rsidRDefault="00D8112C" w:rsidP="00D8112C">
      <w:pPr>
        <w:spacing w:after="0"/>
        <w:rPr>
          <w:rStyle w:val="Utheving"/>
          <w:i w:val="0"/>
        </w:rPr>
      </w:pPr>
      <w:r w:rsidRPr="00635CF3">
        <w:rPr>
          <w:rStyle w:val="Utheving"/>
          <w:i w:val="0"/>
        </w:rPr>
        <w:t xml:space="preserve">* Mange glade folk </w:t>
      </w:r>
    </w:p>
    <w:p w:rsidR="00D8112C" w:rsidRPr="00635CF3" w:rsidRDefault="00D8112C" w:rsidP="00D8112C">
      <w:pPr>
        <w:spacing w:after="0"/>
        <w:rPr>
          <w:rStyle w:val="Utheving"/>
          <w:i w:val="0"/>
        </w:rPr>
      </w:pPr>
      <w:r w:rsidRPr="00635CF3">
        <w:rPr>
          <w:rStyle w:val="Utheving"/>
          <w:i w:val="0"/>
        </w:rPr>
        <w:t xml:space="preserve">* At vi fikk lage gudstjeneste </w:t>
      </w:r>
    </w:p>
    <w:p w:rsidR="00D8112C" w:rsidRPr="00635CF3" w:rsidRDefault="00D8112C" w:rsidP="00D8112C">
      <w:pPr>
        <w:spacing w:after="0"/>
        <w:rPr>
          <w:rStyle w:val="Utheving"/>
          <w:i w:val="0"/>
        </w:rPr>
      </w:pPr>
      <w:r w:rsidRPr="00635CF3">
        <w:rPr>
          <w:rStyle w:val="Utheving"/>
          <w:i w:val="0"/>
        </w:rPr>
        <w:t xml:space="preserve">* Bra å møte eldre personer </w:t>
      </w:r>
    </w:p>
    <w:p w:rsidR="00D8112C" w:rsidRPr="00635CF3" w:rsidRDefault="00D8112C" w:rsidP="00D8112C">
      <w:pPr>
        <w:spacing w:after="0"/>
        <w:rPr>
          <w:rStyle w:val="Utheving"/>
          <w:i w:val="0"/>
        </w:rPr>
      </w:pPr>
      <w:r w:rsidRPr="00635CF3">
        <w:rPr>
          <w:rStyle w:val="Utheving"/>
          <w:i w:val="0"/>
        </w:rPr>
        <w:t>* Det som var dårlig var at det var lite aktiviteter ute</w:t>
      </w:r>
    </w:p>
    <w:p w:rsidR="00D8112C" w:rsidRPr="00635CF3" w:rsidRDefault="00D8112C" w:rsidP="00D8112C">
      <w:pPr>
        <w:spacing w:after="0"/>
        <w:rPr>
          <w:rStyle w:val="Utheving"/>
          <w:i w:val="0"/>
        </w:rPr>
      </w:pPr>
      <w:r w:rsidRPr="00635CF3">
        <w:rPr>
          <w:rStyle w:val="Utheving"/>
          <w:i w:val="0"/>
        </w:rPr>
        <w:t>* Gøy og leke leker</w:t>
      </w:r>
    </w:p>
    <w:p w:rsidR="00264816" w:rsidRPr="00635CF3" w:rsidRDefault="00264816" w:rsidP="00D8112C">
      <w:pPr>
        <w:spacing w:after="0"/>
        <w:rPr>
          <w:rStyle w:val="Utheving"/>
          <w:b/>
          <w:i w:val="0"/>
        </w:rPr>
      </w:pPr>
    </w:p>
    <w:p w:rsidR="008D0352" w:rsidRPr="00635CF3" w:rsidRDefault="008D0352" w:rsidP="003331C2">
      <w:pPr>
        <w:spacing w:after="0" w:line="240" w:lineRule="auto"/>
        <w:rPr>
          <w:rStyle w:val="Utheving"/>
          <w:b/>
          <w:i w:val="0"/>
        </w:rPr>
      </w:pPr>
      <w:r w:rsidRPr="00635CF3">
        <w:rPr>
          <w:rStyle w:val="Utheving"/>
          <w:b/>
          <w:i w:val="0"/>
        </w:rPr>
        <w:t>De viktigste forventningene konfirmantene hadde til leiren</w:t>
      </w:r>
      <w:r w:rsidR="00E419AA" w:rsidRPr="00635CF3">
        <w:rPr>
          <w:rStyle w:val="Utheving"/>
          <w:b/>
          <w:i w:val="0"/>
        </w:rPr>
        <w:t xml:space="preserve">: </w:t>
      </w:r>
      <w:r w:rsidRPr="00635CF3">
        <w:rPr>
          <w:rStyle w:val="Utheving"/>
          <w:b/>
          <w:i w:val="0"/>
        </w:rPr>
        <w:t xml:space="preserve"> </w:t>
      </w:r>
    </w:p>
    <w:p w:rsidR="00264816" w:rsidRPr="00635CF3" w:rsidRDefault="00264816" w:rsidP="003331C2">
      <w:pPr>
        <w:spacing w:after="0" w:line="240" w:lineRule="auto"/>
        <w:rPr>
          <w:rStyle w:val="Utheving"/>
          <w:i w:val="0"/>
        </w:rPr>
      </w:pPr>
    </w:p>
    <w:p w:rsidR="00467D36" w:rsidRPr="00635CF3" w:rsidRDefault="00467D36" w:rsidP="00D8112C">
      <w:pPr>
        <w:spacing w:after="0" w:line="240" w:lineRule="auto"/>
        <w:rPr>
          <w:rStyle w:val="Utheving"/>
          <w:i w:val="0"/>
        </w:rPr>
      </w:pPr>
      <w:r w:rsidRPr="00635CF3">
        <w:rPr>
          <w:rStyle w:val="Utheving"/>
          <w:i w:val="0"/>
        </w:rPr>
        <w:t>⃝At du kom til å få noen minner for livet 18</w:t>
      </w:r>
    </w:p>
    <w:p w:rsidR="00467D36" w:rsidRPr="00635CF3" w:rsidRDefault="00467D36" w:rsidP="00D8112C">
      <w:pPr>
        <w:spacing w:after="0" w:line="240" w:lineRule="auto"/>
        <w:rPr>
          <w:rStyle w:val="Utheving"/>
          <w:i w:val="0"/>
        </w:rPr>
      </w:pPr>
      <w:r w:rsidRPr="00635CF3">
        <w:rPr>
          <w:rStyle w:val="Utheving"/>
          <w:i w:val="0"/>
        </w:rPr>
        <w:t>⃝At du fikk oppleve et nytt sted du ikke hadde vært på 18</w:t>
      </w:r>
    </w:p>
    <w:p w:rsidR="00467D36" w:rsidRPr="00635CF3" w:rsidRDefault="00467D36" w:rsidP="00D8112C">
      <w:pPr>
        <w:spacing w:after="0" w:line="240" w:lineRule="auto"/>
        <w:rPr>
          <w:rStyle w:val="Utheving"/>
          <w:i w:val="0"/>
        </w:rPr>
      </w:pPr>
      <w:r w:rsidRPr="00635CF3">
        <w:rPr>
          <w:rStyle w:val="Utheving"/>
          <w:i w:val="0"/>
        </w:rPr>
        <w:t>⃝At du fikk møte noen fra et annet språkområde 18</w:t>
      </w:r>
    </w:p>
    <w:p w:rsidR="00467D36" w:rsidRPr="00635CF3" w:rsidRDefault="00467D36" w:rsidP="00D8112C">
      <w:pPr>
        <w:spacing w:after="0" w:line="240" w:lineRule="auto"/>
        <w:rPr>
          <w:rStyle w:val="Utheving"/>
          <w:i w:val="0"/>
        </w:rPr>
      </w:pPr>
      <w:r w:rsidRPr="00635CF3">
        <w:rPr>
          <w:rStyle w:val="Utheving"/>
          <w:i w:val="0"/>
        </w:rPr>
        <w:t>⃝At du fikk lære noe nytt på et annet samisk språk 15</w:t>
      </w:r>
    </w:p>
    <w:p w:rsidR="001D4E2F" w:rsidRPr="00635CF3" w:rsidRDefault="001D4E2F" w:rsidP="001D4E2F">
      <w:pPr>
        <w:spacing w:after="0" w:line="240" w:lineRule="auto"/>
        <w:rPr>
          <w:rStyle w:val="Utheving"/>
          <w:i w:val="0"/>
        </w:rPr>
      </w:pPr>
      <w:r w:rsidRPr="00635CF3">
        <w:rPr>
          <w:rStyle w:val="Utheving"/>
          <w:i w:val="0"/>
        </w:rPr>
        <w:t>⃝ At du skulle få god mat 14</w:t>
      </w:r>
    </w:p>
    <w:p w:rsidR="00467D36" w:rsidRPr="00635CF3" w:rsidRDefault="00467D36" w:rsidP="00D8112C">
      <w:pPr>
        <w:spacing w:after="0" w:line="240" w:lineRule="auto"/>
        <w:rPr>
          <w:rStyle w:val="Utheving"/>
          <w:i w:val="0"/>
        </w:rPr>
      </w:pPr>
      <w:r w:rsidRPr="00635CF3">
        <w:rPr>
          <w:rStyle w:val="Utheving"/>
          <w:i w:val="0"/>
        </w:rPr>
        <w:t>⃝ At du fikk være med på å lage en gudstjeneste 9</w:t>
      </w:r>
    </w:p>
    <w:p w:rsidR="001D4E2F" w:rsidRPr="00635CF3" w:rsidRDefault="001D4E2F" w:rsidP="00E419AA">
      <w:pPr>
        <w:rPr>
          <w:rStyle w:val="Utheving"/>
          <w:b/>
          <w:i w:val="0"/>
        </w:rPr>
      </w:pPr>
    </w:p>
    <w:p w:rsidR="002929C5" w:rsidRPr="00635CF3" w:rsidRDefault="003331C2" w:rsidP="00E419AA">
      <w:pPr>
        <w:rPr>
          <w:rStyle w:val="Utheving"/>
          <w:b/>
          <w:i w:val="0"/>
        </w:rPr>
      </w:pPr>
      <w:r w:rsidRPr="00635CF3">
        <w:rPr>
          <w:rStyle w:val="Utheving"/>
          <w:b/>
          <w:i w:val="0"/>
        </w:rPr>
        <w:t>H</w:t>
      </w:r>
      <w:r w:rsidR="00E419AA" w:rsidRPr="00635CF3">
        <w:rPr>
          <w:rStyle w:val="Utheving"/>
          <w:b/>
          <w:i w:val="0"/>
        </w:rPr>
        <w:t>va</w:t>
      </w:r>
      <w:r w:rsidRPr="00635CF3">
        <w:rPr>
          <w:rStyle w:val="Utheving"/>
          <w:b/>
          <w:i w:val="0"/>
        </w:rPr>
        <w:t xml:space="preserve"> kan en slik leir kan bety for deg:</w:t>
      </w:r>
    </w:p>
    <w:p w:rsidR="008E05E2" w:rsidRPr="00635CF3" w:rsidRDefault="008E05E2" w:rsidP="00AC25C5">
      <w:pPr>
        <w:spacing w:after="0" w:line="240" w:lineRule="auto"/>
        <w:rPr>
          <w:rStyle w:val="Utheving"/>
          <w:i w:val="0"/>
        </w:rPr>
      </w:pPr>
      <w:r w:rsidRPr="00635CF3">
        <w:rPr>
          <w:rStyle w:val="Utheving"/>
          <w:i w:val="0"/>
        </w:rPr>
        <w:t>⃝ Jeg synes det er fint å treffe andre kristne ungdommer 11</w:t>
      </w:r>
    </w:p>
    <w:p w:rsidR="008E05E2" w:rsidRPr="00635CF3" w:rsidRDefault="008E05E2" w:rsidP="00AC25C5">
      <w:pPr>
        <w:spacing w:after="0" w:line="240" w:lineRule="auto"/>
        <w:rPr>
          <w:rStyle w:val="Utheving"/>
          <w:i w:val="0"/>
        </w:rPr>
      </w:pPr>
      <w:r w:rsidRPr="00635CF3">
        <w:rPr>
          <w:rStyle w:val="Utheving"/>
          <w:i w:val="0"/>
        </w:rPr>
        <w:t>⃝ Jeg har fått noen nye tanker om hva tro er 9</w:t>
      </w:r>
    </w:p>
    <w:p w:rsidR="001D4E2F" w:rsidRPr="00635CF3" w:rsidRDefault="001D4E2F" w:rsidP="001D4E2F">
      <w:pPr>
        <w:spacing w:after="0" w:line="240" w:lineRule="auto"/>
        <w:rPr>
          <w:rStyle w:val="Utheving"/>
          <w:i w:val="0"/>
        </w:rPr>
      </w:pPr>
      <w:r w:rsidRPr="00635CF3">
        <w:rPr>
          <w:rStyle w:val="Utheving"/>
          <w:i w:val="0"/>
        </w:rPr>
        <w:t>⃝ Leiren har gjort meg mer bevisst på min kristne tro 8</w:t>
      </w:r>
    </w:p>
    <w:p w:rsidR="001D4E2F" w:rsidRPr="00635CF3" w:rsidRDefault="001D4E2F" w:rsidP="001D4E2F">
      <w:pPr>
        <w:spacing w:after="0" w:line="240" w:lineRule="auto"/>
        <w:rPr>
          <w:rStyle w:val="Utheving"/>
          <w:i w:val="0"/>
        </w:rPr>
      </w:pPr>
      <w:r w:rsidRPr="00635CF3">
        <w:rPr>
          <w:rStyle w:val="Utheving"/>
          <w:i w:val="0"/>
        </w:rPr>
        <w:t>⃝ Jeg har lært noe om å lage gudstjeneste 8</w:t>
      </w:r>
    </w:p>
    <w:p w:rsidR="00264816" w:rsidRPr="00635CF3" w:rsidRDefault="00264816" w:rsidP="00AC25C5">
      <w:pPr>
        <w:spacing w:after="0" w:line="240" w:lineRule="auto"/>
        <w:rPr>
          <w:rStyle w:val="Utheving"/>
          <w:i w:val="0"/>
        </w:rPr>
      </w:pPr>
    </w:p>
    <w:p w:rsidR="008E05E2" w:rsidRPr="00635CF3" w:rsidRDefault="008E05E2" w:rsidP="00AC25C5">
      <w:pPr>
        <w:spacing w:after="0" w:line="240" w:lineRule="auto"/>
        <w:rPr>
          <w:rStyle w:val="Utheving"/>
          <w:i w:val="0"/>
        </w:rPr>
      </w:pPr>
      <w:r w:rsidRPr="00635CF3">
        <w:rPr>
          <w:rStyle w:val="Utheving"/>
          <w:i w:val="0"/>
        </w:rPr>
        <w:t>⃝ Jeg har ikke lært noe nytt 0</w:t>
      </w:r>
    </w:p>
    <w:p w:rsidR="009806A0" w:rsidRPr="00635CF3" w:rsidRDefault="009806A0" w:rsidP="002929C5">
      <w:pPr>
        <w:rPr>
          <w:rStyle w:val="Utheving"/>
          <w:b/>
          <w:i w:val="0"/>
        </w:rPr>
      </w:pPr>
    </w:p>
    <w:p w:rsidR="002929C5" w:rsidRPr="00635CF3" w:rsidRDefault="003331C2" w:rsidP="002929C5">
      <w:pPr>
        <w:rPr>
          <w:rStyle w:val="Utheving"/>
          <w:b/>
          <w:i w:val="0"/>
        </w:rPr>
      </w:pPr>
      <w:r w:rsidRPr="00635CF3">
        <w:rPr>
          <w:rStyle w:val="Utheving"/>
          <w:b/>
          <w:i w:val="0"/>
        </w:rPr>
        <w:t xml:space="preserve">Hva har </w:t>
      </w:r>
      <w:r w:rsidR="002929C5" w:rsidRPr="00635CF3">
        <w:rPr>
          <w:rStyle w:val="Utheving"/>
          <w:b/>
          <w:i w:val="0"/>
        </w:rPr>
        <w:t>betydning fo</w:t>
      </w:r>
      <w:r w:rsidRPr="00635CF3">
        <w:rPr>
          <w:rStyle w:val="Utheving"/>
          <w:b/>
          <w:i w:val="0"/>
        </w:rPr>
        <w:t>r dem som kristen/samisk ungdom:</w:t>
      </w:r>
      <w:r w:rsidR="002929C5" w:rsidRPr="00635CF3">
        <w:rPr>
          <w:rStyle w:val="Utheving"/>
          <w:b/>
          <w:i w:val="0"/>
        </w:rPr>
        <w:t xml:space="preserve"> </w:t>
      </w:r>
    </w:p>
    <w:p w:rsidR="001D4E2F" w:rsidRPr="00635CF3" w:rsidRDefault="001D4E2F" w:rsidP="001D4E2F">
      <w:pPr>
        <w:spacing w:after="0"/>
        <w:rPr>
          <w:rStyle w:val="Utheving"/>
          <w:i w:val="0"/>
        </w:rPr>
      </w:pPr>
      <w:r w:rsidRPr="00635CF3">
        <w:rPr>
          <w:rStyle w:val="Utheving"/>
          <w:i w:val="0"/>
        </w:rPr>
        <w:t>⃝ Jeg synes det er fint å treffe andre samiske ungdommer. 19</w:t>
      </w:r>
    </w:p>
    <w:p w:rsidR="001D4E2F" w:rsidRPr="00635CF3" w:rsidRDefault="001D4E2F" w:rsidP="001D4E2F">
      <w:pPr>
        <w:spacing w:after="0"/>
        <w:rPr>
          <w:rStyle w:val="Utheving"/>
          <w:i w:val="0"/>
        </w:rPr>
      </w:pPr>
      <w:r w:rsidRPr="00635CF3">
        <w:rPr>
          <w:rStyle w:val="Utheving"/>
          <w:i w:val="0"/>
        </w:rPr>
        <w:t>⃝ Jeg liker at vi synger på flere språk 14</w:t>
      </w:r>
    </w:p>
    <w:p w:rsidR="001D4E2F" w:rsidRPr="00635CF3" w:rsidRDefault="001D4E2F" w:rsidP="001D4E2F">
      <w:pPr>
        <w:spacing w:after="0"/>
        <w:rPr>
          <w:rStyle w:val="Utheving"/>
          <w:i w:val="0"/>
        </w:rPr>
      </w:pPr>
      <w:r w:rsidRPr="00635CF3">
        <w:rPr>
          <w:rStyle w:val="Utheving"/>
          <w:i w:val="0"/>
        </w:rPr>
        <w:t>⃝ Gudstjeneste som ungdommer er med på å lage er morsomme 13</w:t>
      </w:r>
    </w:p>
    <w:p w:rsidR="001D4E2F" w:rsidRPr="00635CF3" w:rsidRDefault="001D4E2F" w:rsidP="001D4E2F">
      <w:pPr>
        <w:spacing w:after="0"/>
        <w:rPr>
          <w:rStyle w:val="Utheving"/>
          <w:i w:val="0"/>
        </w:rPr>
      </w:pPr>
      <w:r w:rsidRPr="00635CF3">
        <w:rPr>
          <w:rStyle w:val="Utheving"/>
          <w:i w:val="0"/>
        </w:rPr>
        <w:t>⃝ Jeg liker å høre andre fortelle om sine opplevelser 12</w:t>
      </w:r>
    </w:p>
    <w:p w:rsidR="001D4E2F" w:rsidRPr="00635CF3" w:rsidRDefault="001D4E2F" w:rsidP="001D4E2F">
      <w:pPr>
        <w:spacing w:after="0"/>
        <w:rPr>
          <w:rStyle w:val="Utheving"/>
          <w:i w:val="0"/>
        </w:rPr>
      </w:pPr>
      <w:r w:rsidRPr="00635CF3">
        <w:rPr>
          <w:rStyle w:val="Utheving"/>
          <w:i w:val="0"/>
        </w:rPr>
        <w:t>⃝ Jeg synes det er fint å treffe andre kristne ungdommer 11</w:t>
      </w:r>
    </w:p>
    <w:p w:rsidR="001D4E2F" w:rsidRPr="00635CF3" w:rsidRDefault="001D4E2F" w:rsidP="001D4E2F">
      <w:pPr>
        <w:spacing w:after="0"/>
        <w:rPr>
          <w:rStyle w:val="Utheving"/>
          <w:i w:val="0"/>
        </w:rPr>
      </w:pPr>
      <w:r w:rsidRPr="00635CF3">
        <w:rPr>
          <w:rStyle w:val="Utheving"/>
          <w:i w:val="0"/>
        </w:rPr>
        <w:t>⃝ Jeg har lært minst en ny salme 10</w:t>
      </w:r>
    </w:p>
    <w:p w:rsidR="008E05E2" w:rsidRPr="00635CF3" w:rsidRDefault="008E05E2" w:rsidP="00AC25C5">
      <w:pPr>
        <w:spacing w:after="0"/>
        <w:rPr>
          <w:rStyle w:val="Utheving"/>
          <w:i w:val="0"/>
        </w:rPr>
      </w:pPr>
      <w:r w:rsidRPr="00635CF3">
        <w:rPr>
          <w:rStyle w:val="Utheving"/>
          <w:i w:val="0"/>
        </w:rPr>
        <w:t>⃝ Jeg har fått noen nye tanker om hva tro er 9</w:t>
      </w:r>
    </w:p>
    <w:p w:rsidR="001D4E2F" w:rsidRPr="00635CF3" w:rsidRDefault="001D4E2F" w:rsidP="001D4E2F">
      <w:pPr>
        <w:spacing w:after="0"/>
        <w:rPr>
          <w:rStyle w:val="Utheving"/>
          <w:i w:val="0"/>
        </w:rPr>
      </w:pPr>
      <w:r w:rsidRPr="00635CF3">
        <w:rPr>
          <w:rStyle w:val="Utheving"/>
          <w:i w:val="0"/>
        </w:rPr>
        <w:t>⃝ Jeg liker at vi kan snakke om identitet og tro 9</w:t>
      </w:r>
    </w:p>
    <w:p w:rsidR="008E05E2" w:rsidRPr="00635CF3" w:rsidRDefault="008E05E2" w:rsidP="00AC25C5">
      <w:pPr>
        <w:spacing w:after="0"/>
        <w:rPr>
          <w:rStyle w:val="Utheving"/>
          <w:i w:val="0"/>
        </w:rPr>
      </w:pPr>
      <w:r w:rsidRPr="00635CF3">
        <w:rPr>
          <w:rStyle w:val="Utheving"/>
          <w:i w:val="0"/>
        </w:rPr>
        <w:t>⃝ Jeg har lært noe om å lage gudstjeneste 8</w:t>
      </w:r>
    </w:p>
    <w:p w:rsidR="001D4E2F" w:rsidRPr="00635CF3" w:rsidRDefault="001D4E2F" w:rsidP="001D4E2F">
      <w:pPr>
        <w:spacing w:after="0"/>
        <w:rPr>
          <w:rStyle w:val="Utheving"/>
          <w:i w:val="0"/>
        </w:rPr>
      </w:pPr>
      <w:r w:rsidRPr="00635CF3">
        <w:rPr>
          <w:rStyle w:val="Utheving"/>
          <w:i w:val="0"/>
        </w:rPr>
        <w:lastRenderedPageBreak/>
        <w:t>⃝ Jeg liker andakt i lavvoen 8</w:t>
      </w:r>
    </w:p>
    <w:p w:rsidR="001D4E2F" w:rsidRPr="00635CF3" w:rsidRDefault="001D4E2F" w:rsidP="001D4E2F">
      <w:pPr>
        <w:spacing w:after="0"/>
        <w:rPr>
          <w:rStyle w:val="Utheving"/>
          <w:i w:val="0"/>
        </w:rPr>
      </w:pPr>
      <w:r w:rsidRPr="00635CF3">
        <w:rPr>
          <w:rStyle w:val="Utheving"/>
          <w:i w:val="0"/>
        </w:rPr>
        <w:t>⃝ Leiren har gjort meg mer bevisst på min kristne tro 8</w:t>
      </w:r>
    </w:p>
    <w:p w:rsidR="001D4E2F" w:rsidRPr="00635CF3" w:rsidRDefault="001D4E2F" w:rsidP="001D4E2F">
      <w:pPr>
        <w:spacing w:after="0"/>
        <w:rPr>
          <w:rStyle w:val="Utheving"/>
          <w:i w:val="0"/>
        </w:rPr>
      </w:pPr>
      <w:r w:rsidRPr="00635CF3">
        <w:rPr>
          <w:rStyle w:val="Utheving"/>
          <w:i w:val="0"/>
        </w:rPr>
        <w:t>⃝ Jeg liker at ikke alle MÅ si noe, fordi det er godt å bare lytte 7</w:t>
      </w:r>
    </w:p>
    <w:p w:rsidR="008E05E2" w:rsidRPr="00635CF3" w:rsidRDefault="008E05E2" w:rsidP="00AC25C5">
      <w:pPr>
        <w:spacing w:after="0"/>
        <w:rPr>
          <w:rStyle w:val="Utheving"/>
          <w:i w:val="0"/>
        </w:rPr>
      </w:pPr>
      <w:r w:rsidRPr="00635CF3">
        <w:rPr>
          <w:rStyle w:val="Utheving"/>
          <w:i w:val="0"/>
        </w:rPr>
        <w:t>⃝ Jeg liker å delta i gudstjeneste 6</w:t>
      </w:r>
    </w:p>
    <w:p w:rsidR="008E05E2" w:rsidRPr="00635CF3" w:rsidRDefault="008E05E2" w:rsidP="00AC25C5">
      <w:pPr>
        <w:spacing w:after="0"/>
        <w:rPr>
          <w:rStyle w:val="Utheving"/>
          <w:i w:val="0"/>
        </w:rPr>
      </w:pPr>
      <w:r w:rsidRPr="00635CF3">
        <w:rPr>
          <w:rStyle w:val="Utheving"/>
          <w:i w:val="0"/>
        </w:rPr>
        <w:t>⃝ Jeg blir å ta med meg noe av det vi snakket om 6</w:t>
      </w:r>
    </w:p>
    <w:p w:rsidR="001D4E2F" w:rsidRPr="00635CF3" w:rsidRDefault="001D4E2F" w:rsidP="001D4E2F">
      <w:pPr>
        <w:spacing w:after="0"/>
        <w:rPr>
          <w:rStyle w:val="Utheving"/>
          <w:i w:val="0"/>
        </w:rPr>
      </w:pPr>
      <w:r w:rsidRPr="00635CF3">
        <w:rPr>
          <w:rStyle w:val="Utheving"/>
          <w:i w:val="0"/>
        </w:rPr>
        <w:t>⃝ Jeg likte kveldsandaktene 5</w:t>
      </w:r>
    </w:p>
    <w:p w:rsidR="00264816" w:rsidRPr="00635CF3" w:rsidRDefault="00264816" w:rsidP="00264816">
      <w:pPr>
        <w:spacing w:after="0"/>
        <w:rPr>
          <w:rStyle w:val="Utheving"/>
          <w:i w:val="0"/>
        </w:rPr>
      </w:pPr>
      <w:r w:rsidRPr="00635CF3">
        <w:rPr>
          <w:rStyle w:val="Utheving"/>
          <w:i w:val="0"/>
        </w:rPr>
        <w:t>⃝ Jeg synes det er vanskelig å synge på flere språk 4</w:t>
      </w:r>
    </w:p>
    <w:p w:rsidR="00264816" w:rsidRPr="00635CF3" w:rsidRDefault="00264816" w:rsidP="00264816">
      <w:pPr>
        <w:spacing w:after="0"/>
        <w:rPr>
          <w:rStyle w:val="Utheving"/>
          <w:i w:val="0"/>
        </w:rPr>
      </w:pPr>
      <w:r w:rsidRPr="00635CF3">
        <w:rPr>
          <w:rStyle w:val="Utheving"/>
          <w:i w:val="0"/>
        </w:rPr>
        <w:t>⃝ Jeg synes det var fint at vi var i kirka 4</w:t>
      </w:r>
    </w:p>
    <w:p w:rsidR="00264816" w:rsidRPr="00635CF3" w:rsidRDefault="00264816" w:rsidP="00264816">
      <w:pPr>
        <w:spacing w:after="0"/>
        <w:rPr>
          <w:rStyle w:val="Utheving"/>
          <w:i w:val="0"/>
        </w:rPr>
      </w:pPr>
      <w:r w:rsidRPr="00635CF3">
        <w:rPr>
          <w:rStyle w:val="Utheving"/>
          <w:i w:val="0"/>
        </w:rPr>
        <w:t>⃝ Jeg synes det er vanskelig å bli utfordra på å si at jeg er kristen 4</w:t>
      </w:r>
    </w:p>
    <w:p w:rsidR="008E05E2" w:rsidRPr="00635CF3" w:rsidRDefault="008E05E2" w:rsidP="00AC25C5">
      <w:pPr>
        <w:spacing w:after="0"/>
        <w:rPr>
          <w:rStyle w:val="Utheving"/>
          <w:i w:val="0"/>
        </w:rPr>
      </w:pPr>
    </w:p>
    <w:p w:rsidR="00264816" w:rsidRPr="00635CF3" w:rsidRDefault="00264816" w:rsidP="00AC25C5">
      <w:pPr>
        <w:spacing w:after="0"/>
        <w:rPr>
          <w:rStyle w:val="Utheving"/>
          <w:i w:val="0"/>
        </w:rPr>
      </w:pPr>
      <w:r w:rsidRPr="00635CF3">
        <w:rPr>
          <w:rStyle w:val="Utheving"/>
          <w:i w:val="0"/>
        </w:rPr>
        <w:t xml:space="preserve">Her er påstander som svært få har krysset av på: </w:t>
      </w:r>
    </w:p>
    <w:p w:rsidR="008E05E2" w:rsidRPr="00635CF3" w:rsidRDefault="008E05E2" w:rsidP="00AC25C5">
      <w:pPr>
        <w:spacing w:after="0"/>
        <w:rPr>
          <w:rStyle w:val="Utheving"/>
          <w:i w:val="0"/>
        </w:rPr>
      </w:pPr>
      <w:r w:rsidRPr="00635CF3">
        <w:rPr>
          <w:rStyle w:val="Utheving"/>
          <w:i w:val="0"/>
        </w:rPr>
        <w:t>⃝ Jeg har fått en salmefavoritt 2</w:t>
      </w:r>
    </w:p>
    <w:p w:rsidR="008E05E2" w:rsidRPr="00635CF3" w:rsidRDefault="008E05E2" w:rsidP="00AC25C5">
      <w:pPr>
        <w:spacing w:after="0"/>
        <w:rPr>
          <w:rStyle w:val="Utheving"/>
          <w:i w:val="0"/>
        </w:rPr>
      </w:pPr>
      <w:r w:rsidRPr="00635CF3">
        <w:rPr>
          <w:rStyle w:val="Utheving"/>
          <w:i w:val="0"/>
        </w:rPr>
        <w:t>⃝ Jeg liker at vi kan tenne lys i andaktene 2</w:t>
      </w:r>
    </w:p>
    <w:p w:rsidR="008E05E2" w:rsidRPr="00635CF3" w:rsidRDefault="008E05E2" w:rsidP="00AC25C5">
      <w:pPr>
        <w:spacing w:after="0"/>
        <w:rPr>
          <w:rStyle w:val="Utheving"/>
          <w:i w:val="0"/>
        </w:rPr>
      </w:pPr>
      <w:r w:rsidRPr="00635CF3">
        <w:rPr>
          <w:rStyle w:val="Utheving"/>
          <w:i w:val="0"/>
        </w:rPr>
        <w:t>⃝ Jeg vet ikke sikkert om jeg tror på Gud 2</w:t>
      </w:r>
    </w:p>
    <w:p w:rsidR="008E05E2" w:rsidRPr="00635CF3" w:rsidRDefault="008E05E2" w:rsidP="00AC25C5">
      <w:pPr>
        <w:spacing w:after="0"/>
        <w:rPr>
          <w:rStyle w:val="Utheving"/>
          <w:i w:val="0"/>
        </w:rPr>
      </w:pPr>
      <w:r w:rsidRPr="00635CF3">
        <w:rPr>
          <w:rStyle w:val="Utheving"/>
          <w:i w:val="0"/>
        </w:rPr>
        <w:t>⃝ Denne leiren har gjort at jeg tror på Gud 2</w:t>
      </w:r>
    </w:p>
    <w:p w:rsidR="001D4E2F" w:rsidRPr="00635CF3" w:rsidRDefault="001D4E2F" w:rsidP="001D4E2F">
      <w:pPr>
        <w:spacing w:after="0"/>
        <w:rPr>
          <w:rStyle w:val="Utheving"/>
          <w:i w:val="0"/>
        </w:rPr>
      </w:pPr>
      <w:r w:rsidRPr="00635CF3">
        <w:rPr>
          <w:rStyle w:val="Utheving"/>
          <w:i w:val="0"/>
        </w:rPr>
        <w:t>⃝ Jeg har funnet noe i Bibelen jeg ikke visste 2</w:t>
      </w:r>
    </w:p>
    <w:p w:rsidR="008E05E2" w:rsidRPr="00635CF3" w:rsidRDefault="008E05E2" w:rsidP="00AC25C5">
      <w:pPr>
        <w:spacing w:after="0"/>
        <w:rPr>
          <w:rStyle w:val="Utheving"/>
          <w:i w:val="0"/>
        </w:rPr>
      </w:pPr>
      <w:r w:rsidRPr="00635CF3">
        <w:rPr>
          <w:rStyle w:val="Utheving"/>
          <w:i w:val="0"/>
        </w:rPr>
        <w:t>⃝ Denne leiren har gjort at jeg IKKE har slutta å tro på Gud 2</w:t>
      </w:r>
    </w:p>
    <w:p w:rsidR="00264816" w:rsidRPr="00635CF3" w:rsidRDefault="00264816" w:rsidP="00264816">
      <w:pPr>
        <w:spacing w:after="0"/>
        <w:rPr>
          <w:rStyle w:val="Utheving"/>
          <w:i w:val="0"/>
        </w:rPr>
      </w:pPr>
      <w:r w:rsidRPr="00635CF3">
        <w:rPr>
          <w:rStyle w:val="Utheving"/>
          <w:i w:val="0"/>
        </w:rPr>
        <w:t>⃝ Jeg synes vi skulle ha sunget mer på samisk 1</w:t>
      </w:r>
    </w:p>
    <w:p w:rsidR="00264816" w:rsidRPr="00635CF3" w:rsidRDefault="00264816" w:rsidP="00264816">
      <w:pPr>
        <w:spacing w:after="0"/>
        <w:rPr>
          <w:rStyle w:val="Utheving"/>
          <w:i w:val="0"/>
        </w:rPr>
      </w:pPr>
      <w:r w:rsidRPr="00635CF3">
        <w:rPr>
          <w:rStyle w:val="Utheving"/>
          <w:i w:val="0"/>
        </w:rPr>
        <w:t>⃝ Jeg visste ikke at det var så mye arbeid å lage gudstjeneste 1</w:t>
      </w:r>
    </w:p>
    <w:p w:rsidR="001D4E2F" w:rsidRPr="00635CF3" w:rsidRDefault="001D4E2F" w:rsidP="00AC25C5">
      <w:pPr>
        <w:spacing w:after="0"/>
        <w:rPr>
          <w:rStyle w:val="Utheving"/>
          <w:i w:val="0"/>
        </w:rPr>
      </w:pPr>
    </w:p>
    <w:p w:rsidR="002929C5" w:rsidRPr="001D4E2F" w:rsidRDefault="002929C5" w:rsidP="002929C5">
      <w:pPr>
        <w:rPr>
          <w:rStyle w:val="Utheving"/>
          <w:i w:val="0"/>
        </w:rPr>
      </w:pPr>
      <w:r w:rsidRPr="001D4E2F">
        <w:rPr>
          <w:rStyle w:val="Utheving"/>
          <w:i w:val="0"/>
        </w:rPr>
        <w:t>Konfirmantene har også blitt bedt om å si noe om de unge lederne som var på leiren, samt noen grunner til at vi skal fortsette med denne praksisen (Utdanne unge ledere, bruke dem som ansvarlige unge voks</w:t>
      </w:r>
      <w:r w:rsidR="00D8112C" w:rsidRPr="001D4E2F">
        <w:rPr>
          <w:rStyle w:val="Utheving"/>
          <w:i w:val="0"/>
        </w:rPr>
        <w:t>ne, la dem ta ansvar under leir</w:t>
      </w:r>
      <w:r w:rsidR="007B08DE" w:rsidRPr="001D4E2F">
        <w:rPr>
          <w:rStyle w:val="Utheving"/>
          <w:i w:val="0"/>
        </w:rPr>
        <w:t xml:space="preserve"> </w:t>
      </w:r>
      <w:r w:rsidR="00015CF3" w:rsidRPr="001D4E2F">
        <w:rPr>
          <w:rStyle w:val="Utheving"/>
          <w:i w:val="0"/>
        </w:rPr>
        <w:t>osv.</w:t>
      </w:r>
      <w:r w:rsidR="007B08DE" w:rsidRPr="001D4E2F">
        <w:rPr>
          <w:rStyle w:val="Utheving"/>
          <w:i w:val="0"/>
        </w:rPr>
        <w:t xml:space="preserve">) </w:t>
      </w:r>
    </w:p>
    <w:p w:rsidR="00E419AA" w:rsidRPr="00635CF3" w:rsidRDefault="002929C5" w:rsidP="00B158F7">
      <w:pPr>
        <w:rPr>
          <w:rStyle w:val="Utheving"/>
          <w:b/>
          <w:i w:val="0"/>
        </w:rPr>
      </w:pPr>
      <w:r w:rsidRPr="00635CF3">
        <w:rPr>
          <w:rStyle w:val="Utheving"/>
          <w:b/>
          <w:i w:val="0"/>
        </w:rPr>
        <w:t xml:space="preserve">Svarene fra konfirmantene </w:t>
      </w:r>
    </w:p>
    <w:p w:rsidR="008E05E2" w:rsidRPr="00635CF3" w:rsidRDefault="008E05E2" w:rsidP="00DB65DF">
      <w:pPr>
        <w:spacing w:after="0"/>
        <w:rPr>
          <w:rStyle w:val="Utheving"/>
          <w:i w:val="0"/>
        </w:rPr>
      </w:pPr>
      <w:r w:rsidRPr="00635CF3">
        <w:rPr>
          <w:rStyle w:val="Utheving"/>
          <w:i w:val="0"/>
        </w:rPr>
        <w:t>⃝ Det er fint at det er UL på hyttene i stedet for voksne. 17</w:t>
      </w:r>
    </w:p>
    <w:p w:rsidR="00264816" w:rsidRPr="00635CF3" w:rsidRDefault="00264816" w:rsidP="00264816">
      <w:pPr>
        <w:spacing w:after="0"/>
        <w:rPr>
          <w:rStyle w:val="Utheving"/>
          <w:i w:val="0"/>
        </w:rPr>
      </w:pPr>
      <w:r w:rsidRPr="00635CF3">
        <w:rPr>
          <w:rStyle w:val="Utheving"/>
          <w:i w:val="0"/>
        </w:rPr>
        <w:t>⃝ UL har en viktig jobb på konfirmantleir 16</w:t>
      </w:r>
    </w:p>
    <w:p w:rsidR="00264816" w:rsidRPr="00635CF3" w:rsidRDefault="00264816" w:rsidP="00264816">
      <w:pPr>
        <w:spacing w:after="0"/>
        <w:rPr>
          <w:rStyle w:val="Utheving"/>
          <w:i w:val="0"/>
        </w:rPr>
      </w:pPr>
      <w:r w:rsidRPr="00635CF3">
        <w:rPr>
          <w:rStyle w:val="Utheving"/>
          <w:i w:val="0"/>
        </w:rPr>
        <w:t>⃝ Det er fint at det er UL på hyttene 14</w:t>
      </w:r>
    </w:p>
    <w:p w:rsidR="00264816" w:rsidRPr="00635CF3" w:rsidRDefault="00264816" w:rsidP="00264816">
      <w:pPr>
        <w:spacing w:after="0"/>
        <w:rPr>
          <w:rStyle w:val="Utheving"/>
          <w:i w:val="0"/>
        </w:rPr>
      </w:pPr>
      <w:r w:rsidRPr="00635CF3">
        <w:rPr>
          <w:rStyle w:val="Utheving"/>
          <w:i w:val="0"/>
        </w:rPr>
        <w:t>⃝ UL er flinke til å oppmuntre oss til å snakke samisk 10</w:t>
      </w:r>
    </w:p>
    <w:p w:rsidR="00264816" w:rsidRPr="00635CF3" w:rsidRDefault="00264816" w:rsidP="00264816">
      <w:pPr>
        <w:spacing w:after="0"/>
        <w:rPr>
          <w:rStyle w:val="Utheving"/>
          <w:i w:val="0"/>
        </w:rPr>
      </w:pPr>
      <w:r w:rsidRPr="00635CF3">
        <w:rPr>
          <w:rStyle w:val="Utheving"/>
          <w:i w:val="0"/>
        </w:rPr>
        <w:t xml:space="preserve">⃝ UL kommer til de som er alene og prøver å få dem med. 9 </w:t>
      </w:r>
    </w:p>
    <w:p w:rsidR="00264816" w:rsidRPr="00635CF3" w:rsidRDefault="00264816" w:rsidP="00264816">
      <w:pPr>
        <w:spacing w:after="0"/>
        <w:rPr>
          <w:rStyle w:val="Utheving"/>
          <w:i w:val="0"/>
        </w:rPr>
      </w:pPr>
      <w:r w:rsidRPr="00635CF3">
        <w:rPr>
          <w:rStyle w:val="Utheving"/>
          <w:i w:val="0"/>
        </w:rPr>
        <w:t>⃝ UL er med på å forhindre mobbing 9</w:t>
      </w:r>
    </w:p>
    <w:p w:rsidR="00264816" w:rsidRPr="00635CF3" w:rsidRDefault="00264816" w:rsidP="00264816">
      <w:pPr>
        <w:spacing w:after="0"/>
        <w:rPr>
          <w:rStyle w:val="Utheving"/>
          <w:i w:val="0"/>
        </w:rPr>
      </w:pPr>
      <w:r w:rsidRPr="00635CF3">
        <w:rPr>
          <w:rStyle w:val="Utheving"/>
          <w:i w:val="0"/>
        </w:rPr>
        <w:t>⃝ UL kom til meg og snakka med meg 7</w:t>
      </w:r>
    </w:p>
    <w:p w:rsidR="00264816" w:rsidRPr="00635CF3" w:rsidRDefault="00264816" w:rsidP="00264816">
      <w:pPr>
        <w:spacing w:after="0"/>
        <w:rPr>
          <w:rStyle w:val="Utheving"/>
          <w:i w:val="0"/>
        </w:rPr>
      </w:pPr>
      <w:r w:rsidRPr="00635CF3">
        <w:rPr>
          <w:rStyle w:val="Utheving"/>
          <w:i w:val="0"/>
        </w:rPr>
        <w:t>⃝ UL Burde vært med mer i undervisningstida 7</w:t>
      </w:r>
    </w:p>
    <w:p w:rsidR="008E05E2" w:rsidRPr="00635CF3" w:rsidRDefault="008E05E2" w:rsidP="00DB65DF">
      <w:pPr>
        <w:spacing w:after="0"/>
        <w:rPr>
          <w:rStyle w:val="Utheving"/>
          <w:i w:val="0"/>
        </w:rPr>
      </w:pPr>
      <w:r w:rsidRPr="00635CF3">
        <w:rPr>
          <w:rStyle w:val="Utheving"/>
          <w:i w:val="0"/>
        </w:rPr>
        <w:t>⃝ UL er flinke til å oppfordre konfirmantene til å synge i sangheftet 5</w:t>
      </w:r>
    </w:p>
    <w:p w:rsidR="008E05E2" w:rsidRPr="00635CF3" w:rsidRDefault="008E05E2" w:rsidP="00DB65DF">
      <w:pPr>
        <w:spacing w:after="0"/>
        <w:rPr>
          <w:rStyle w:val="Utheving"/>
          <w:i w:val="0"/>
        </w:rPr>
      </w:pPr>
      <w:r w:rsidRPr="00635CF3">
        <w:rPr>
          <w:rStyle w:val="Utheving"/>
          <w:i w:val="0"/>
        </w:rPr>
        <w:t>⃝ UL har bidratt til at jeg var en del av gruppa 5</w:t>
      </w:r>
    </w:p>
    <w:p w:rsidR="00264816" w:rsidRPr="00635CF3" w:rsidRDefault="00264816" w:rsidP="00264816">
      <w:pPr>
        <w:spacing w:after="0"/>
        <w:rPr>
          <w:rStyle w:val="Utheving"/>
          <w:i w:val="0"/>
        </w:rPr>
      </w:pPr>
      <w:r w:rsidRPr="00635CF3">
        <w:rPr>
          <w:rStyle w:val="Utheving"/>
          <w:i w:val="0"/>
        </w:rPr>
        <w:t>⃝ UL burde vært flinkere til å få folk med 3</w:t>
      </w:r>
    </w:p>
    <w:p w:rsidR="00264816" w:rsidRPr="00635CF3" w:rsidRDefault="00264816" w:rsidP="00264816">
      <w:pPr>
        <w:spacing w:after="0"/>
        <w:rPr>
          <w:rStyle w:val="Utheving"/>
          <w:i w:val="0"/>
        </w:rPr>
      </w:pPr>
      <w:r w:rsidRPr="00635CF3">
        <w:rPr>
          <w:rStyle w:val="Utheving"/>
          <w:i w:val="0"/>
        </w:rPr>
        <w:t>⃝ Det burde vært voksne på hyttene i tillegg til UL. 1</w:t>
      </w:r>
    </w:p>
    <w:p w:rsidR="00264816" w:rsidRDefault="00264816" w:rsidP="008E05E2">
      <w:pPr>
        <w:rPr>
          <w:sz w:val="24"/>
          <w:szCs w:val="24"/>
          <w:lang w:val="se-NO"/>
        </w:rPr>
      </w:pPr>
    </w:p>
    <w:p w:rsidR="00467D36" w:rsidRPr="00635CF3" w:rsidRDefault="00467D36" w:rsidP="008E05E2">
      <w:pPr>
        <w:rPr>
          <w:rStyle w:val="Utheving"/>
          <w:b/>
          <w:i w:val="0"/>
        </w:rPr>
      </w:pPr>
      <w:r w:rsidRPr="00635CF3">
        <w:rPr>
          <w:rStyle w:val="Utheving"/>
          <w:b/>
          <w:i w:val="0"/>
        </w:rPr>
        <w:t xml:space="preserve">Spørsmål om deltakerne opplever seg inkludert i fellesskapet: </w:t>
      </w:r>
    </w:p>
    <w:p w:rsidR="00467D36" w:rsidRPr="00635CF3" w:rsidRDefault="00467D36" w:rsidP="00264816">
      <w:pPr>
        <w:spacing w:after="0"/>
        <w:rPr>
          <w:rStyle w:val="Utheving"/>
          <w:i w:val="0"/>
        </w:rPr>
      </w:pPr>
      <w:r w:rsidRPr="00635CF3">
        <w:rPr>
          <w:rStyle w:val="Utheving"/>
          <w:i w:val="0"/>
        </w:rPr>
        <w:t xml:space="preserve"> </w:t>
      </w:r>
      <w:r w:rsidR="00DB65DF" w:rsidRPr="00635CF3">
        <w:rPr>
          <w:rStyle w:val="Utheving"/>
          <w:i w:val="0"/>
        </w:rPr>
        <w:t>J</w:t>
      </w:r>
      <w:r w:rsidRPr="00635CF3">
        <w:rPr>
          <w:rStyle w:val="Utheving"/>
          <w:i w:val="0"/>
        </w:rPr>
        <w:t>eg føler meg sett og verdsatt og inkludert og har blitt kjent med mange nye. 19</w:t>
      </w:r>
    </w:p>
    <w:p w:rsidR="00DB65DF" w:rsidRPr="00635CF3" w:rsidRDefault="00467D36" w:rsidP="00264816">
      <w:pPr>
        <w:spacing w:after="0"/>
        <w:rPr>
          <w:rStyle w:val="Utheving"/>
          <w:i w:val="0"/>
        </w:rPr>
      </w:pPr>
      <w:r w:rsidRPr="00635CF3">
        <w:rPr>
          <w:rStyle w:val="Utheving"/>
          <w:i w:val="0"/>
        </w:rPr>
        <w:t xml:space="preserve"> Både ja og nei, jeg har bare vært sammen med dem jeg kjenner fra før. 1</w:t>
      </w:r>
    </w:p>
    <w:p w:rsidR="00467D36" w:rsidRPr="00635CF3" w:rsidRDefault="00DB65DF" w:rsidP="00264816">
      <w:pPr>
        <w:spacing w:after="0"/>
        <w:rPr>
          <w:rStyle w:val="Utheving"/>
          <w:i w:val="0"/>
        </w:rPr>
      </w:pPr>
      <w:r w:rsidRPr="00635CF3">
        <w:rPr>
          <w:rStyle w:val="Utheving"/>
          <w:i w:val="0"/>
        </w:rPr>
        <w:t xml:space="preserve"> Jeg </w:t>
      </w:r>
      <w:r w:rsidR="00467D36" w:rsidRPr="00635CF3">
        <w:rPr>
          <w:rStyle w:val="Utheving"/>
          <w:i w:val="0"/>
        </w:rPr>
        <w:t>føler at jeg har blitt inkludert, men er ikke blitt kjent med noen. 1</w:t>
      </w:r>
    </w:p>
    <w:p w:rsidR="00467D36" w:rsidRPr="00635CF3" w:rsidRDefault="00DB65DF" w:rsidP="00264816">
      <w:pPr>
        <w:spacing w:after="0"/>
        <w:rPr>
          <w:rStyle w:val="Utheving"/>
          <w:i w:val="0"/>
        </w:rPr>
      </w:pPr>
      <w:r w:rsidRPr="00635CF3">
        <w:rPr>
          <w:rStyle w:val="Utheving"/>
          <w:i w:val="0"/>
        </w:rPr>
        <w:lastRenderedPageBreak/>
        <w:t xml:space="preserve"> </w:t>
      </w:r>
      <w:r w:rsidR="00467D36" w:rsidRPr="00635CF3">
        <w:rPr>
          <w:rStyle w:val="Utheving"/>
          <w:i w:val="0"/>
        </w:rPr>
        <w:t>Nei, jeg føler at jeg har blitt holdt utenfor 0</w:t>
      </w:r>
    </w:p>
    <w:p w:rsidR="00B67FCA" w:rsidRPr="00635CF3" w:rsidRDefault="00B67FCA" w:rsidP="00B67FCA">
      <w:pPr>
        <w:spacing w:after="0"/>
        <w:rPr>
          <w:rStyle w:val="Utheving"/>
          <w:i w:val="0"/>
        </w:rPr>
      </w:pPr>
    </w:p>
    <w:p w:rsidR="00B67FCA" w:rsidRPr="00635CF3" w:rsidRDefault="00B67FCA" w:rsidP="00B67FCA">
      <w:pPr>
        <w:rPr>
          <w:rStyle w:val="Utheving"/>
          <w:b/>
          <w:i w:val="0"/>
        </w:rPr>
      </w:pPr>
      <w:r w:rsidRPr="00635CF3">
        <w:rPr>
          <w:rStyle w:val="Utheving"/>
          <w:b/>
          <w:i w:val="0"/>
        </w:rPr>
        <w:t xml:space="preserve">Noe under leiren som har eller kan ha betydning for deg som kristen og/ eller samisk ungdom i framtida? </w:t>
      </w:r>
    </w:p>
    <w:p w:rsidR="00B67FCA" w:rsidRPr="00264816" w:rsidRDefault="00B67FCA" w:rsidP="00B67FCA">
      <w:pPr>
        <w:spacing w:after="0" w:line="240" w:lineRule="auto"/>
        <w:rPr>
          <w:rStyle w:val="Utheving"/>
          <w:i w:val="0"/>
        </w:rPr>
      </w:pPr>
      <w:r w:rsidRPr="00264816">
        <w:rPr>
          <w:rStyle w:val="Utheving"/>
          <w:i w:val="0"/>
        </w:rPr>
        <w:t xml:space="preserve">At livet kan være som et tre. </w:t>
      </w:r>
    </w:p>
    <w:p w:rsidR="00B67FCA" w:rsidRPr="00264816" w:rsidRDefault="00B67FCA" w:rsidP="00B67FCA">
      <w:pPr>
        <w:spacing w:after="0" w:line="240" w:lineRule="auto"/>
        <w:rPr>
          <w:rStyle w:val="Utheving"/>
          <w:i w:val="0"/>
        </w:rPr>
      </w:pPr>
      <w:r w:rsidRPr="00264816">
        <w:rPr>
          <w:rStyle w:val="Utheving"/>
          <w:i w:val="0"/>
        </w:rPr>
        <w:t>Etter gudstjenesten har jeg blitt mer sikker på min tro.</w:t>
      </w:r>
    </w:p>
    <w:p w:rsidR="00B67FCA" w:rsidRPr="00264816" w:rsidRDefault="00B67FCA" w:rsidP="00B67FCA">
      <w:pPr>
        <w:spacing w:after="0" w:line="240" w:lineRule="auto"/>
        <w:rPr>
          <w:rStyle w:val="Utheving"/>
          <w:i w:val="0"/>
        </w:rPr>
      </w:pPr>
      <w:r w:rsidRPr="00264816">
        <w:rPr>
          <w:rStyle w:val="Utheving"/>
          <w:i w:val="0"/>
        </w:rPr>
        <w:t xml:space="preserve">Det kan gi trygghet og støtte. </w:t>
      </w:r>
    </w:p>
    <w:p w:rsidR="00B67FCA" w:rsidRPr="00264816" w:rsidRDefault="00B67FCA" w:rsidP="00B67FCA">
      <w:pPr>
        <w:spacing w:after="0" w:line="240" w:lineRule="auto"/>
        <w:rPr>
          <w:rStyle w:val="Utheving"/>
          <w:i w:val="0"/>
        </w:rPr>
      </w:pPr>
      <w:r w:rsidRPr="00264816">
        <w:rPr>
          <w:rStyle w:val="Utheving"/>
          <w:i w:val="0"/>
        </w:rPr>
        <w:t xml:space="preserve">Da kan man møte andre på sin egen alder som er kristne, og da skjønner man at man ikke er den eneste. </w:t>
      </w:r>
    </w:p>
    <w:p w:rsidR="00B67FCA" w:rsidRPr="00264816" w:rsidRDefault="00B67FCA" w:rsidP="00B67FCA">
      <w:pPr>
        <w:spacing w:after="0" w:line="240" w:lineRule="auto"/>
        <w:rPr>
          <w:rStyle w:val="Utheving"/>
          <w:i w:val="0"/>
        </w:rPr>
      </w:pPr>
      <w:r w:rsidRPr="00264816">
        <w:rPr>
          <w:rStyle w:val="Utheving"/>
          <w:i w:val="0"/>
        </w:rPr>
        <w:t xml:space="preserve">Jeg ble overrasket over at nesten alle pratet samisk. </w:t>
      </w:r>
    </w:p>
    <w:p w:rsidR="00B67FCA" w:rsidRPr="00264816" w:rsidRDefault="00B67FCA" w:rsidP="00B67FCA">
      <w:pPr>
        <w:spacing w:after="0" w:line="240" w:lineRule="auto"/>
        <w:rPr>
          <w:rStyle w:val="Utheving"/>
          <w:i w:val="0"/>
        </w:rPr>
      </w:pPr>
      <w:r w:rsidRPr="00264816">
        <w:rPr>
          <w:rStyle w:val="Utheving"/>
          <w:i w:val="0"/>
        </w:rPr>
        <w:t xml:space="preserve">Jeg vil bli ungdomsleder. </w:t>
      </w:r>
    </w:p>
    <w:p w:rsidR="00B67FCA" w:rsidRPr="00264816" w:rsidRDefault="00B67FCA" w:rsidP="00B67FCA">
      <w:pPr>
        <w:spacing w:after="0" w:line="240" w:lineRule="auto"/>
        <w:rPr>
          <w:rStyle w:val="Utheving"/>
          <w:i w:val="0"/>
        </w:rPr>
      </w:pPr>
      <w:r w:rsidRPr="00264816">
        <w:rPr>
          <w:rStyle w:val="Utheving"/>
          <w:i w:val="0"/>
        </w:rPr>
        <w:t xml:space="preserve">For den som er den eneste kristne i en venneflokk, er det bra å få tilbringe tid med andre kristne. Det samme er det for samer. </w:t>
      </w:r>
    </w:p>
    <w:p w:rsidR="00B67FCA" w:rsidRPr="00264816" w:rsidRDefault="00B67FCA" w:rsidP="00B67FCA">
      <w:pPr>
        <w:spacing w:after="0" w:line="240" w:lineRule="auto"/>
        <w:rPr>
          <w:rStyle w:val="Utheving"/>
          <w:i w:val="0"/>
        </w:rPr>
      </w:pPr>
    </w:p>
    <w:p w:rsidR="00934B03" w:rsidRPr="000A05B8" w:rsidRDefault="00934B03" w:rsidP="00DB65DF">
      <w:pPr>
        <w:rPr>
          <w:sz w:val="20"/>
          <w:szCs w:val="20"/>
        </w:rPr>
      </w:pPr>
    </w:p>
    <w:p w:rsidR="00DA05B4" w:rsidRDefault="00934B03" w:rsidP="000972B7">
      <w:pPr>
        <w:pStyle w:val="Ingenmellomrom"/>
      </w:pPr>
      <w:r w:rsidRPr="00934B03">
        <w:rPr>
          <w:noProof/>
        </w:rPr>
        <w:drawing>
          <wp:inline distT="0" distB="0" distL="0" distR="0" wp14:anchorId="06B2B491" wp14:editId="10C5D65A">
            <wp:extent cx="3371353" cy="2178545"/>
            <wp:effectExtent l="0" t="0" r="635" b="0"/>
            <wp:docPr id="2" name="Bilde 2" descr="\\intern.kirkepartner.no\hjemmekatalog\tm884\Documents\Mine bilder\jobbilder\samisk konfirmantleir\2016\SAM_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kirkepartner.no\hjemmekatalog\tm884\Documents\Mine bilder\jobbilder\samisk konfirmantleir\2016\SAM_0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2604" cy="2179353"/>
                    </a:xfrm>
                    <a:prstGeom prst="rect">
                      <a:avLst/>
                    </a:prstGeom>
                    <a:noFill/>
                    <a:ln>
                      <a:noFill/>
                    </a:ln>
                  </pic:spPr>
                </pic:pic>
              </a:graphicData>
            </a:graphic>
          </wp:inline>
        </w:drawing>
      </w:r>
    </w:p>
    <w:p w:rsidR="007B08DE" w:rsidRDefault="007B08DE" w:rsidP="00934B03">
      <w:pPr>
        <w:spacing w:after="200" w:line="276" w:lineRule="auto"/>
      </w:pPr>
    </w:p>
    <w:p w:rsidR="00DC0D13" w:rsidRPr="00635CF3" w:rsidRDefault="0043216E" w:rsidP="00934B03">
      <w:pPr>
        <w:spacing w:after="200" w:line="276" w:lineRule="auto"/>
        <w:rPr>
          <w:rStyle w:val="Utheving"/>
          <w:b/>
          <w:i w:val="0"/>
        </w:rPr>
      </w:pPr>
      <w:r w:rsidRPr="00635CF3">
        <w:rPr>
          <w:rStyle w:val="Utheving"/>
          <w:b/>
          <w:i w:val="0"/>
        </w:rPr>
        <w:t xml:space="preserve">Svar på spørsmål om oppfølging av </w:t>
      </w:r>
      <w:r w:rsidR="008B4BC7" w:rsidRPr="00635CF3">
        <w:rPr>
          <w:rStyle w:val="Utheving"/>
          <w:b/>
          <w:i w:val="0"/>
        </w:rPr>
        <w:t>konfirmantene etter Samisk konfirman</w:t>
      </w:r>
      <w:r w:rsidR="000B11B3" w:rsidRPr="00635CF3">
        <w:rPr>
          <w:rStyle w:val="Utheving"/>
          <w:b/>
          <w:i w:val="0"/>
        </w:rPr>
        <w:t>t</w:t>
      </w:r>
      <w:r w:rsidR="008B4BC7" w:rsidRPr="00635CF3">
        <w:rPr>
          <w:rStyle w:val="Utheving"/>
          <w:b/>
          <w:i w:val="0"/>
        </w:rPr>
        <w:t>leir.</w:t>
      </w:r>
    </w:p>
    <w:p w:rsidR="00264816" w:rsidRDefault="00330097" w:rsidP="00CB0E9E">
      <w:pPr>
        <w:rPr>
          <w:rStyle w:val="Utheving"/>
          <w:i w:val="0"/>
        </w:rPr>
      </w:pPr>
      <w:r w:rsidRPr="00264816">
        <w:rPr>
          <w:rStyle w:val="Utheving"/>
          <w:i w:val="0"/>
        </w:rPr>
        <w:t>No</w:t>
      </w:r>
      <w:r w:rsidR="008B4BC7" w:rsidRPr="00264816">
        <w:rPr>
          <w:rStyle w:val="Utheving"/>
          <w:i w:val="0"/>
        </w:rPr>
        <w:t>en av punktene i evalueringen er</w:t>
      </w:r>
      <w:r w:rsidRPr="00264816">
        <w:rPr>
          <w:rStyle w:val="Utheving"/>
          <w:i w:val="0"/>
        </w:rPr>
        <w:t xml:space="preserve"> tatt med i den hensikt å </w:t>
      </w:r>
      <w:r w:rsidR="008B4BC7" w:rsidRPr="00264816">
        <w:rPr>
          <w:rStyle w:val="Utheving"/>
          <w:i w:val="0"/>
        </w:rPr>
        <w:t>kunne se utviklingen i det</w:t>
      </w:r>
      <w:r w:rsidRPr="00264816">
        <w:rPr>
          <w:rStyle w:val="Utheving"/>
          <w:i w:val="0"/>
        </w:rPr>
        <w:t xml:space="preserve"> gudstjenestearbeidet som gjøres </w:t>
      </w:r>
      <w:r w:rsidR="008B4BC7" w:rsidRPr="00264816">
        <w:rPr>
          <w:rStyle w:val="Utheving"/>
          <w:i w:val="0"/>
        </w:rPr>
        <w:t>under konfirmantleiren</w:t>
      </w:r>
      <w:r w:rsidRPr="00264816">
        <w:rPr>
          <w:rStyle w:val="Utheving"/>
          <w:i w:val="0"/>
        </w:rPr>
        <w:t>. Dette arbeidet er for mange av konfirmantene en</w:t>
      </w:r>
      <w:r w:rsidR="008B4BC7" w:rsidRPr="00264816">
        <w:rPr>
          <w:rStyle w:val="Utheving"/>
          <w:i w:val="0"/>
        </w:rPr>
        <w:t xml:space="preserve"> helt</w:t>
      </w:r>
      <w:r w:rsidRPr="00264816">
        <w:rPr>
          <w:rStyle w:val="Utheving"/>
          <w:i w:val="0"/>
        </w:rPr>
        <w:t xml:space="preserve"> ny opplevelse. </w:t>
      </w:r>
      <w:r w:rsidR="008B4BC7" w:rsidRPr="00264816">
        <w:rPr>
          <w:rStyle w:val="Utheving"/>
          <w:i w:val="0"/>
        </w:rPr>
        <w:t>Av den grunn stilles det spørsmål til deltakerne om arbeidet med</w:t>
      </w:r>
      <w:r w:rsidRPr="00264816">
        <w:rPr>
          <w:rStyle w:val="Utheving"/>
          <w:i w:val="0"/>
        </w:rPr>
        <w:t xml:space="preserve"> </w:t>
      </w:r>
      <w:r w:rsidR="00015CF3" w:rsidRPr="00264816">
        <w:rPr>
          <w:rStyle w:val="Utheving"/>
          <w:i w:val="0"/>
        </w:rPr>
        <w:t>gudstjenesteverkstedet</w:t>
      </w:r>
      <w:r w:rsidRPr="00264816">
        <w:rPr>
          <w:rStyle w:val="Utheving"/>
          <w:i w:val="0"/>
        </w:rPr>
        <w:t xml:space="preserve"> og </w:t>
      </w:r>
      <w:r w:rsidR="00CB0E9E" w:rsidRPr="00264816">
        <w:rPr>
          <w:rStyle w:val="Utheving"/>
          <w:i w:val="0"/>
        </w:rPr>
        <w:t xml:space="preserve">hvordan de opplevde det. </w:t>
      </w:r>
      <w:r w:rsidR="008B4BC7" w:rsidRPr="00264816">
        <w:rPr>
          <w:rStyle w:val="Utheving"/>
          <w:i w:val="0"/>
        </w:rPr>
        <w:t>Deltakerne gis dernest</w:t>
      </w:r>
      <w:r w:rsidR="007027B6" w:rsidRPr="00264816">
        <w:rPr>
          <w:rStyle w:val="Utheving"/>
          <w:i w:val="0"/>
        </w:rPr>
        <w:t xml:space="preserve"> en mulighet til </w:t>
      </w:r>
      <w:r w:rsidR="008B4BC7" w:rsidRPr="00264816">
        <w:rPr>
          <w:rStyle w:val="Utheving"/>
          <w:i w:val="0"/>
        </w:rPr>
        <w:t>å</w:t>
      </w:r>
      <w:r w:rsidR="007027B6" w:rsidRPr="00264816">
        <w:rPr>
          <w:rStyle w:val="Utheving"/>
          <w:i w:val="0"/>
        </w:rPr>
        <w:t xml:space="preserve"> kommentere hva som ville være viktig for dem</w:t>
      </w:r>
      <w:r w:rsidR="008B4BC7" w:rsidRPr="00264816">
        <w:rPr>
          <w:rStyle w:val="Utheving"/>
          <w:i w:val="0"/>
        </w:rPr>
        <w:t>, i forhold til det</w:t>
      </w:r>
      <w:r w:rsidR="007027B6" w:rsidRPr="00264816">
        <w:rPr>
          <w:rStyle w:val="Utheving"/>
          <w:i w:val="0"/>
        </w:rPr>
        <w:t xml:space="preserve"> å begynne å gå/fortsette å gå i gudstjeneste på sine</w:t>
      </w:r>
      <w:r w:rsidR="008B4BC7" w:rsidRPr="00264816">
        <w:rPr>
          <w:rStyle w:val="Utheving"/>
          <w:i w:val="0"/>
        </w:rPr>
        <w:t xml:space="preserve"> </w:t>
      </w:r>
      <w:r w:rsidR="00015CF3" w:rsidRPr="00264816">
        <w:rPr>
          <w:rStyle w:val="Utheving"/>
          <w:i w:val="0"/>
        </w:rPr>
        <w:t>respektive</w:t>
      </w:r>
      <w:r w:rsidR="007027B6" w:rsidRPr="00264816">
        <w:rPr>
          <w:rStyle w:val="Utheving"/>
          <w:i w:val="0"/>
        </w:rPr>
        <w:t xml:space="preserve"> </w:t>
      </w:r>
      <w:r w:rsidR="00015CF3" w:rsidRPr="00264816">
        <w:rPr>
          <w:rStyle w:val="Utheving"/>
          <w:i w:val="0"/>
        </w:rPr>
        <w:t>hjemsteder. Det</w:t>
      </w:r>
      <w:r w:rsidR="007F6112">
        <w:rPr>
          <w:rStyle w:val="Utheving"/>
          <w:i w:val="0"/>
        </w:rPr>
        <w:t xml:space="preserve"> er</w:t>
      </w:r>
      <w:r w:rsidR="00CB0E9E" w:rsidRPr="00264816">
        <w:rPr>
          <w:rStyle w:val="Utheving"/>
          <w:i w:val="0"/>
        </w:rPr>
        <w:t xml:space="preserve"> et mål her å </w:t>
      </w:r>
      <w:r w:rsidR="00264816">
        <w:rPr>
          <w:rStyle w:val="Utheving"/>
          <w:i w:val="0"/>
        </w:rPr>
        <w:t xml:space="preserve">gi lokalmenighetene </w:t>
      </w:r>
      <w:r w:rsidR="008B4BC7" w:rsidRPr="00264816">
        <w:rPr>
          <w:rStyle w:val="Utheving"/>
          <w:i w:val="0"/>
        </w:rPr>
        <w:t>innsikt i</w:t>
      </w:r>
      <w:r w:rsidR="007027B6" w:rsidRPr="00264816">
        <w:rPr>
          <w:rStyle w:val="Utheving"/>
          <w:i w:val="0"/>
        </w:rPr>
        <w:t xml:space="preserve"> hva </w:t>
      </w:r>
      <w:r w:rsidR="008D27E1" w:rsidRPr="00264816">
        <w:rPr>
          <w:rStyle w:val="Utheving"/>
          <w:i w:val="0"/>
        </w:rPr>
        <w:t>konfirmantene mener er av betydning for at de skal gå til gudstjeneste hjemme.</w:t>
      </w:r>
      <w:r w:rsidR="00264816">
        <w:rPr>
          <w:rStyle w:val="Utheving"/>
          <w:i w:val="0"/>
        </w:rPr>
        <w:t xml:space="preserve"> </w:t>
      </w:r>
    </w:p>
    <w:p w:rsidR="007B031B" w:rsidRDefault="007B031B" w:rsidP="00CB0E9E">
      <w:pPr>
        <w:rPr>
          <w:rStyle w:val="Utheving"/>
          <w:b/>
          <w:i w:val="0"/>
          <w:color w:val="auto"/>
          <w:sz w:val="24"/>
          <w:szCs w:val="24"/>
        </w:rPr>
      </w:pPr>
    </w:p>
    <w:p w:rsidR="007B031B" w:rsidRDefault="007B031B" w:rsidP="00CB0E9E">
      <w:pPr>
        <w:rPr>
          <w:rStyle w:val="Utheving"/>
          <w:b/>
          <w:i w:val="0"/>
          <w:color w:val="auto"/>
          <w:sz w:val="24"/>
          <w:szCs w:val="24"/>
        </w:rPr>
      </w:pPr>
    </w:p>
    <w:p w:rsidR="007027B6" w:rsidRPr="00635CF3" w:rsidRDefault="007027B6" w:rsidP="00CB0E9E">
      <w:pPr>
        <w:rPr>
          <w:rStyle w:val="Utheving"/>
          <w:b/>
          <w:i w:val="0"/>
        </w:rPr>
      </w:pPr>
      <w:r w:rsidRPr="00635CF3">
        <w:rPr>
          <w:rStyle w:val="Utheving"/>
          <w:b/>
          <w:i w:val="0"/>
        </w:rPr>
        <w:lastRenderedPageBreak/>
        <w:t xml:space="preserve">Her </w:t>
      </w:r>
      <w:r w:rsidR="008D27E1" w:rsidRPr="00635CF3">
        <w:rPr>
          <w:rStyle w:val="Utheving"/>
          <w:b/>
          <w:i w:val="0"/>
        </w:rPr>
        <w:t xml:space="preserve">er funn fra konfirmantenes rapportering om </w:t>
      </w:r>
      <w:r w:rsidRPr="00635CF3">
        <w:rPr>
          <w:rStyle w:val="Utheving"/>
          <w:b/>
          <w:i w:val="0"/>
        </w:rPr>
        <w:t>det å fortsette å gå i gudstjenes</w:t>
      </w:r>
      <w:r w:rsidR="008D27E1" w:rsidRPr="00635CF3">
        <w:rPr>
          <w:rStyle w:val="Utheving"/>
          <w:b/>
          <w:i w:val="0"/>
        </w:rPr>
        <w:t>te h</w:t>
      </w:r>
      <w:r w:rsidR="00DB65DF" w:rsidRPr="00635CF3">
        <w:rPr>
          <w:rStyle w:val="Utheving"/>
          <w:b/>
          <w:i w:val="0"/>
        </w:rPr>
        <w:t>jemme etter at de er konfirmert.</w:t>
      </w:r>
    </w:p>
    <w:p w:rsidR="00CB0E9E" w:rsidRPr="00635CF3" w:rsidRDefault="00CB0E9E" w:rsidP="00DB65DF">
      <w:pPr>
        <w:spacing w:after="0" w:line="240" w:lineRule="auto"/>
        <w:rPr>
          <w:rStyle w:val="Utheving"/>
          <w:i w:val="0"/>
        </w:rPr>
      </w:pPr>
      <w:r w:rsidRPr="00635CF3">
        <w:rPr>
          <w:rStyle w:val="Utheving"/>
          <w:i w:val="0"/>
        </w:rPr>
        <w:t>⃝ At ungdommer er med på å lage gudstjeneste 12</w:t>
      </w:r>
    </w:p>
    <w:p w:rsidR="007B031B" w:rsidRPr="00635CF3" w:rsidRDefault="007B031B" w:rsidP="007B031B">
      <w:pPr>
        <w:spacing w:after="0" w:line="240" w:lineRule="auto"/>
        <w:rPr>
          <w:rStyle w:val="Utheving"/>
          <w:i w:val="0"/>
        </w:rPr>
      </w:pPr>
      <w:r w:rsidRPr="00635CF3">
        <w:rPr>
          <w:rStyle w:val="Utheving"/>
          <w:i w:val="0"/>
        </w:rPr>
        <w:t>⃝ At salmene også passer til ungdom 11</w:t>
      </w:r>
    </w:p>
    <w:p w:rsidR="007B031B" w:rsidRPr="00635CF3" w:rsidRDefault="007B031B" w:rsidP="00DB65DF">
      <w:pPr>
        <w:spacing w:after="0" w:line="240" w:lineRule="auto"/>
        <w:rPr>
          <w:rStyle w:val="Utheving"/>
          <w:i w:val="0"/>
        </w:rPr>
      </w:pPr>
      <w:r w:rsidRPr="00635CF3">
        <w:rPr>
          <w:rStyle w:val="Utheving"/>
          <w:i w:val="0"/>
        </w:rPr>
        <w:t>⃝ At menigheten lar un</w:t>
      </w:r>
      <w:r w:rsidR="00635CF3">
        <w:rPr>
          <w:rStyle w:val="Utheving"/>
          <w:i w:val="0"/>
        </w:rPr>
        <w:t>gdommer være med på å bestemme /</w:t>
      </w:r>
      <w:r w:rsidRPr="00635CF3">
        <w:rPr>
          <w:rStyle w:val="Utheving"/>
          <w:i w:val="0"/>
        </w:rPr>
        <w:t>bli hørt i menighetsrådet. 11</w:t>
      </w:r>
    </w:p>
    <w:p w:rsidR="007B031B" w:rsidRPr="00635CF3" w:rsidRDefault="007B031B" w:rsidP="007B031B">
      <w:pPr>
        <w:spacing w:after="0" w:line="240" w:lineRule="auto"/>
        <w:rPr>
          <w:rStyle w:val="Utheving"/>
          <w:i w:val="0"/>
        </w:rPr>
      </w:pPr>
      <w:r w:rsidRPr="00635CF3">
        <w:rPr>
          <w:rStyle w:val="Utheving"/>
          <w:i w:val="0"/>
        </w:rPr>
        <w:t>⃝ At man ikke bare sitter i ro hele gudstjenesten 10</w:t>
      </w:r>
    </w:p>
    <w:p w:rsidR="007B031B" w:rsidRPr="00635CF3" w:rsidRDefault="007B031B" w:rsidP="007B031B">
      <w:pPr>
        <w:spacing w:after="0" w:line="240" w:lineRule="auto"/>
        <w:rPr>
          <w:rStyle w:val="Utheving"/>
          <w:i w:val="0"/>
        </w:rPr>
      </w:pPr>
      <w:r w:rsidRPr="00635CF3">
        <w:rPr>
          <w:rStyle w:val="Utheving"/>
          <w:i w:val="0"/>
        </w:rPr>
        <w:t>⃝ At presten preker sånn at det passer for ungdommer 8</w:t>
      </w:r>
    </w:p>
    <w:p w:rsidR="007B031B" w:rsidRPr="00635CF3" w:rsidRDefault="007B031B" w:rsidP="00DB65DF">
      <w:pPr>
        <w:spacing w:after="0" w:line="240" w:lineRule="auto"/>
        <w:rPr>
          <w:rStyle w:val="Utheving"/>
          <w:i w:val="0"/>
        </w:rPr>
      </w:pPr>
    </w:p>
    <w:p w:rsidR="007B031B" w:rsidRPr="00635CF3" w:rsidRDefault="007B031B" w:rsidP="00DB65DF">
      <w:pPr>
        <w:spacing w:after="0" w:line="240" w:lineRule="auto"/>
        <w:rPr>
          <w:rStyle w:val="Utheving"/>
          <w:i w:val="0"/>
        </w:rPr>
      </w:pPr>
      <w:r w:rsidRPr="00635CF3">
        <w:rPr>
          <w:rStyle w:val="Utheving"/>
          <w:i w:val="0"/>
        </w:rPr>
        <w:t>Her er påstander som få har krysset av på:</w:t>
      </w:r>
    </w:p>
    <w:p w:rsidR="00CB0E9E" w:rsidRPr="00635CF3" w:rsidRDefault="00CB0E9E" w:rsidP="00DB65DF">
      <w:pPr>
        <w:spacing w:after="0" w:line="240" w:lineRule="auto"/>
        <w:rPr>
          <w:rStyle w:val="Utheving"/>
          <w:i w:val="0"/>
        </w:rPr>
      </w:pPr>
      <w:r w:rsidRPr="00635CF3">
        <w:rPr>
          <w:rStyle w:val="Utheving"/>
          <w:i w:val="0"/>
        </w:rPr>
        <w:t>⃝ At jeg blir spurt av noen om å være med 4</w:t>
      </w:r>
    </w:p>
    <w:p w:rsidR="00CB0E9E" w:rsidRPr="00635CF3" w:rsidRDefault="00CB0E9E" w:rsidP="00DB65DF">
      <w:pPr>
        <w:spacing w:after="0" w:line="240" w:lineRule="auto"/>
        <w:rPr>
          <w:rStyle w:val="Utheving"/>
          <w:i w:val="0"/>
        </w:rPr>
      </w:pPr>
      <w:r w:rsidRPr="00635CF3">
        <w:rPr>
          <w:rStyle w:val="Utheving"/>
          <w:i w:val="0"/>
        </w:rPr>
        <w:t>⃝ At det alltid er ungdommer med og leser tekster, går i prosesjon og så videre 4</w:t>
      </w:r>
    </w:p>
    <w:p w:rsidR="00CB0E9E" w:rsidRPr="00635CF3" w:rsidRDefault="00CB0E9E" w:rsidP="00DB65DF">
      <w:pPr>
        <w:spacing w:after="0" w:line="240" w:lineRule="auto"/>
        <w:rPr>
          <w:rStyle w:val="Utheving"/>
          <w:i w:val="0"/>
        </w:rPr>
      </w:pPr>
      <w:r w:rsidRPr="00635CF3">
        <w:rPr>
          <w:rStyle w:val="Utheving"/>
          <w:i w:val="0"/>
        </w:rPr>
        <w:t>⃝ At man kan tenne lys når det er forbønn 4</w:t>
      </w:r>
    </w:p>
    <w:p w:rsidR="00CB0E9E" w:rsidRPr="00635CF3" w:rsidRDefault="00CB0E9E" w:rsidP="00DB65DF">
      <w:pPr>
        <w:spacing w:after="0" w:line="240" w:lineRule="auto"/>
        <w:rPr>
          <w:rStyle w:val="Utheving"/>
          <w:i w:val="0"/>
        </w:rPr>
      </w:pPr>
      <w:r w:rsidRPr="00635CF3">
        <w:rPr>
          <w:rStyle w:val="Utheving"/>
          <w:i w:val="0"/>
        </w:rPr>
        <w:t>⃝ At man kan skrive bønnelapper 4</w:t>
      </w:r>
    </w:p>
    <w:p w:rsidR="007B031B" w:rsidRPr="00635CF3" w:rsidRDefault="007B031B" w:rsidP="007B031B">
      <w:pPr>
        <w:spacing w:after="0" w:line="240" w:lineRule="auto"/>
        <w:rPr>
          <w:rStyle w:val="Utheving"/>
          <w:i w:val="0"/>
        </w:rPr>
      </w:pPr>
      <w:r w:rsidRPr="00635CF3">
        <w:rPr>
          <w:rStyle w:val="Utheving"/>
          <w:i w:val="0"/>
        </w:rPr>
        <w:t>⃝ At det kan være egne ungdomsgudstjenester med litt andre salmer 3</w:t>
      </w:r>
    </w:p>
    <w:p w:rsidR="007B031B" w:rsidRPr="00635CF3" w:rsidRDefault="007B031B" w:rsidP="007B031B">
      <w:pPr>
        <w:spacing w:after="0" w:line="240" w:lineRule="auto"/>
        <w:rPr>
          <w:rStyle w:val="Utheving"/>
          <w:i w:val="0"/>
        </w:rPr>
      </w:pPr>
      <w:r w:rsidRPr="00635CF3">
        <w:rPr>
          <w:rStyle w:val="Utheving"/>
          <w:i w:val="0"/>
        </w:rPr>
        <w:t>⃝ At venner går til gudstjeneste 3</w:t>
      </w:r>
    </w:p>
    <w:p w:rsidR="00CB0E9E" w:rsidRPr="00635CF3" w:rsidRDefault="00CB0E9E" w:rsidP="00DB65DF">
      <w:pPr>
        <w:spacing w:after="0" w:line="240" w:lineRule="auto"/>
        <w:rPr>
          <w:rStyle w:val="Utheving"/>
          <w:i w:val="0"/>
        </w:rPr>
      </w:pPr>
      <w:r w:rsidRPr="00635CF3">
        <w:rPr>
          <w:rStyle w:val="Utheving"/>
          <w:i w:val="0"/>
        </w:rPr>
        <w:t>⃝ At det kan være stille under gudstjenesten også 3</w:t>
      </w:r>
    </w:p>
    <w:p w:rsidR="00CB0E9E" w:rsidRPr="00635CF3" w:rsidRDefault="00CB0E9E" w:rsidP="00DB65DF">
      <w:pPr>
        <w:spacing w:after="0" w:line="240" w:lineRule="auto"/>
        <w:rPr>
          <w:rStyle w:val="Utheving"/>
          <w:i w:val="0"/>
        </w:rPr>
      </w:pPr>
    </w:p>
    <w:p w:rsidR="00A417A0" w:rsidRPr="00A417A0" w:rsidRDefault="00A417A0" w:rsidP="00A417A0">
      <w:pPr>
        <w:rPr>
          <w:lang w:val="se-NO"/>
        </w:rPr>
      </w:pPr>
    </w:p>
    <w:p w:rsidR="00D8112C" w:rsidRDefault="002E3CFB" w:rsidP="002E3CFB">
      <w:pPr>
        <w:pStyle w:val="Overskrift3"/>
        <w:rPr>
          <w:lang w:val="se-NO"/>
        </w:rPr>
      </w:pPr>
      <w:r>
        <w:rPr>
          <w:lang w:val="se-NO"/>
        </w:rPr>
        <w:t>Konfirmantenes tilbakemelding fra samtaleevaluering</w:t>
      </w:r>
    </w:p>
    <w:p w:rsidR="002E3CFB" w:rsidRDefault="002E3CFB" w:rsidP="002E3CFB">
      <w:pPr>
        <w:rPr>
          <w:rStyle w:val="Utheving"/>
          <w:i w:val="0"/>
        </w:rPr>
      </w:pPr>
    </w:p>
    <w:p w:rsidR="00C81ECB" w:rsidRPr="007B031B" w:rsidRDefault="00015CF3" w:rsidP="002E3CFB">
      <w:pPr>
        <w:rPr>
          <w:rStyle w:val="Utheving"/>
          <w:i w:val="0"/>
        </w:rPr>
      </w:pPr>
      <w:r>
        <w:rPr>
          <w:rStyle w:val="Utheving"/>
          <w:i w:val="0"/>
        </w:rPr>
        <w:t>Konfirmantene</w:t>
      </w:r>
      <w:r w:rsidR="00C81ECB">
        <w:rPr>
          <w:rStyle w:val="Utheving"/>
          <w:i w:val="0"/>
        </w:rPr>
        <w:t xml:space="preserve"> ble samlet i matsalen for å gi en muntlig tilbakemelding til oss som ledere i samlet gruppe, der de kunne drøfte seg imellom hva som var viktig å få frem som deres </w:t>
      </w:r>
      <w:r>
        <w:rPr>
          <w:rStyle w:val="Utheving"/>
          <w:i w:val="0"/>
        </w:rPr>
        <w:t>felles</w:t>
      </w:r>
      <w:r w:rsidR="00C81ECB">
        <w:rPr>
          <w:rStyle w:val="Utheving"/>
          <w:i w:val="0"/>
        </w:rPr>
        <w:t xml:space="preserve"> erfaringer med å delta i denne konfirmantleiren. </w:t>
      </w:r>
    </w:p>
    <w:p w:rsidR="009B238C" w:rsidRPr="007B031B" w:rsidRDefault="00C81ECB" w:rsidP="002E3CFB">
      <w:pPr>
        <w:rPr>
          <w:rStyle w:val="Utheving"/>
          <w:i w:val="0"/>
        </w:rPr>
      </w:pPr>
      <w:r>
        <w:rPr>
          <w:rStyle w:val="Utheving"/>
          <w:i w:val="0"/>
        </w:rPr>
        <w:t xml:space="preserve">De gav uttrykk for at de ønsket </w:t>
      </w:r>
      <w:r w:rsidR="00015CF3">
        <w:rPr>
          <w:rStyle w:val="Utheving"/>
          <w:i w:val="0"/>
        </w:rPr>
        <w:t>informasjon</w:t>
      </w:r>
      <w:r w:rsidR="002E3CFB" w:rsidRPr="007B031B">
        <w:rPr>
          <w:rStyle w:val="Utheving"/>
          <w:i w:val="0"/>
        </w:rPr>
        <w:t xml:space="preserve"> om neste</w:t>
      </w:r>
      <w:r>
        <w:rPr>
          <w:rStyle w:val="Utheving"/>
          <w:i w:val="0"/>
        </w:rPr>
        <w:t xml:space="preserve"> års konfirmantleir, fordi de ville dele dette med neste års konfirmanter når de kom hjem. De sa at de ville anbefale dem å bli med til neste år, fordi de selv var så glade for at de hadde meldt seg på og deltatt.</w:t>
      </w:r>
      <w:r w:rsidR="00A417A0" w:rsidRPr="007B031B">
        <w:rPr>
          <w:rStyle w:val="Utheving"/>
          <w:i w:val="0"/>
        </w:rPr>
        <w:t xml:space="preserve"> </w:t>
      </w:r>
      <w:r w:rsidR="009B238C" w:rsidRPr="007B031B">
        <w:rPr>
          <w:rStyle w:val="Utheving"/>
          <w:i w:val="0"/>
        </w:rPr>
        <w:t>Det kom</w:t>
      </w:r>
      <w:r w:rsidR="00A417A0" w:rsidRPr="007B031B">
        <w:rPr>
          <w:rStyle w:val="Utheving"/>
          <w:i w:val="0"/>
        </w:rPr>
        <w:t xml:space="preserve"> derfor</w:t>
      </w:r>
      <w:r w:rsidR="009B238C" w:rsidRPr="007B031B">
        <w:rPr>
          <w:rStyle w:val="Utheving"/>
          <w:i w:val="0"/>
        </w:rPr>
        <w:t xml:space="preserve"> også spørsmål om </w:t>
      </w:r>
      <w:r w:rsidR="00A417A0" w:rsidRPr="007B031B">
        <w:rPr>
          <w:rStyle w:val="Utheving"/>
          <w:i w:val="0"/>
        </w:rPr>
        <w:t>hvor ne</w:t>
      </w:r>
      <w:r>
        <w:rPr>
          <w:rStyle w:val="Utheving"/>
          <w:i w:val="0"/>
        </w:rPr>
        <w:t>ste års leir skal legges, og da ble de også spurt om hva de synes va viktig for valg av leirsted. Konfirmantene drøftet dette i felles gruppe, og</w:t>
      </w:r>
      <w:r w:rsidR="00A417A0" w:rsidRPr="007B031B">
        <w:rPr>
          <w:rStyle w:val="Utheving"/>
          <w:i w:val="0"/>
        </w:rPr>
        <w:t xml:space="preserve"> kom de fram til at</w:t>
      </w:r>
      <w:r w:rsidR="009B238C" w:rsidRPr="007B031B">
        <w:rPr>
          <w:rStyle w:val="Utheving"/>
          <w:i w:val="0"/>
        </w:rPr>
        <w:t xml:space="preserve"> </w:t>
      </w:r>
      <w:r>
        <w:rPr>
          <w:rStyle w:val="Utheving"/>
          <w:i w:val="0"/>
        </w:rPr>
        <w:t>de mente at det vil være fint med en</w:t>
      </w:r>
      <w:r w:rsidR="009B238C" w:rsidRPr="007B031B">
        <w:rPr>
          <w:rStyle w:val="Utheving"/>
          <w:i w:val="0"/>
        </w:rPr>
        <w:t xml:space="preserve"> fast plass i det nordsamiske området, en fast plass i det lul</w:t>
      </w:r>
      <w:r>
        <w:rPr>
          <w:rStyle w:val="Utheving"/>
          <w:i w:val="0"/>
        </w:rPr>
        <w:t>esamiske og pitesamiske området,</w:t>
      </w:r>
      <w:r w:rsidR="009B238C" w:rsidRPr="007B031B">
        <w:rPr>
          <w:rStyle w:val="Utheving"/>
          <w:i w:val="0"/>
        </w:rPr>
        <w:t xml:space="preserve"> og en fast p</w:t>
      </w:r>
      <w:r w:rsidR="00A417A0" w:rsidRPr="007B031B">
        <w:rPr>
          <w:rStyle w:val="Utheving"/>
          <w:i w:val="0"/>
        </w:rPr>
        <w:t xml:space="preserve">lass i det sørsamiske området. </w:t>
      </w:r>
      <w:r>
        <w:rPr>
          <w:rStyle w:val="Utheving"/>
          <w:i w:val="0"/>
        </w:rPr>
        <w:t xml:space="preserve">Da vet alle hvor leirene skal være og det blir mer forutsigbart. </w:t>
      </w:r>
      <w:r w:rsidR="009B238C" w:rsidRPr="007B031B">
        <w:rPr>
          <w:rStyle w:val="Utheving"/>
          <w:i w:val="0"/>
        </w:rPr>
        <w:t>Dette</w:t>
      </w:r>
      <w:r w:rsidR="00A417A0" w:rsidRPr="007B031B">
        <w:rPr>
          <w:rStyle w:val="Utheving"/>
          <w:i w:val="0"/>
        </w:rPr>
        <w:t xml:space="preserve"> innspillet </w:t>
      </w:r>
      <w:r w:rsidR="00753257">
        <w:rPr>
          <w:rStyle w:val="Utheving"/>
          <w:i w:val="0"/>
        </w:rPr>
        <w:t>er noe Samisk kirkeråd vil ta med</w:t>
      </w:r>
      <w:r w:rsidR="00A417A0" w:rsidRPr="007B031B">
        <w:rPr>
          <w:rStyle w:val="Utheving"/>
          <w:i w:val="0"/>
        </w:rPr>
        <w:t xml:space="preserve"> i det</w:t>
      </w:r>
      <w:r w:rsidR="009B238C" w:rsidRPr="007B031B">
        <w:rPr>
          <w:rStyle w:val="Utheving"/>
          <w:i w:val="0"/>
        </w:rPr>
        <w:t xml:space="preserve"> videre arbeidet </w:t>
      </w:r>
      <w:r w:rsidR="00753257">
        <w:rPr>
          <w:rStyle w:val="Utheving"/>
          <w:i w:val="0"/>
        </w:rPr>
        <w:t>med</w:t>
      </w:r>
      <w:r w:rsidR="00A417A0" w:rsidRPr="007B031B">
        <w:rPr>
          <w:rStyle w:val="Utheving"/>
          <w:i w:val="0"/>
        </w:rPr>
        <w:t xml:space="preserve"> planlegging av</w:t>
      </w:r>
      <w:r w:rsidR="00753257">
        <w:rPr>
          <w:rStyle w:val="Utheving"/>
          <w:i w:val="0"/>
        </w:rPr>
        <w:t xml:space="preserve"> fremtidige</w:t>
      </w:r>
      <w:r w:rsidR="00A417A0" w:rsidRPr="007B031B">
        <w:rPr>
          <w:rStyle w:val="Utheving"/>
          <w:i w:val="0"/>
        </w:rPr>
        <w:t xml:space="preserve"> samiske </w:t>
      </w:r>
      <w:r w:rsidR="00015CF3" w:rsidRPr="007B031B">
        <w:rPr>
          <w:rStyle w:val="Utheving"/>
          <w:i w:val="0"/>
        </w:rPr>
        <w:t>konfirmantleiren</w:t>
      </w:r>
      <w:r w:rsidR="00A417A0" w:rsidRPr="007B031B">
        <w:rPr>
          <w:rStyle w:val="Utheving"/>
          <w:i w:val="0"/>
        </w:rPr>
        <w:t>.</w:t>
      </w:r>
      <w:r w:rsidR="009B238C" w:rsidRPr="007B031B">
        <w:rPr>
          <w:rStyle w:val="Utheving"/>
          <w:i w:val="0"/>
        </w:rPr>
        <w:t xml:space="preserve"> </w:t>
      </w:r>
    </w:p>
    <w:p w:rsidR="00A417A0" w:rsidRPr="007B031B" w:rsidRDefault="00753257" w:rsidP="00A417A0">
      <w:pPr>
        <w:rPr>
          <w:rStyle w:val="Utheving"/>
          <w:i w:val="0"/>
        </w:rPr>
      </w:pPr>
      <w:r>
        <w:rPr>
          <w:rStyle w:val="Utheving"/>
          <w:i w:val="0"/>
        </w:rPr>
        <w:t xml:space="preserve">Deltakerne </w:t>
      </w:r>
      <w:r w:rsidR="00A417A0" w:rsidRPr="007B031B">
        <w:rPr>
          <w:rStyle w:val="Utheving"/>
          <w:i w:val="0"/>
        </w:rPr>
        <w:t>ble</w:t>
      </w:r>
      <w:r>
        <w:rPr>
          <w:rStyle w:val="Utheving"/>
          <w:i w:val="0"/>
        </w:rPr>
        <w:t xml:space="preserve"> så</w:t>
      </w:r>
      <w:r w:rsidR="00A417A0" w:rsidRPr="007B031B">
        <w:rPr>
          <w:rStyle w:val="Utheving"/>
          <w:i w:val="0"/>
        </w:rPr>
        <w:t xml:space="preserve"> spurt om hva som hadde bet</w:t>
      </w:r>
      <w:r>
        <w:rPr>
          <w:rStyle w:val="Utheving"/>
          <w:i w:val="0"/>
        </w:rPr>
        <w:t xml:space="preserve">ydd mest for dem personlig under </w:t>
      </w:r>
      <w:r w:rsidR="00A417A0" w:rsidRPr="007B031B">
        <w:rPr>
          <w:rStyle w:val="Utheving"/>
          <w:i w:val="0"/>
        </w:rPr>
        <w:t>konfirmantleiren: Svarene</w:t>
      </w:r>
      <w:r>
        <w:rPr>
          <w:rStyle w:val="Utheving"/>
          <w:i w:val="0"/>
        </w:rPr>
        <w:t xml:space="preserve"> som kom</w:t>
      </w:r>
      <w:r w:rsidR="00A417A0" w:rsidRPr="007B031B">
        <w:rPr>
          <w:rStyle w:val="Utheving"/>
          <w:i w:val="0"/>
        </w:rPr>
        <w:t xml:space="preserve"> var</w:t>
      </w:r>
      <w:r>
        <w:rPr>
          <w:rStyle w:val="Utheving"/>
          <w:i w:val="0"/>
        </w:rPr>
        <w:t xml:space="preserve"> hovedsakelig </w:t>
      </w:r>
      <w:r w:rsidR="00A417A0" w:rsidRPr="007B031B">
        <w:rPr>
          <w:rStyle w:val="Utheving"/>
          <w:i w:val="0"/>
        </w:rPr>
        <w:t>knyttet til ven</w:t>
      </w:r>
      <w:r>
        <w:rPr>
          <w:rStyle w:val="Utheving"/>
          <w:i w:val="0"/>
        </w:rPr>
        <w:t>nskapsforhold, og det å ha mulighet til å</w:t>
      </w:r>
      <w:r w:rsidR="00A417A0" w:rsidRPr="007B031B">
        <w:rPr>
          <w:rStyle w:val="Utheving"/>
          <w:i w:val="0"/>
        </w:rPr>
        <w:t xml:space="preserve"> bli kjent med ungd</w:t>
      </w:r>
      <w:r>
        <w:rPr>
          <w:rStyle w:val="Utheving"/>
          <w:i w:val="0"/>
        </w:rPr>
        <w:t>ommer fra andre samiske områder. Noen sa også at de hadde fått helt</w:t>
      </w:r>
      <w:r w:rsidR="00A417A0" w:rsidRPr="007B031B">
        <w:rPr>
          <w:rStyle w:val="Utheving"/>
          <w:i w:val="0"/>
        </w:rPr>
        <w:t xml:space="preserve"> nye erfaringer </w:t>
      </w:r>
      <w:r>
        <w:rPr>
          <w:rStyle w:val="Utheving"/>
          <w:i w:val="0"/>
        </w:rPr>
        <w:t>og at de hadde</w:t>
      </w:r>
      <w:r w:rsidR="00A417A0" w:rsidRPr="007B031B">
        <w:rPr>
          <w:rStyle w:val="Utheving"/>
          <w:i w:val="0"/>
        </w:rPr>
        <w:t xml:space="preserve"> lært</w:t>
      </w:r>
      <w:r>
        <w:rPr>
          <w:rStyle w:val="Utheving"/>
          <w:i w:val="0"/>
        </w:rPr>
        <w:t xml:space="preserve"> noe nytt</w:t>
      </w:r>
      <w:r w:rsidR="00A417A0" w:rsidRPr="007B031B">
        <w:rPr>
          <w:rStyle w:val="Utheving"/>
          <w:i w:val="0"/>
        </w:rPr>
        <w:t xml:space="preserve"> i konfirmantopplæringa på leiren. Det ble</w:t>
      </w:r>
      <w:r>
        <w:rPr>
          <w:rStyle w:val="Utheving"/>
          <w:i w:val="0"/>
        </w:rPr>
        <w:t xml:space="preserve"> også gitt uttrykk for det positive med at de hadde</w:t>
      </w:r>
      <w:r w:rsidR="00A417A0" w:rsidRPr="007B031B">
        <w:rPr>
          <w:rStyle w:val="Utheving"/>
          <w:i w:val="0"/>
        </w:rPr>
        <w:t xml:space="preserve"> lært mer om for</w:t>
      </w:r>
      <w:r>
        <w:rPr>
          <w:rStyle w:val="Utheving"/>
          <w:i w:val="0"/>
        </w:rPr>
        <w:t>skjellene innenfor samekulturen. Det var</w:t>
      </w:r>
      <w:r w:rsidR="00A417A0" w:rsidRPr="007B031B">
        <w:rPr>
          <w:rStyle w:val="Utheving"/>
          <w:i w:val="0"/>
        </w:rPr>
        <w:t xml:space="preserve"> særlig de </w:t>
      </w:r>
      <w:r>
        <w:rPr>
          <w:rStyle w:val="Utheving"/>
          <w:i w:val="0"/>
        </w:rPr>
        <w:t>med nordsamisk bakgrunn som</w:t>
      </w:r>
      <w:r w:rsidR="00A417A0" w:rsidRPr="007B031B">
        <w:rPr>
          <w:rStyle w:val="Utheving"/>
          <w:i w:val="0"/>
        </w:rPr>
        <w:t xml:space="preserve"> gav uttrykk for at de satte stor pris på å lære mer om lulesamisk, pitesamisk og sørsamisk språk og </w:t>
      </w:r>
      <w:r>
        <w:rPr>
          <w:rStyle w:val="Utheving"/>
          <w:i w:val="0"/>
        </w:rPr>
        <w:t xml:space="preserve">kultur. Det har betydd mye for mange </w:t>
      </w:r>
      <w:r w:rsidR="00A417A0" w:rsidRPr="007B031B">
        <w:rPr>
          <w:rStyle w:val="Utheving"/>
          <w:i w:val="0"/>
        </w:rPr>
        <w:t xml:space="preserve">at de har fått nye venner og lært mer om den kristne Gud, om tro og det å delta i </w:t>
      </w:r>
      <w:r w:rsidR="00015CF3" w:rsidRPr="007B031B">
        <w:rPr>
          <w:rStyle w:val="Utheving"/>
          <w:i w:val="0"/>
        </w:rPr>
        <w:t>gudstjenesten</w:t>
      </w:r>
      <w:r w:rsidR="00A417A0" w:rsidRPr="007B031B">
        <w:rPr>
          <w:rStyle w:val="Utheving"/>
          <w:i w:val="0"/>
        </w:rPr>
        <w:t xml:space="preserve"> var bra. </w:t>
      </w:r>
      <w:r w:rsidR="00551679">
        <w:rPr>
          <w:rStyle w:val="Utheving"/>
          <w:i w:val="0"/>
        </w:rPr>
        <w:t>Noen pekte særlig at det å få møte og være sammen med noen</w:t>
      </w:r>
      <w:r w:rsidR="000E76BF">
        <w:rPr>
          <w:rStyle w:val="Utheving"/>
          <w:i w:val="0"/>
        </w:rPr>
        <w:t xml:space="preserve"> på s</w:t>
      </w:r>
      <w:r w:rsidR="00551679">
        <w:rPr>
          <w:rStyle w:val="Utheving"/>
          <w:i w:val="0"/>
        </w:rPr>
        <w:t>in egen alder hadde</w:t>
      </w:r>
      <w:r w:rsidR="00A417A0" w:rsidRPr="007B031B">
        <w:rPr>
          <w:rStyle w:val="Utheving"/>
          <w:i w:val="0"/>
        </w:rPr>
        <w:t xml:space="preserve"> vært fint. </w:t>
      </w:r>
    </w:p>
    <w:p w:rsidR="00AC0590" w:rsidRDefault="000B11B3" w:rsidP="00AC0590">
      <w:pPr>
        <w:pStyle w:val="Overskrift3"/>
      </w:pPr>
      <w:r>
        <w:lastRenderedPageBreak/>
        <w:t xml:space="preserve">Lederes svar på spørreskjema </w:t>
      </w:r>
    </w:p>
    <w:p w:rsidR="00AD1F58" w:rsidRDefault="00AD1F58" w:rsidP="00AD1F58"/>
    <w:p w:rsidR="00AD1F58" w:rsidRPr="000E76BF" w:rsidRDefault="00AD1F58" w:rsidP="00AD1F58">
      <w:pPr>
        <w:rPr>
          <w:rStyle w:val="Utheving"/>
          <w:i w:val="0"/>
        </w:rPr>
      </w:pPr>
      <w:r w:rsidRPr="000E76BF">
        <w:rPr>
          <w:rStyle w:val="Utheving"/>
          <w:i w:val="0"/>
        </w:rPr>
        <w:t>Svarene som her er gjengitt refererer br</w:t>
      </w:r>
      <w:r w:rsidR="00662F6C" w:rsidRPr="000E76BF">
        <w:rPr>
          <w:rStyle w:val="Utheving"/>
          <w:i w:val="0"/>
        </w:rPr>
        <w:t>edden av de sv</w:t>
      </w:r>
      <w:r w:rsidR="00FB146A">
        <w:rPr>
          <w:rStyle w:val="Utheving"/>
          <w:i w:val="0"/>
        </w:rPr>
        <w:t>ar som er gitt</w:t>
      </w:r>
      <w:r w:rsidRPr="000E76BF">
        <w:rPr>
          <w:rStyle w:val="Utheving"/>
          <w:i w:val="0"/>
        </w:rPr>
        <w:t xml:space="preserve"> med samme innhold er ikke referert. </w:t>
      </w:r>
    </w:p>
    <w:p w:rsidR="00AC0590" w:rsidRPr="00AC0590" w:rsidRDefault="00AC0590" w:rsidP="00AC0590">
      <w:pPr>
        <w:pStyle w:val="Listeavsnitt"/>
        <w:numPr>
          <w:ilvl w:val="0"/>
          <w:numId w:val="12"/>
        </w:numPr>
      </w:pPr>
      <w:r>
        <w:t xml:space="preserve">Hvordan syns du det gikk? </w:t>
      </w:r>
    </w:p>
    <w:p w:rsidR="00D8112C" w:rsidRPr="000E76BF" w:rsidRDefault="00D8112C" w:rsidP="00D8112C">
      <w:pPr>
        <w:rPr>
          <w:rStyle w:val="Utheving"/>
          <w:i w:val="0"/>
        </w:rPr>
      </w:pPr>
      <w:r w:rsidRPr="000E76BF">
        <w:rPr>
          <w:rStyle w:val="Utheving"/>
          <w:i w:val="0"/>
        </w:rPr>
        <w:t>7 av 7 svarte at totali</w:t>
      </w:r>
      <w:r w:rsidR="00AC0590" w:rsidRPr="000E76BF">
        <w:rPr>
          <w:rStyle w:val="Utheving"/>
          <w:i w:val="0"/>
        </w:rPr>
        <w:t xml:space="preserve">nntrykket var at det gikk godt. </w:t>
      </w:r>
      <w:r w:rsidR="00015CF3" w:rsidRPr="000E76BF">
        <w:rPr>
          <w:rStyle w:val="Utheving"/>
          <w:i w:val="0"/>
        </w:rPr>
        <w:t>Vatnlia</w:t>
      </w:r>
      <w:r w:rsidR="00AC0590" w:rsidRPr="000E76BF">
        <w:rPr>
          <w:rStyle w:val="Utheving"/>
          <w:i w:val="0"/>
        </w:rPr>
        <w:t xml:space="preserve"> egner seg godt som sted for Samisk konfirmantleir. Det var tilstrekkelig med voksne ledere. Ordningen med unge ledere fungerte godt. </w:t>
      </w:r>
      <w:r w:rsidR="00C11A24" w:rsidRPr="000E76BF">
        <w:rPr>
          <w:rStyle w:val="Utheving"/>
          <w:i w:val="0"/>
        </w:rPr>
        <w:t>Det gikk kjempebra!</w:t>
      </w:r>
    </w:p>
    <w:p w:rsidR="00AC0590" w:rsidRPr="000E76BF" w:rsidRDefault="00AC0590" w:rsidP="00AD1F58">
      <w:pPr>
        <w:pStyle w:val="Listeavsnitt"/>
        <w:numPr>
          <w:ilvl w:val="0"/>
          <w:numId w:val="12"/>
        </w:numPr>
        <w:rPr>
          <w:rStyle w:val="Utheving"/>
          <w:i w:val="0"/>
        </w:rPr>
      </w:pPr>
      <w:r w:rsidRPr="000E76BF">
        <w:rPr>
          <w:rStyle w:val="Utheving"/>
          <w:i w:val="0"/>
        </w:rPr>
        <w:t>Undervisninga</w:t>
      </w:r>
    </w:p>
    <w:p w:rsidR="00C11A24" w:rsidRPr="000E76BF" w:rsidRDefault="00C11A24" w:rsidP="00C11A24">
      <w:pPr>
        <w:pStyle w:val="Listeavsnitt"/>
        <w:numPr>
          <w:ilvl w:val="0"/>
          <w:numId w:val="13"/>
        </w:numPr>
        <w:rPr>
          <w:rStyle w:val="Utheving"/>
          <w:i w:val="0"/>
        </w:rPr>
      </w:pPr>
      <w:r w:rsidRPr="000E76BF">
        <w:rPr>
          <w:rStyle w:val="Utheving"/>
          <w:i w:val="0"/>
        </w:rPr>
        <w:t xml:space="preserve">Gudstjenesteverkstedet ble en veldig fin opplevelse i Kirkegammen. God innsats fra ledere og konfirmanter. God deltakelse. Fint sted! Fin </w:t>
      </w:r>
      <w:r w:rsidR="00015CF3" w:rsidRPr="000E76BF">
        <w:rPr>
          <w:rStyle w:val="Utheving"/>
          <w:i w:val="0"/>
        </w:rPr>
        <w:t>Gudstjeneste</w:t>
      </w:r>
      <w:r w:rsidRPr="000E76BF">
        <w:rPr>
          <w:rStyle w:val="Utheving"/>
          <w:i w:val="0"/>
        </w:rPr>
        <w:t>. Alle visste hva de skulle gjøre.</w:t>
      </w:r>
    </w:p>
    <w:p w:rsidR="00C11A24" w:rsidRPr="000E76BF" w:rsidRDefault="00C11A24" w:rsidP="00560AFD">
      <w:pPr>
        <w:pStyle w:val="Listeavsnitt"/>
        <w:ind w:left="1133" w:firstLine="0"/>
        <w:rPr>
          <w:rStyle w:val="Utheving"/>
          <w:i w:val="0"/>
        </w:rPr>
      </w:pPr>
      <w:r w:rsidRPr="000E76BF">
        <w:rPr>
          <w:rStyle w:val="Utheving"/>
          <w:i w:val="0"/>
        </w:rPr>
        <w:t>Konfirmantene burde få en mal over hva en gudstjeneste vanligvis skal inn</w:t>
      </w:r>
      <w:r w:rsidR="007F6112">
        <w:rPr>
          <w:rStyle w:val="Utheving"/>
          <w:i w:val="0"/>
        </w:rPr>
        <w:t>e</w:t>
      </w:r>
      <w:r w:rsidRPr="000E76BF">
        <w:rPr>
          <w:rStyle w:val="Utheving"/>
          <w:i w:val="0"/>
        </w:rPr>
        <w:t>holde</w:t>
      </w:r>
      <w:r w:rsidR="007F6112">
        <w:rPr>
          <w:rStyle w:val="Utheving"/>
          <w:i w:val="0"/>
        </w:rPr>
        <w:t>,</w:t>
      </w:r>
      <w:r w:rsidRPr="000E76BF">
        <w:rPr>
          <w:rStyle w:val="Utheving"/>
          <w:i w:val="0"/>
        </w:rPr>
        <w:t xml:space="preserve"> for å slippe misforståelser. Det kunne vært en bedre koordinering underveis, bedre informasjon om hva de voksne lederne hadde i oppgave, helt konkret. </w:t>
      </w:r>
    </w:p>
    <w:p w:rsidR="00C11A24" w:rsidRPr="000E76BF" w:rsidRDefault="00C11A24" w:rsidP="00C11A24">
      <w:pPr>
        <w:pStyle w:val="Listeavsnitt"/>
        <w:numPr>
          <w:ilvl w:val="0"/>
          <w:numId w:val="13"/>
        </w:numPr>
        <w:rPr>
          <w:rStyle w:val="Utheving"/>
          <w:i w:val="0"/>
        </w:rPr>
      </w:pPr>
      <w:r w:rsidRPr="000E76BF">
        <w:rPr>
          <w:rStyle w:val="Utheving"/>
          <w:i w:val="0"/>
        </w:rPr>
        <w:t xml:space="preserve">Om å være skapt i Guds bilde: Fikk frem «poenget» på en god måte. Observerte aktivitet hos konfirmantene. Veldig lærerikt. God undervisning med bruk av samisk språk og norsk. </w:t>
      </w:r>
    </w:p>
    <w:p w:rsidR="00560AFD" w:rsidRPr="000E76BF" w:rsidRDefault="00C11A24" w:rsidP="00560AFD">
      <w:pPr>
        <w:pStyle w:val="Listeavsnitt"/>
        <w:numPr>
          <w:ilvl w:val="0"/>
          <w:numId w:val="13"/>
        </w:numPr>
        <w:rPr>
          <w:rStyle w:val="Utheving"/>
          <w:i w:val="0"/>
        </w:rPr>
      </w:pPr>
      <w:r w:rsidRPr="000E76BF">
        <w:rPr>
          <w:rStyle w:val="Utheving"/>
          <w:i w:val="0"/>
        </w:rPr>
        <w:t xml:space="preserve">Besøk på </w:t>
      </w:r>
      <w:bookmarkStart w:id="0" w:name="_GoBack"/>
      <w:r w:rsidR="003A6958">
        <w:rPr>
          <w:rStyle w:val="Utheving"/>
          <w:i w:val="0"/>
        </w:rPr>
        <w:t>Á</w:t>
      </w:r>
      <w:r w:rsidRPr="000E76BF">
        <w:rPr>
          <w:rStyle w:val="Utheving"/>
          <w:i w:val="0"/>
        </w:rPr>
        <w:t>rran</w:t>
      </w:r>
      <w:bookmarkEnd w:id="0"/>
      <w:r w:rsidRPr="000E76BF">
        <w:rPr>
          <w:rStyle w:val="Utheving"/>
          <w:i w:val="0"/>
        </w:rPr>
        <w:t xml:space="preserve"> og undervisning der: Veldig flott! </w:t>
      </w:r>
      <w:r w:rsidR="00560AFD" w:rsidRPr="000E76BF">
        <w:rPr>
          <w:rStyle w:val="Utheving"/>
          <w:i w:val="0"/>
        </w:rPr>
        <w:t>Bra å møte både en ung og en voksen / eldre. Flott foredrag. Fint hus og interessante forelesere. Godt at vi kunne ha en baseplass.</w:t>
      </w:r>
      <w:r w:rsidRPr="000E76BF">
        <w:rPr>
          <w:rStyle w:val="Utheving"/>
          <w:i w:val="0"/>
        </w:rPr>
        <w:t xml:space="preserve"> </w:t>
      </w:r>
      <w:r w:rsidR="00560AFD" w:rsidRPr="000E76BF">
        <w:rPr>
          <w:rStyle w:val="Utheving"/>
          <w:i w:val="0"/>
        </w:rPr>
        <w:t>Litt lite tid til pauser.</w:t>
      </w:r>
    </w:p>
    <w:p w:rsidR="00560AFD" w:rsidRPr="000E76BF" w:rsidRDefault="00560AFD" w:rsidP="00560AFD">
      <w:pPr>
        <w:pStyle w:val="Listeavsnitt"/>
        <w:numPr>
          <w:ilvl w:val="0"/>
          <w:numId w:val="13"/>
        </w:numPr>
        <w:rPr>
          <w:rStyle w:val="Utheving"/>
          <w:i w:val="0"/>
        </w:rPr>
      </w:pPr>
      <w:r w:rsidRPr="000E76BF">
        <w:rPr>
          <w:rStyle w:val="Utheving"/>
          <w:i w:val="0"/>
        </w:rPr>
        <w:t xml:space="preserve">Besøk på forsamlingshuset: Gjorde veldig inntrykk! Litt spesielt. Foredraget var meget interessant. Tror ikke de kjente sitt publikum helt.  Det er viktig å høre om denne religiøse retningen. Vi burde forklart litt mer og satt av tid til å forklart litt mer om hva vi skulle der, og gitt rom for kommentarer og spørsmål. Vi kunne brukt mer tid til refleksjon i etterkant. Ble dette mest for de voksne? Vi kunne vært tydeligere på tiden vi hadde til rådighet. </w:t>
      </w:r>
    </w:p>
    <w:p w:rsidR="00560AFD" w:rsidRPr="000E76BF" w:rsidRDefault="00560AFD" w:rsidP="00560AFD">
      <w:pPr>
        <w:pStyle w:val="Listeavsnitt"/>
        <w:numPr>
          <w:ilvl w:val="0"/>
          <w:numId w:val="13"/>
        </w:numPr>
        <w:rPr>
          <w:rStyle w:val="Utheving"/>
          <w:i w:val="0"/>
        </w:rPr>
      </w:pPr>
      <w:r w:rsidRPr="000E76BF">
        <w:rPr>
          <w:rStyle w:val="Utheving"/>
          <w:i w:val="0"/>
        </w:rPr>
        <w:t xml:space="preserve">Reise til Tysfjord og undervisning i </w:t>
      </w:r>
      <w:r w:rsidR="00015CF3" w:rsidRPr="000E76BF">
        <w:rPr>
          <w:rStyle w:val="Utheving"/>
          <w:i w:val="0"/>
        </w:rPr>
        <w:t>bussen: Fin</w:t>
      </w:r>
      <w:r w:rsidR="00662F6C" w:rsidRPr="000E76BF">
        <w:rPr>
          <w:rStyle w:val="Utheving"/>
          <w:i w:val="0"/>
        </w:rPr>
        <w:t xml:space="preserve"> busstur på alle vis</w:t>
      </w:r>
      <w:r w:rsidRPr="000E76BF">
        <w:rPr>
          <w:rStyle w:val="Utheving"/>
          <w:i w:val="0"/>
        </w:rPr>
        <w:t>! Undervisning på bussen så ut til å fungere.</w:t>
      </w:r>
      <w:r w:rsidR="00AD1F58" w:rsidRPr="000E76BF">
        <w:rPr>
          <w:rStyle w:val="Utheving"/>
          <w:i w:val="0"/>
        </w:rPr>
        <w:t xml:space="preserve"> Det var noe nytt for meg, men morsomt. </w:t>
      </w:r>
      <w:r w:rsidR="00534576" w:rsidRPr="000E76BF">
        <w:rPr>
          <w:rStyle w:val="Utheving"/>
          <w:i w:val="0"/>
        </w:rPr>
        <w:t>Fint med lokal guiding. Fin utsikt og veldig interessant å høre konfirmanten fortelle om hjemplassen</w:t>
      </w:r>
      <w:r w:rsidR="00AD1F58" w:rsidRPr="000E76BF">
        <w:rPr>
          <w:rStyle w:val="Utheving"/>
          <w:i w:val="0"/>
        </w:rPr>
        <w:t xml:space="preserve">, var lokalkjent og kunnskapsrik. </w:t>
      </w:r>
    </w:p>
    <w:p w:rsidR="00AD1F58" w:rsidRPr="000E76BF" w:rsidRDefault="00AD1F58" w:rsidP="00560AFD">
      <w:pPr>
        <w:pStyle w:val="Listeavsnitt"/>
        <w:numPr>
          <w:ilvl w:val="0"/>
          <w:numId w:val="13"/>
        </w:numPr>
        <w:rPr>
          <w:rStyle w:val="Utheving"/>
          <w:i w:val="0"/>
        </w:rPr>
      </w:pPr>
      <w:r w:rsidRPr="000E76BF">
        <w:rPr>
          <w:rStyle w:val="Utheving"/>
          <w:i w:val="0"/>
        </w:rPr>
        <w:t xml:space="preserve">Andakter morgen og kveld: Ungdomslederne hadde forberedt seg godt. Det gikk bra. </w:t>
      </w:r>
    </w:p>
    <w:p w:rsidR="00AD1F58" w:rsidRPr="000E76BF" w:rsidRDefault="00AD1F58" w:rsidP="00560AFD">
      <w:pPr>
        <w:pStyle w:val="Listeavsnitt"/>
        <w:numPr>
          <w:ilvl w:val="0"/>
          <w:numId w:val="13"/>
        </w:numPr>
        <w:rPr>
          <w:rStyle w:val="Utheving"/>
          <w:i w:val="0"/>
        </w:rPr>
      </w:pPr>
      <w:r w:rsidRPr="000E76BF">
        <w:rPr>
          <w:rStyle w:val="Utheving"/>
          <w:i w:val="0"/>
        </w:rPr>
        <w:t>Salmeheftet: Fungerte etter planen. Bra utvalg og fint at det liturgiske ledd med.</w:t>
      </w:r>
    </w:p>
    <w:p w:rsidR="008F4004" w:rsidRPr="000E76BF" w:rsidRDefault="008F4004" w:rsidP="00AD1F58">
      <w:pPr>
        <w:rPr>
          <w:rStyle w:val="Utheving"/>
          <w:i w:val="0"/>
        </w:rPr>
      </w:pPr>
    </w:p>
    <w:p w:rsidR="008F4004" w:rsidRPr="000E76BF" w:rsidRDefault="008F4004" w:rsidP="00AD1F58">
      <w:pPr>
        <w:rPr>
          <w:rStyle w:val="Utheving"/>
          <w:i w:val="0"/>
        </w:rPr>
      </w:pPr>
      <w:r w:rsidRPr="000E76BF">
        <w:rPr>
          <w:rStyle w:val="Utheving"/>
          <w:i w:val="0"/>
          <w:noProof/>
        </w:rPr>
        <w:lastRenderedPageBreak/>
        <w:drawing>
          <wp:inline distT="0" distB="0" distL="0" distR="0">
            <wp:extent cx="5114925" cy="3836194"/>
            <wp:effectExtent l="0" t="0" r="0" b="0"/>
            <wp:docPr id="6" name="Bilde 6" descr="\\intern.kirkepartner.no\hjemmekatalog\tm884\Documents\Mine bilder\jobbilder\samisk konfirmantleir\2016\SAM_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kirkepartner.no\hjemmekatalog\tm884\Documents\Mine bilder\jobbilder\samisk konfirmantleir\2016\SAM_02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a:ln>
                      <a:noFill/>
                    </a:ln>
                  </pic:spPr>
                </pic:pic>
              </a:graphicData>
            </a:graphic>
          </wp:inline>
        </w:drawing>
      </w:r>
    </w:p>
    <w:p w:rsidR="008F4004" w:rsidRPr="000E76BF" w:rsidRDefault="008F4004" w:rsidP="00AD1F58">
      <w:pPr>
        <w:rPr>
          <w:rStyle w:val="Utheving"/>
          <w:i w:val="0"/>
        </w:rPr>
      </w:pPr>
    </w:p>
    <w:p w:rsidR="00560AFD" w:rsidRPr="000E76BF" w:rsidRDefault="00AD1F58" w:rsidP="00AD1F58">
      <w:pPr>
        <w:pStyle w:val="Listeavsnitt"/>
        <w:numPr>
          <w:ilvl w:val="0"/>
          <w:numId w:val="12"/>
        </w:numPr>
        <w:rPr>
          <w:rStyle w:val="Utheving"/>
          <w:i w:val="0"/>
        </w:rPr>
      </w:pPr>
      <w:r w:rsidRPr="000E76BF">
        <w:rPr>
          <w:rStyle w:val="Utheving"/>
          <w:i w:val="0"/>
        </w:rPr>
        <w:t>Sosialt.</w:t>
      </w:r>
    </w:p>
    <w:p w:rsidR="00C80522" w:rsidRPr="000E76BF" w:rsidRDefault="00AD1F58" w:rsidP="00AD1F58">
      <w:pPr>
        <w:pStyle w:val="Listeavsnitt"/>
        <w:numPr>
          <w:ilvl w:val="0"/>
          <w:numId w:val="14"/>
        </w:numPr>
        <w:rPr>
          <w:rStyle w:val="Utheving"/>
          <w:i w:val="0"/>
        </w:rPr>
      </w:pPr>
      <w:r w:rsidRPr="000E76BF">
        <w:rPr>
          <w:rStyle w:val="Utheving"/>
          <w:i w:val="0"/>
        </w:rPr>
        <w:t>Det var nok tid til sosialt samvær, lek og moro. De unge lederne hadde god oversikt over sine ansvarsområder.</w:t>
      </w:r>
      <w:r w:rsidR="00C80522" w:rsidRPr="000E76BF">
        <w:rPr>
          <w:rStyle w:val="Utheving"/>
          <w:i w:val="0"/>
        </w:rPr>
        <w:t xml:space="preserve"> </w:t>
      </w:r>
      <w:r w:rsidRPr="000E76BF">
        <w:rPr>
          <w:rStyle w:val="Utheving"/>
          <w:i w:val="0"/>
        </w:rPr>
        <w:t>Inntrykket er at alle konfir</w:t>
      </w:r>
      <w:r w:rsidR="00C80522" w:rsidRPr="000E76BF">
        <w:rPr>
          <w:rStyle w:val="Utheving"/>
          <w:i w:val="0"/>
        </w:rPr>
        <w:t xml:space="preserve">mantene hadde det bra på leiren. Det var satt av nok til dusj og stell etter utetid. Det var 7 av 7 som hadde svart dette. Dette er et </w:t>
      </w:r>
      <w:r w:rsidR="00015CF3" w:rsidRPr="000E76BF">
        <w:rPr>
          <w:rStyle w:val="Utheving"/>
          <w:i w:val="0"/>
        </w:rPr>
        <w:t>utvalg</w:t>
      </w:r>
      <w:r w:rsidR="007F6112">
        <w:rPr>
          <w:rStyle w:val="Utheving"/>
          <w:i w:val="0"/>
        </w:rPr>
        <w:t xml:space="preserve"> av svar, </w:t>
      </w:r>
      <w:r w:rsidR="00C80522" w:rsidRPr="000E76BF">
        <w:rPr>
          <w:rStyle w:val="Utheving"/>
          <w:i w:val="0"/>
        </w:rPr>
        <w:t xml:space="preserve">med flertall. </w:t>
      </w:r>
    </w:p>
    <w:p w:rsidR="00C80522" w:rsidRPr="000E76BF" w:rsidRDefault="00C80522" w:rsidP="00AD1F58">
      <w:pPr>
        <w:pStyle w:val="Listeavsnitt"/>
        <w:numPr>
          <w:ilvl w:val="0"/>
          <w:numId w:val="14"/>
        </w:numPr>
        <w:rPr>
          <w:rStyle w:val="Utheving"/>
          <w:i w:val="0"/>
        </w:rPr>
      </w:pPr>
      <w:r w:rsidRPr="000E76BF">
        <w:rPr>
          <w:rStyle w:val="Utheving"/>
          <w:i w:val="0"/>
        </w:rPr>
        <w:t>Kommentarer: Fellestid i lavvo; vi bør i forkant gi en rask innføring i hvordan vi oppfører oss i lavvo. Dusj og stell: Det fungerte ikke med at alle voksenlederne tok sine ansvar de var tildelt i planen. Ulikt på kjønn når det gjelder å ta ansvar og plikter mer alvorlig. Språk – arkene på bordene ble lite brukt. Måltidene fungerte bare delvis som</w:t>
      </w:r>
      <w:r w:rsidR="00015CF3">
        <w:rPr>
          <w:rStyle w:val="Utheving"/>
          <w:i w:val="0"/>
        </w:rPr>
        <w:t xml:space="preserve"> felles tid</w:t>
      </w:r>
      <w:r w:rsidRPr="000E76BF">
        <w:rPr>
          <w:rStyle w:val="Utheving"/>
          <w:i w:val="0"/>
        </w:rPr>
        <w:t xml:space="preserve">. Konfirmant som slet litt i starten. Tok ansvar for den som ble gående alene i starten. Gjennomførte pedagogiske forebyggende tiltak for å skape inkludering. </w:t>
      </w:r>
      <w:r w:rsidR="00F40C2D" w:rsidRPr="000E76BF">
        <w:rPr>
          <w:rStyle w:val="Utheving"/>
          <w:i w:val="0"/>
        </w:rPr>
        <w:t>Passe på at alle er t</w:t>
      </w:r>
      <w:r w:rsidR="00B84BD2" w:rsidRPr="000E76BF">
        <w:rPr>
          <w:rStyle w:val="Utheving"/>
          <w:i w:val="0"/>
        </w:rPr>
        <w:t xml:space="preserve">il stede når det gis </w:t>
      </w:r>
      <w:r w:rsidR="00015CF3" w:rsidRPr="000E76BF">
        <w:rPr>
          <w:rStyle w:val="Utheving"/>
          <w:i w:val="0"/>
        </w:rPr>
        <w:t>informasjon</w:t>
      </w:r>
      <w:r w:rsidR="00B84BD2" w:rsidRPr="000E76BF">
        <w:rPr>
          <w:rStyle w:val="Utheving"/>
          <w:i w:val="0"/>
        </w:rPr>
        <w:t xml:space="preserve">. Vi strevde litt med «matro» </w:t>
      </w:r>
      <w:r w:rsidR="00015CF3" w:rsidRPr="000E76BF">
        <w:rPr>
          <w:rStyle w:val="Utheving"/>
          <w:i w:val="0"/>
        </w:rPr>
        <w:t>DVs</w:t>
      </w:r>
      <w:r w:rsidR="00B84BD2" w:rsidRPr="000E76BF">
        <w:rPr>
          <w:rStyle w:val="Utheving"/>
          <w:i w:val="0"/>
        </w:rPr>
        <w:t xml:space="preserve"> å få dem til å bli sittende rundt bordene. </w:t>
      </w:r>
    </w:p>
    <w:p w:rsidR="00560AFD" w:rsidRPr="000E76BF" w:rsidRDefault="00F40C2D" w:rsidP="00F40C2D">
      <w:pPr>
        <w:pStyle w:val="Listeavsnitt"/>
        <w:numPr>
          <w:ilvl w:val="0"/>
          <w:numId w:val="12"/>
        </w:numPr>
        <w:rPr>
          <w:rStyle w:val="Utheving"/>
          <w:i w:val="0"/>
        </w:rPr>
      </w:pPr>
      <w:r w:rsidRPr="000E76BF">
        <w:rPr>
          <w:rStyle w:val="Utheving"/>
          <w:i w:val="0"/>
        </w:rPr>
        <w:t>Språk.</w:t>
      </w:r>
    </w:p>
    <w:p w:rsidR="00F40C2D" w:rsidRPr="000E76BF" w:rsidRDefault="00F40C2D" w:rsidP="00F40C2D">
      <w:pPr>
        <w:pStyle w:val="Listeavsnitt"/>
        <w:numPr>
          <w:ilvl w:val="0"/>
          <w:numId w:val="16"/>
        </w:numPr>
        <w:rPr>
          <w:rStyle w:val="Utheving"/>
          <w:i w:val="0"/>
        </w:rPr>
      </w:pPr>
      <w:r w:rsidRPr="000E76BF">
        <w:rPr>
          <w:rStyle w:val="Utheving"/>
          <w:i w:val="0"/>
        </w:rPr>
        <w:t xml:space="preserve">Det fungerte bra. Alle språkene er blitt synliggjort.  Det var litt vanskelig å forstå alt, men alle språkene ble lagt like mye vekt på, så det gikk bra. Ble for lite lulesamisk. Ingen av lederne underviste på lulesamisk.  Språkene brukt mest i salmesang og liturgi. Ja – voksne ledere og unge ledere har bidratt til at dette ble ivaretatt i de organiserte aktivitetene. Jeg hørte ofte uformelle samtaler på samisk. </w:t>
      </w:r>
    </w:p>
    <w:p w:rsidR="00F40C2D" w:rsidRPr="000E76BF" w:rsidRDefault="00F40C2D" w:rsidP="00F40C2D">
      <w:pPr>
        <w:pStyle w:val="Listeavsnitt"/>
        <w:numPr>
          <w:ilvl w:val="0"/>
          <w:numId w:val="12"/>
        </w:numPr>
        <w:rPr>
          <w:rStyle w:val="Utheving"/>
          <w:i w:val="0"/>
        </w:rPr>
      </w:pPr>
      <w:r w:rsidRPr="000E76BF">
        <w:rPr>
          <w:rStyle w:val="Utheving"/>
          <w:i w:val="0"/>
        </w:rPr>
        <w:lastRenderedPageBreak/>
        <w:t xml:space="preserve">Konfirmantenes opplevelse / tilbakemeldinger som du som leder har fått: </w:t>
      </w:r>
    </w:p>
    <w:p w:rsidR="00F40C2D" w:rsidRPr="000E76BF" w:rsidRDefault="00B84BD2" w:rsidP="00F40C2D">
      <w:pPr>
        <w:pStyle w:val="Listeavsnitt"/>
        <w:numPr>
          <w:ilvl w:val="0"/>
          <w:numId w:val="16"/>
        </w:numPr>
        <w:rPr>
          <w:rStyle w:val="Utheving"/>
          <w:i w:val="0"/>
        </w:rPr>
      </w:pPr>
      <w:r w:rsidRPr="000E76BF">
        <w:rPr>
          <w:rStyle w:val="Utheving"/>
          <w:i w:val="0"/>
        </w:rPr>
        <w:t xml:space="preserve">Konfirmantene var godt fornøyd med måltidene / maten. Tacoen ble populær. </w:t>
      </w:r>
    </w:p>
    <w:p w:rsidR="00B84BD2" w:rsidRPr="000E76BF" w:rsidRDefault="00B84BD2" w:rsidP="00F40C2D">
      <w:pPr>
        <w:pStyle w:val="Listeavsnitt"/>
        <w:numPr>
          <w:ilvl w:val="0"/>
          <w:numId w:val="16"/>
        </w:numPr>
        <w:rPr>
          <w:rStyle w:val="Utheving"/>
          <w:i w:val="0"/>
        </w:rPr>
      </w:pPr>
      <w:r w:rsidRPr="000E76BF">
        <w:rPr>
          <w:rStyle w:val="Utheving"/>
          <w:i w:val="0"/>
        </w:rPr>
        <w:t>Fungerte godt å sitte i sirkel i undervisningen.  Godt rom. Undervisningen i Tysfjord: intenst og flott! De var rørt over det de hørte. Hørte ingen klager fra konfirmantene på n</w:t>
      </w:r>
      <w:r w:rsidR="007F6112">
        <w:rPr>
          <w:rStyle w:val="Utheving"/>
          <w:i w:val="0"/>
        </w:rPr>
        <w:t>oen ting. Ville ha mer fritid (</w:t>
      </w:r>
      <w:r w:rsidRPr="000E76BF">
        <w:rPr>
          <w:rStyle w:val="Utheving"/>
          <w:i w:val="0"/>
        </w:rPr>
        <w:t xml:space="preserve">som forventet). Flere har gitt uttrykk for å ha lært nye ting og fått større forståelse for det å være kristen og same. De var fornøyd med kveldssamlingene i lavvoen og leirstedet. </w:t>
      </w:r>
    </w:p>
    <w:p w:rsidR="00B84BD2" w:rsidRPr="000E76BF" w:rsidRDefault="00B84BD2" w:rsidP="00B84BD2">
      <w:pPr>
        <w:pStyle w:val="Listeavsnitt"/>
        <w:ind w:left="1429" w:firstLine="0"/>
        <w:rPr>
          <w:rStyle w:val="Utheving"/>
          <w:i w:val="0"/>
        </w:rPr>
      </w:pPr>
    </w:p>
    <w:p w:rsidR="00B84BD2" w:rsidRPr="000E76BF" w:rsidRDefault="00B84BD2" w:rsidP="00B84BD2">
      <w:pPr>
        <w:pStyle w:val="Listeavsnitt"/>
        <w:numPr>
          <w:ilvl w:val="0"/>
          <w:numId w:val="12"/>
        </w:numPr>
        <w:rPr>
          <w:rStyle w:val="Utheving"/>
          <w:i w:val="0"/>
        </w:rPr>
      </w:pPr>
      <w:r w:rsidRPr="000E76BF">
        <w:rPr>
          <w:rStyle w:val="Utheving"/>
          <w:i w:val="0"/>
        </w:rPr>
        <w:t xml:space="preserve">Organisering i forkant: </w:t>
      </w:r>
    </w:p>
    <w:p w:rsidR="00B84BD2" w:rsidRPr="000E76BF" w:rsidRDefault="00867C94" w:rsidP="00B84BD2">
      <w:pPr>
        <w:pStyle w:val="Listeavsnitt"/>
        <w:numPr>
          <w:ilvl w:val="0"/>
          <w:numId w:val="17"/>
        </w:numPr>
        <w:rPr>
          <w:rStyle w:val="Utheving"/>
          <w:i w:val="0"/>
        </w:rPr>
      </w:pPr>
      <w:r w:rsidRPr="000E76BF">
        <w:rPr>
          <w:rStyle w:val="Utheving"/>
          <w:i w:val="0"/>
        </w:rPr>
        <w:t>Informasjon på nett: God informasjon på nett.</w:t>
      </w:r>
      <w:r w:rsidR="00E63376" w:rsidRPr="000E76BF">
        <w:rPr>
          <w:rStyle w:val="Utheving"/>
          <w:i w:val="0"/>
        </w:rPr>
        <w:t xml:space="preserve"> Informasjon om fra SKR til </w:t>
      </w:r>
      <w:r w:rsidR="007F6112">
        <w:rPr>
          <w:rStyle w:val="Utheving"/>
          <w:i w:val="0"/>
        </w:rPr>
        <w:t>menighet kom ut i riktig tid. (D</w:t>
      </w:r>
      <w:r w:rsidR="00E63376" w:rsidRPr="000E76BF">
        <w:rPr>
          <w:rStyle w:val="Utheving"/>
          <w:i w:val="0"/>
        </w:rPr>
        <w:t xml:space="preserve">esember). Det fungerte bedre i år </w:t>
      </w:r>
      <w:r w:rsidR="00015CF3" w:rsidRPr="000E76BF">
        <w:rPr>
          <w:rStyle w:val="Utheving"/>
          <w:i w:val="0"/>
        </w:rPr>
        <w:t>enn</w:t>
      </w:r>
      <w:r w:rsidR="00E63376" w:rsidRPr="000E76BF">
        <w:rPr>
          <w:rStyle w:val="Utheving"/>
          <w:i w:val="0"/>
        </w:rPr>
        <w:t xml:space="preserve"> tidligere. Ledelse i forkant</w:t>
      </w:r>
      <w:r w:rsidR="002279E1" w:rsidRPr="000E76BF">
        <w:rPr>
          <w:rStyle w:val="Utheving"/>
          <w:i w:val="0"/>
        </w:rPr>
        <w:t>: Samarbeid om innhold fungerer godt. F</w:t>
      </w:r>
      <w:r w:rsidRPr="000E76BF">
        <w:rPr>
          <w:rStyle w:val="Utheving"/>
          <w:i w:val="0"/>
        </w:rPr>
        <w:t>ungerer med informasjon på telefon og e-post samt telefonmøte</w:t>
      </w:r>
      <w:r w:rsidR="00E63376" w:rsidRPr="000E76BF">
        <w:rPr>
          <w:rStyle w:val="Utheving"/>
          <w:i w:val="0"/>
        </w:rPr>
        <w:t xml:space="preserve"> (arbeidsgruppa)</w:t>
      </w:r>
      <w:r w:rsidRPr="000E76BF">
        <w:rPr>
          <w:rStyle w:val="Utheving"/>
          <w:i w:val="0"/>
        </w:rPr>
        <w:t>.</w:t>
      </w:r>
      <w:r w:rsidR="002279E1" w:rsidRPr="000E76BF">
        <w:rPr>
          <w:rStyle w:val="Utheving"/>
          <w:i w:val="0"/>
        </w:rPr>
        <w:t xml:space="preserve"> Viktig å få frekvens på møtene. </w:t>
      </w:r>
      <w:r w:rsidR="00E63376" w:rsidRPr="000E76BF">
        <w:rPr>
          <w:rStyle w:val="Utheving"/>
          <w:i w:val="0"/>
        </w:rPr>
        <w:t>Informasjonsflyt har vært bra.</w:t>
      </w:r>
      <w:r w:rsidR="002279E1" w:rsidRPr="000E76BF">
        <w:rPr>
          <w:rStyle w:val="Utheving"/>
          <w:i w:val="0"/>
        </w:rPr>
        <w:t xml:space="preserve"> Det kan bli mange som skal koordineres. </w:t>
      </w:r>
      <w:r w:rsidR="00E63376" w:rsidRPr="000E76BF">
        <w:rPr>
          <w:rStyle w:val="Utheving"/>
          <w:i w:val="0"/>
        </w:rPr>
        <w:t xml:space="preserve"> Fint å samarbeide to og to. Egne telefonmøter innad i Arbeidsgruppa er bra.</w:t>
      </w:r>
      <w:r w:rsidR="002279E1" w:rsidRPr="000E76BF">
        <w:rPr>
          <w:rStyle w:val="Utheving"/>
          <w:i w:val="0"/>
        </w:rPr>
        <w:t xml:space="preserve"> Hadde Facebookmøte, det fungerte bra.  </w:t>
      </w:r>
      <w:r w:rsidR="007F6112">
        <w:rPr>
          <w:rStyle w:val="Utheving"/>
          <w:i w:val="0"/>
        </w:rPr>
        <w:t>Hva har fungert godt i forkant:</w:t>
      </w:r>
      <w:r w:rsidR="00E63376" w:rsidRPr="000E76BF">
        <w:rPr>
          <w:rStyle w:val="Utheving"/>
          <w:i w:val="0"/>
        </w:rPr>
        <w:t xml:space="preserve"> </w:t>
      </w:r>
      <w:r w:rsidR="002279E1" w:rsidRPr="000E76BF">
        <w:rPr>
          <w:rStyle w:val="Utheving"/>
          <w:i w:val="0"/>
        </w:rPr>
        <w:t xml:space="preserve">Viktig med god kommunikasjon hele veien. </w:t>
      </w:r>
      <w:r w:rsidR="00015CF3" w:rsidRPr="000E76BF">
        <w:rPr>
          <w:rStyle w:val="Utheving"/>
          <w:i w:val="0"/>
        </w:rPr>
        <w:t>Ansvarsfordeling</w:t>
      </w:r>
      <w:r w:rsidR="002279E1" w:rsidRPr="000E76BF">
        <w:rPr>
          <w:rStyle w:val="Utheving"/>
          <w:i w:val="0"/>
        </w:rPr>
        <w:t xml:space="preserve"> og trygghet på praktisk gjennomføring av de ulike delene! Det å få mat servert var veldig godt, særlig for lederne. </w:t>
      </w:r>
    </w:p>
    <w:p w:rsidR="002279E1" w:rsidRPr="000E76BF" w:rsidRDefault="002279E1" w:rsidP="00B84BD2">
      <w:pPr>
        <w:pStyle w:val="Listeavsnitt"/>
        <w:numPr>
          <w:ilvl w:val="0"/>
          <w:numId w:val="17"/>
        </w:numPr>
        <w:rPr>
          <w:rStyle w:val="Utheving"/>
          <w:i w:val="0"/>
        </w:rPr>
      </w:pPr>
      <w:r w:rsidRPr="000E76BF">
        <w:rPr>
          <w:rStyle w:val="Utheving"/>
          <w:i w:val="0"/>
        </w:rPr>
        <w:t xml:space="preserve">Leirene blir bare bedre og bedre. Fint med tydelige mål og retningslinjer. Bør leiren ha et fast sett med bibeltekster som er knyttet til det tema som skal tas opp? </w:t>
      </w:r>
    </w:p>
    <w:p w:rsidR="00F40C2D" w:rsidRPr="000E76BF" w:rsidRDefault="002279E1" w:rsidP="00803DFD">
      <w:pPr>
        <w:pStyle w:val="Listeavsnitt"/>
        <w:numPr>
          <w:ilvl w:val="0"/>
          <w:numId w:val="17"/>
        </w:numPr>
        <w:rPr>
          <w:rStyle w:val="Utheving"/>
          <w:i w:val="0"/>
        </w:rPr>
      </w:pPr>
      <w:r w:rsidRPr="000E76BF">
        <w:rPr>
          <w:rStyle w:val="Utheving"/>
          <w:i w:val="0"/>
        </w:rPr>
        <w:t xml:space="preserve">Hvor har Samisk kirkeråd et </w:t>
      </w:r>
      <w:r w:rsidR="00015CF3" w:rsidRPr="000E76BF">
        <w:rPr>
          <w:rStyle w:val="Utheving"/>
          <w:i w:val="0"/>
        </w:rPr>
        <w:t>forbedringspotensial</w:t>
      </w:r>
      <w:r w:rsidR="007F6112">
        <w:rPr>
          <w:rStyle w:val="Utheving"/>
          <w:i w:val="0"/>
        </w:rPr>
        <w:t>:</w:t>
      </w:r>
      <w:r w:rsidRPr="000E76BF">
        <w:rPr>
          <w:rStyle w:val="Utheving"/>
          <w:i w:val="0"/>
        </w:rPr>
        <w:t xml:space="preserve"> La gjerne de unge lederne få litt tid før første økt til å planlegge på plassen. Det fungerer ikke like godt å planlegge når vi sitter i forskjellig landsdeler. </w:t>
      </w:r>
    </w:p>
    <w:p w:rsidR="0047677A" w:rsidRDefault="0047677A" w:rsidP="00BA020F">
      <w:pPr>
        <w:rPr>
          <w:rStyle w:val="Utheving"/>
          <w:i w:val="0"/>
        </w:rPr>
      </w:pPr>
    </w:p>
    <w:p w:rsidR="0047677A" w:rsidRDefault="0047677A" w:rsidP="00BA020F">
      <w:pPr>
        <w:rPr>
          <w:rStyle w:val="Utheving"/>
          <w:b/>
          <w:i w:val="0"/>
          <w:sz w:val="24"/>
          <w:szCs w:val="24"/>
        </w:rPr>
      </w:pPr>
      <w:r>
        <w:rPr>
          <w:rStyle w:val="Utheving"/>
          <w:b/>
          <w:i w:val="0"/>
          <w:sz w:val="24"/>
          <w:szCs w:val="24"/>
        </w:rPr>
        <w:t>Ledelse under leiren.</w:t>
      </w:r>
    </w:p>
    <w:p w:rsidR="00BA020F" w:rsidRDefault="004F072C" w:rsidP="00BA020F">
      <w:pPr>
        <w:rPr>
          <w:rStyle w:val="Utheving"/>
          <w:i w:val="0"/>
        </w:rPr>
      </w:pPr>
      <w:r w:rsidRPr="00BA020F">
        <w:rPr>
          <w:rStyle w:val="Utheving"/>
          <w:i w:val="0"/>
        </w:rPr>
        <w:t xml:space="preserve">Det var på forhand </w:t>
      </w:r>
      <w:r w:rsidR="00635CF3">
        <w:rPr>
          <w:rStyle w:val="Utheving"/>
          <w:i w:val="0"/>
        </w:rPr>
        <w:t>av</w:t>
      </w:r>
      <w:r w:rsidRPr="00BA020F">
        <w:rPr>
          <w:rStyle w:val="Utheving"/>
          <w:i w:val="0"/>
        </w:rPr>
        <w:t xml:space="preserve">klart hvem som hadde ansvar </w:t>
      </w:r>
      <w:r w:rsidR="00635CF3">
        <w:rPr>
          <w:rStyle w:val="Utheving"/>
          <w:i w:val="0"/>
        </w:rPr>
        <w:t xml:space="preserve">for de ulike deler av opplegget. Det var også lagt inn mulighet for et </w:t>
      </w:r>
      <w:r w:rsidRPr="00BA020F">
        <w:rPr>
          <w:rStyle w:val="Utheving"/>
          <w:i w:val="0"/>
        </w:rPr>
        <w:t>ev</w:t>
      </w:r>
      <w:r w:rsidR="00635CF3">
        <w:rPr>
          <w:rStyle w:val="Utheving"/>
          <w:i w:val="0"/>
        </w:rPr>
        <w:t xml:space="preserve">entuelt bytte av ansvarsområde </w:t>
      </w:r>
      <w:r w:rsidRPr="00BA020F">
        <w:rPr>
          <w:rStyle w:val="Utheving"/>
          <w:i w:val="0"/>
        </w:rPr>
        <w:t xml:space="preserve">dersom det var behov for det. </w:t>
      </w:r>
      <w:r w:rsidR="00FB146A">
        <w:rPr>
          <w:rStyle w:val="Utheving"/>
          <w:i w:val="0"/>
        </w:rPr>
        <w:t>Tilbakemelding</w:t>
      </w:r>
      <w:r w:rsidR="00635CF3">
        <w:rPr>
          <w:rStyle w:val="Utheving"/>
          <w:i w:val="0"/>
        </w:rPr>
        <w:t xml:space="preserve"> fra ledere som deltok var at den samlede ledelse under</w:t>
      </w:r>
      <w:r w:rsidR="00BA020F" w:rsidRPr="00BA020F">
        <w:rPr>
          <w:rStyle w:val="Utheving"/>
          <w:i w:val="0"/>
        </w:rPr>
        <w:t xml:space="preserve"> leiren var god.</w:t>
      </w:r>
      <w:r w:rsidR="00BA020F" w:rsidRPr="00BA020F">
        <w:rPr>
          <w:rStyle w:val="Overskrift1Tegn"/>
          <w:i/>
        </w:rPr>
        <w:t xml:space="preserve"> </w:t>
      </w:r>
      <w:r w:rsidR="006A7DD8">
        <w:rPr>
          <w:rStyle w:val="Utheving"/>
          <w:i w:val="0"/>
        </w:rPr>
        <w:t>Funn evalueringa viser at det var en</w:t>
      </w:r>
      <w:r w:rsidR="00231C31">
        <w:rPr>
          <w:rStyle w:val="Utheving"/>
          <w:i w:val="0"/>
        </w:rPr>
        <w:t xml:space="preserve"> g</w:t>
      </w:r>
      <w:r w:rsidR="00BA020F" w:rsidRPr="00BA020F">
        <w:rPr>
          <w:rStyle w:val="Utheving"/>
          <w:i w:val="0"/>
        </w:rPr>
        <w:t>od dialog mellom den som har hovedansvar og ledere / unge ledere</w:t>
      </w:r>
      <w:r w:rsidR="00BA020F">
        <w:rPr>
          <w:rStyle w:val="Utheving"/>
          <w:i w:val="0"/>
        </w:rPr>
        <w:t>.</w:t>
      </w:r>
      <w:r w:rsidR="00BA020F" w:rsidRPr="00BA020F">
        <w:rPr>
          <w:rStyle w:val="Utheving"/>
          <w:i w:val="0"/>
        </w:rPr>
        <w:t xml:space="preserve"> </w:t>
      </w:r>
      <w:r w:rsidR="006A7DD8">
        <w:rPr>
          <w:rStyle w:val="Utheving"/>
          <w:i w:val="0"/>
        </w:rPr>
        <w:t>En sa: «Det</w:t>
      </w:r>
      <w:r w:rsidRPr="00BA020F">
        <w:rPr>
          <w:rStyle w:val="Utheving"/>
          <w:i w:val="0"/>
        </w:rPr>
        <w:t xml:space="preserve"> var en fin tone blant lederne</w:t>
      </w:r>
      <w:r w:rsidR="006A7DD8">
        <w:rPr>
          <w:rStyle w:val="Utheving"/>
          <w:i w:val="0"/>
        </w:rPr>
        <w:t xml:space="preserve"> noe som</w:t>
      </w:r>
      <w:r w:rsidRPr="00BA020F">
        <w:rPr>
          <w:rStyle w:val="Utheving"/>
          <w:i w:val="0"/>
        </w:rPr>
        <w:t xml:space="preserve"> jeg tror også </w:t>
      </w:r>
      <w:r w:rsidR="00015CF3" w:rsidRPr="00BA020F">
        <w:rPr>
          <w:rStyle w:val="Utheving"/>
          <w:i w:val="0"/>
        </w:rPr>
        <w:t>reflekteres</w:t>
      </w:r>
      <w:r w:rsidR="006A7DD8">
        <w:rPr>
          <w:rStyle w:val="Utheving"/>
          <w:i w:val="0"/>
        </w:rPr>
        <w:t xml:space="preserve"> i konfirmantenes oppførsel». Andre utsagn er: «</w:t>
      </w:r>
      <w:r w:rsidRPr="00BA020F">
        <w:rPr>
          <w:rStyle w:val="Utheving"/>
          <w:i w:val="0"/>
        </w:rPr>
        <w:t>Bra med tydelig leder som følger opp!</w:t>
      </w:r>
      <w:r w:rsidR="00BA020F" w:rsidRPr="00BA020F">
        <w:rPr>
          <w:rStyle w:val="Utheving"/>
          <w:i w:val="0"/>
        </w:rPr>
        <w:t xml:space="preserve"> Rutiner fungerte bra. </w:t>
      </w:r>
      <w:r w:rsidR="00015CF3" w:rsidRPr="00BA020F">
        <w:rPr>
          <w:rStyle w:val="Utheving"/>
          <w:i w:val="0"/>
        </w:rPr>
        <w:t>Kveldsmøtene</w:t>
      </w:r>
      <w:r w:rsidR="00BA020F" w:rsidRPr="00BA020F">
        <w:rPr>
          <w:rStyle w:val="Utheving"/>
          <w:i w:val="0"/>
        </w:rPr>
        <w:t xml:space="preserve"> med ledere og unge ledere fungert</w:t>
      </w:r>
      <w:r w:rsidR="006A7DD8">
        <w:rPr>
          <w:rStyle w:val="Utheving"/>
          <w:i w:val="0"/>
        </w:rPr>
        <w:t xml:space="preserve">e bra! </w:t>
      </w:r>
      <w:r w:rsidRPr="00BA020F">
        <w:rPr>
          <w:rStyle w:val="Utheving"/>
          <w:i w:val="0"/>
        </w:rPr>
        <w:t>Det er litt av en jobb å sette seg inn i</w:t>
      </w:r>
      <w:r w:rsidR="00BA020F">
        <w:rPr>
          <w:rStyle w:val="Utheving"/>
          <w:i w:val="0"/>
        </w:rPr>
        <w:t xml:space="preserve"> alt</w:t>
      </w:r>
      <w:r w:rsidRPr="00BA020F">
        <w:rPr>
          <w:rStyle w:val="Utheving"/>
          <w:i w:val="0"/>
        </w:rPr>
        <w:t>. Det er viktig at den som har hovedansvar også har ansvar for at oppgav</w:t>
      </w:r>
      <w:r w:rsidR="00BA020F">
        <w:rPr>
          <w:rStyle w:val="Utheving"/>
          <w:i w:val="0"/>
        </w:rPr>
        <w:t>ene som ledere / unge ledere er</w:t>
      </w:r>
      <w:r w:rsidRPr="00BA020F">
        <w:rPr>
          <w:rStyle w:val="Utheving"/>
          <w:i w:val="0"/>
        </w:rPr>
        <w:t xml:space="preserve"> bli</w:t>
      </w:r>
      <w:r w:rsidR="00BA020F">
        <w:rPr>
          <w:rStyle w:val="Utheving"/>
          <w:i w:val="0"/>
        </w:rPr>
        <w:t>tt</w:t>
      </w:r>
      <w:r w:rsidRPr="00BA020F">
        <w:rPr>
          <w:rStyle w:val="Utheving"/>
          <w:i w:val="0"/>
        </w:rPr>
        <w:t xml:space="preserve"> utført. </w:t>
      </w:r>
      <w:r w:rsidR="00BA020F" w:rsidRPr="00BA020F">
        <w:rPr>
          <w:rStyle w:val="Utheving"/>
          <w:i w:val="0"/>
        </w:rPr>
        <w:t>Er vi for mange ledere – eller har vi et for oppstykket ansvar?</w:t>
      </w:r>
      <w:r w:rsidR="006A7DD8">
        <w:rPr>
          <w:rStyle w:val="Utheving"/>
          <w:i w:val="0"/>
        </w:rPr>
        <w:t>»</w:t>
      </w:r>
      <w:r w:rsidRPr="00BA020F">
        <w:rPr>
          <w:rStyle w:val="Utheving"/>
          <w:i w:val="0"/>
        </w:rPr>
        <w:t xml:space="preserve"> </w:t>
      </w:r>
    </w:p>
    <w:p w:rsidR="004F072C" w:rsidRPr="006A7DD8" w:rsidRDefault="004F072C" w:rsidP="00BA020F">
      <w:pPr>
        <w:rPr>
          <w:rStyle w:val="Utheving"/>
          <w:b/>
          <w:i w:val="0"/>
        </w:rPr>
      </w:pPr>
      <w:r w:rsidRPr="006A7DD8">
        <w:rPr>
          <w:rStyle w:val="Utheving"/>
          <w:b/>
          <w:i w:val="0"/>
        </w:rPr>
        <w:t xml:space="preserve">Hvordan hadde du det på leiren? </w:t>
      </w:r>
    </w:p>
    <w:p w:rsidR="004F072C" w:rsidRDefault="006A7DD8" w:rsidP="00BA020F">
      <w:pPr>
        <w:rPr>
          <w:rStyle w:val="Utheving"/>
          <w:i w:val="0"/>
        </w:rPr>
      </w:pPr>
      <w:r>
        <w:rPr>
          <w:rStyle w:val="Utheving"/>
          <w:i w:val="0"/>
        </w:rPr>
        <w:t>Ledere har rapportert at de f</w:t>
      </w:r>
      <w:r w:rsidR="004F072C" w:rsidRPr="00BA020F">
        <w:rPr>
          <w:rStyle w:val="Utheving"/>
          <w:i w:val="0"/>
        </w:rPr>
        <w:t>ikk mye faglige innspill og læring</w:t>
      </w:r>
      <w:r>
        <w:rPr>
          <w:rStyle w:val="Utheving"/>
          <w:i w:val="0"/>
        </w:rPr>
        <w:t>, og at de lærte mye av de andre. De sa at det var minnerikt og at de hadde g</w:t>
      </w:r>
      <w:r w:rsidR="004F072C" w:rsidRPr="00BA020F">
        <w:rPr>
          <w:rStyle w:val="Utheving"/>
          <w:i w:val="0"/>
        </w:rPr>
        <w:t>ode samtaler med både konfirmanter, unge ledere og ledere.</w:t>
      </w:r>
      <w:r w:rsidR="007F6112">
        <w:rPr>
          <w:rStyle w:val="Utheving"/>
          <w:i w:val="0"/>
        </w:rPr>
        <w:t xml:space="preserve"> De sa: «</w:t>
      </w:r>
      <w:r w:rsidR="001F61AD" w:rsidRPr="00BA020F">
        <w:rPr>
          <w:rStyle w:val="Utheving"/>
          <w:i w:val="0"/>
        </w:rPr>
        <w:t xml:space="preserve">Jeg hadde det trivelig – med mye latter og glede hele leiren igjennom. Travelt og intenst arbeid, men meget givende at alle bidro. Jeg har lyst til å </w:t>
      </w:r>
      <w:r w:rsidR="00015CF3" w:rsidRPr="00BA020F">
        <w:rPr>
          <w:rStyle w:val="Utheving"/>
          <w:i w:val="0"/>
        </w:rPr>
        <w:t>gjenoppleve</w:t>
      </w:r>
      <w:r w:rsidR="001F61AD" w:rsidRPr="00BA020F">
        <w:rPr>
          <w:rStyle w:val="Utheving"/>
          <w:i w:val="0"/>
        </w:rPr>
        <w:t xml:space="preserve"> denne </w:t>
      </w:r>
      <w:r w:rsidR="001F61AD" w:rsidRPr="00BA020F">
        <w:rPr>
          <w:rStyle w:val="Utheving"/>
          <w:i w:val="0"/>
        </w:rPr>
        <w:lastRenderedPageBreak/>
        <w:t xml:space="preserve">helgen. Det vil være interessant å være med på noe lignende igjen. Jeg ble inspirert selv og følte at jeg hadde inspirasjon å gi til andre. Fine folk som </w:t>
      </w:r>
      <w:r>
        <w:rPr>
          <w:rStyle w:val="Utheving"/>
          <w:i w:val="0"/>
        </w:rPr>
        <w:t>har satt seg fast i hjerterota.»</w:t>
      </w:r>
    </w:p>
    <w:p w:rsidR="0047677A" w:rsidRPr="00BA020F" w:rsidRDefault="0047677A" w:rsidP="00BA020F">
      <w:pPr>
        <w:rPr>
          <w:rStyle w:val="Utheving"/>
          <w:i w:val="0"/>
        </w:rPr>
      </w:pPr>
    </w:p>
    <w:p w:rsidR="00427EE9" w:rsidRPr="000B11B3" w:rsidRDefault="008F4004" w:rsidP="000B11B3">
      <w:pPr>
        <w:pStyle w:val="Overskrift3"/>
      </w:pPr>
      <w:r>
        <w:t>D</w:t>
      </w:r>
      <w:r w:rsidR="00352785">
        <w:t xml:space="preserve">ata fra muntlig informasjonsinnhenting </w:t>
      </w:r>
    </w:p>
    <w:p w:rsidR="0047677A" w:rsidRDefault="0047677A" w:rsidP="001E1056">
      <w:pPr>
        <w:rPr>
          <w:rStyle w:val="Utheving"/>
          <w:i w:val="0"/>
        </w:rPr>
      </w:pPr>
    </w:p>
    <w:p w:rsidR="00F14122" w:rsidRDefault="000E76BF" w:rsidP="001E1056">
      <w:pPr>
        <w:rPr>
          <w:rStyle w:val="Utheving"/>
          <w:i w:val="0"/>
        </w:rPr>
      </w:pPr>
      <w:r>
        <w:rPr>
          <w:rStyle w:val="Utheving"/>
          <w:i w:val="0"/>
        </w:rPr>
        <w:t>Det er kommet frem under evalueringen av denne konfirma</w:t>
      </w:r>
      <w:r w:rsidR="001C6290">
        <w:rPr>
          <w:rStyle w:val="Utheving"/>
          <w:i w:val="0"/>
        </w:rPr>
        <w:t>ntleiren at noen av de</w:t>
      </w:r>
      <w:r>
        <w:rPr>
          <w:rStyle w:val="Utheving"/>
          <w:i w:val="0"/>
        </w:rPr>
        <w:t xml:space="preserve"> felles praktiske grep og</w:t>
      </w:r>
      <w:r w:rsidR="001C6290">
        <w:rPr>
          <w:rStyle w:val="Utheving"/>
          <w:i w:val="0"/>
        </w:rPr>
        <w:t xml:space="preserve"> den</w:t>
      </w:r>
      <w:r>
        <w:rPr>
          <w:rStyle w:val="Utheving"/>
          <w:i w:val="0"/>
        </w:rPr>
        <w:t xml:space="preserve"> felles forståelse</w:t>
      </w:r>
      <w:r w:rsidR="001C6290">
        <w:rPr>
          <w:rStyle w:val="Utheving"/>
          <w:i w:val="0"/>
        </w:rPr>
        <w:t xml:space="preserve"> som finnes i ledergruppa når det gjelder den praktiske gjennomføringen av leiren må tas vare på og videreføres. Det gjelder ikke minst hvordan ledere møter praktiske</w:t>
      </w:r>
      <w:r>
        <w:rPr>
          <w:rStyle w:val="Utheving"/>
          <w:i w:val="0"/>
        </w:rPr>
        <w:t xml:space="preserve"> </w:t>
      </w:r>
      <w:r w:rsidR="004F3B87" w:rsidRPr="00BA020F">
        <w:rPr>
          <w:rStyle w:val="Utheving"/>
          <w:i w:val="0"/>
        </w:rPr>
        <w:t xml:space="preserve">utfordringer </w:t>
      </w:r>
      <w:r w:rsidR="00F14122">
        <w:rPr>
          <w:rStyle w:val="Utheving"/>
          <w:i w:val="0"/>
        </w:rPr>
        <w:t xml:space="preserve">og problemstillinger </w:t>
      </w:r>
      <w:r w:rsidR="001C6290">
        <w:rPr>
          <w:rStyle w:val="Utheving"/>
          <w:i w:val="0"/>
        </w:rPr>
        <w:t xml:space="preserve">som oppstår under </w:t>
      </w:r>
      <w:r>
        <w:rPr>
          <w:rStyle w:val="Utheving"/>
          <w:i w:val="0"/>
        </w:rPr>
        <w:t xml:space="preserve">gjennomføring av konfirmantleirene. Dette er særlig </w:t>
      </w:r>
      <w:r w:rsidR="00F14122">
        <w:rPr>
          <w:rStyle w:val="Utheving"/>
          <w:i w:val="0"/>
        </w:rPr>
        <w:t>knyttet til hva ledere konkret kan</w:t>
      </w:r>
      <w:r w:rsidR="004F3B87" w:rsidRPr="00BA020F">
        <w:rPr>
          <w:rStyle w:val="Utheving"/>
          <w:i w:val="0"/>
        </w:rPr>
        <w:t xml:space="preserve"> gjøre om en</w:t>
      </w:r>
      <w:r w:rsidR="001C6290">
        <w:rPr>
          <w:rStyle w:val="Utheving"/>
          <w:i w:val="0"/>
        </w:rPr>
        <w:t xml:space="preserve"> eller flere</w:t>
      </w:r>
      <w:r w:rsidR="004F3B87" w:rsidRPr="00BA020F">
        <w:rPr>
          <w:rStyle w:val="Utheving"/>
          <w:i w:val="0"/>
        </w:rPr>
        <w:t xml:space="preserve"> konfirmant / deltaker </w:t>
      </w:r>
      <w:r w:rsidR="001C6290">
        <w:rPr>
          <w:rStyle w:val="Utheving"/>
          <w:i w:val="0"/>
        </w:rPr>
        <w:t>blir gående alene</w:t>
      </w:r>
      <w:r w:rsidR="00F14122">
        <w:rPr>
          <w:rStyle w:val="Utheving"/>
          <w:i w:val="0"/>
        </w:rPr>
        <w:t xml:space="preserve"> og </w:t>
      </w:r>
      <w:r w:rsidR="004F3B87" w:rsidRPr="00BA020F">
        <w:rPr>
          <w:rStyle w:val="Utheving"/>
          <w:i w:val="0"/>
        </w:rPr>
        <w:t>ikke kommer i dialo</w:t>
      </w:r>
      <w:r w:rsidR="00F14122">
        <w:rPr>
          <w:rStyle w:val="Utheving"/>
          <w:i w:val="0"/>
        </w:rPr>
        <w:t>g eller samh</w:t>
      </w:r>
      <w:r w:rsidR="001C6290">
        <w:rPr>
          <w:rStyle w:val="Utheving"/>
          <w:i w:val="0"/>
        </w:rPr>
        <w:t>andlingsposisjon med de andre deltakerne. Det er ønskelig at den</w:t>
      </w:r>
      <w:r w:rsidR="004F3B87" w:rsidRPr="00BA020F">
        <w:rPr>
          <w:rStyle w:val="Utheving"/>
          <w:i w:val="0"/>
        </w:rPr>
        <w:t xml:space="preserve"> konkret</w:t>
      </w:r>
      <w:r w:rsidR="001C6290">
        <w:rPr>
          <w:rStyle w:val="Utheving"/>
          <w:i w:val="0"/>
        </w:rPr>
        <w:t>e</w:t>
      </w:r>
      <w:r w:rsidR="004F3B87" w:rsidRPr="00BA020F">
        <w:rPr>
          <w:rStyle w:val="Utheving"/>
          <w:i w:val="0"/>
        </w:rPr>
        <w:t xml:space="preserve"> </w:t>
      </w:r>
      <w:r w:rsidR="00BA020F">
        <w:rPr>
          <w:rStyle w:val="Utheving"/>
          <w:i w:val="0"/>
        </w:rPr>
        <w:t>pedagogisk</w:t>
      </w:r>
      <w:r w:rsidR="001C6290">
        <w:rPr>
          <w:rStyle w:val="Utheving"/>
          <w:i w:val="0"/>
        </w:rPr>
        <w:t>e</w:t>
      </w:r>
      <w:r w:rsidR="00BA020F">
        <w:rPr>
          <w:rStyle w:val="Utheving"/>
          <w:i w:val="0"/>
        </w:rPr>
        <w:t xml:space="preserve"> </w:t>
      </w:r>
      <w:r w:rsidR="00F14122">
        <w:rPr>
          <w:rStyle w:val="Utheving"/>
          <w:i w:val="0"/>
        </w:rPr>
        <w:t>praksis</w:t>
      </w:r>
      <w:r w:rsidR="001C6290">
        <w:rPr>
          <w:rStyle w:val="Utheving"/>
          <w:i w:val="0"/>
        </w:rPr>
        <w:t>en,</w:t>
      </w:r>
      <w:r w:rsidR="00F14122">
        <w:rPr>
          <w:rStyle w:val="Utheving"/>
          <w:i w:val="0"/>
        </w:rPr>
        <w:t xml:space="preserve"> som gjør at det er mulig å ta</w:t>
      </w:r>
      <w:r w:rsidR="004F3B87" w:rsidRPr="00BA020F">
        <w:rPr>
          <w:rStyle w:val="Utheving"/>
          <w:i w:val="0"/>
        </w:rPr>
        <w:t xml:space="preserve"> gr</w:t>
      </w:r>
      <w:r w:rsidR="00F14122">
        <w:rPr>
          <w:rStyle w:val="Utheving"/>
          <w:i w:val="0"/>
        </w:rPr>
        <w:t>ep om</w:t>
      </w:r>
      <w:r w:rsidR="00BA020F">
        <w:rPr>
          <w:rStyle w:val="Utheving"/>
          <w:i w:val="0"/>
        </w:rPr>
        <w:t xml:space="preserve"> slike situasjoner</w:t>
      </w:r>
      <w:r w:rsidR="00F14122">
        <w:rPr>
          <w:rStyle w:val="Utheving"/>
          <w:i w:val="0"/>
        </w:rPr>
        <w:t xml:space="preserve"> skulle</w:t>
      </w:r>
      <w:r w:rsidR="00BA020F">
        <w:rPr>
          <w:rStyle w:val="Utheving"/>
          <w:i w:val="0"/>
        </w:rPr>
        <w:t xml:space="preserve"> oppstår</w:t>
      </w:r>
      <w:r w:rsidR="001C6290">
        <w:rPr>
          <w:rStyle w:val="Utheving"/>
          <w:i w:val="0"/>
        </w:rPr>
        <w:t xml:space="preserve"> blir tatt vare på, videreutviklet</w:t>
      </w:r>
      <w:r w:rsidR="00BA020F">
        <w:rPr>
          <w:rStyle w:val="Utheving"/>
          <w:i w:val="0"/>
        </w:rPr>
        <w:t>.</w:t>
      </w:r>
      <w:r w:rsidR="00F14122">
        <w:rPr>
          <w:rStyle w:val="Utheving"/>
          <w:i w:val="0"/>
        </w:rPr>
        <w:t xml:space="preserve"> Det handler </w:t>
      </w:r>
      <w:r w:rsidR="001C6290">
        <w:rPr>
          <w:rStyle w:val="Utheving"/>
          <w:i w:val="0"/>
        </w:rPr>
        <w:t>om å forebygge og</w:t>
      </w:r>
      <w:r w:rsidR="00F14122">
        <w:rPr>
          <w:rStyle w:val="Utheving"/>
          <w:i w:val="0"/>
        </w:rPr>
        <w:t xml:space="preserve"> tilre</w:t>
      </w:r>
      <w:r w:rsidR="001C6290">
        <w:rPr>
          <w:rStyle w:val="Utheving"/>
          <w:i w:val="0"/>
        </w:rPr>
        <w:t>ttelegge på en måte som gjør at det ikke oppstår problemer</w:t>
      </w:r>
      <w:r w:rsidR="00F14122">
        <w:rPr>
          <w:rStyle w:val="Utheving"/>
          <w:i w:val="0"/>
        </w:rPr>
        <w:t>.</w:t>
      </w:r>
      <w:r w:rsidR="001C6290">
        <w:rPr>
          <w:rStyle w:val="Utheving"/>
          <w:i w:val="0"/>
        </w:rPr>
        <w:t xml:space="preserve"> Samtidig er det slik at den praktiske</w:t>
      </w:r>
      <w:r w:rsidR="00F14122">
        <w:rPr>
          <w:rStyle w:val="Utheving"/>
          <w:i w:val="0"/>
        </w:rPr>
        <w:t xml:space="preserve"> pedagogisk beredskap</w:t>
      </w:r>
      <w:r w:rsidR="001C6290">
        <w:rPr>
          <w:rStyle w:val="Utheving"/>
          <w:i w:val="0"/>
        </w:rPr>
        <w:t>en ikke er fordelt likt og ledergruppa består av m</w:t>
      </w:r>
      <w:r w:rsidR="00CD14B3">
        <w:rPr>
          <w:rStyle w:val="Utheving"/>
          <w:i w:val="0"/>
        </w:rPr>
        <w:t xml:space="preserve">ennesker med ulik kompetanse. </w:t>
      </w:r>
      <w:r w:rsidR="00F14122">
        <w:rPr>
          <w:rStyle w:val="Utheving"/>
          <w:i w:val="0"/>
        </w:rPr>
        <w:t>Må</w:t>
      </w:r>
      <w:r w:rsidR="00CD14B3">
        <w:rPr>
          <w:rStyle w:val="Utheving"/>
          <w:i w:val="0"/>
        </w:rPr>
        <w:t>let er at alle ledere skal ha</w:t>
      </w:r>
      <w:r w:rsidR="00F14122">
        <w:rPr>
          <w:rStyle w:val="Utheving"/>
          <w:i w:val="0"/>
        </w:rPr>
        <w:t xml:space="preserve"> grunnleggende kunnskap om</w:t>
      </w:r>
      <w:r w:rsidR="004F3B87" w:rsidRPr="00BA020F">
        <w:rPr>
          <w:rStyle w:val="Utheving"/>
          <w:i w:val="0"/>
        </w:rPr>
        <w:t xml:space="preserve"> hva </w:t>
      </w:r>
      <w:r w:rsidR="00E86C47">
        <w:rPr>
          <w:rStyle w:val="Utheving"/>
          <w:i w:val="0"/>
        </w:rPr>
        <w:t>som skal gjøres i</w:t>
      </w:r>
      <w:r w:rsidR="004F3B87" w:rsidRPr="00BA020F">
        <w:rPr>
          <w:rStyle w:val="Utheving"/>
          <w:i w:val="0"/>
        </w:rPr>
        <w:t xml:space="preserve"> praksis</w:t>
      </w:r>
      <w:r w:rsidR="00CD14B3">
        <w:rPr>
          <w:rStyle w:val="Utheving"/>
          <w:i w:val="0"/>
        </w:rPr>
        <w:t xml:space="preserve"> om det</w:t>
      </w:r>
      <w:r w:rsidR="00F14122">
        <w:rPr>
          <w:rStyle w:val="Utheving"/>
          <w:i w:val="0"/>
        </w:rPr>
        <w:t xml:space="preserve"> oppstår situasjoner der deltakerne kan komme ti</w:t>
      </w:r>
      <w:r w:rsidR="00CD14B3">
        <w:rPr>
          <w:rStyle w:val="Utheving"/>
          <w:i w:val="0"/>
        </w:rPr>
        <w:t>l å skade seg selv eller andre. Det skjedde for eksempel</w:t>
      </w:r>
      <w:r w:rsidR="00F14122">
        <w:rPr>
          <w:rStyle w:val="Utheving"/>
          <w:i w:val="0"/>
        </w:rPr>
        <w:t xml:space="preserve"> et uhell med en kopp varm kakao, som førte til at en av deltakerne brant seg. Det ble ført avviksprotokoll med ansvarsavklaring omkring oppfølging av begge deltakerne som var involvert. </w:t>
      </w:r>
    </w:p>
    <w:p w:rsidR="004F3B87" w:rsidRPr="00BA020F" w:rsidRDefault="00F14122" w:rsidP="001E1056">
      <w:pPr>
        <w:rPr>
          <w:rStyle w:val="Utheving"/>
          <w:i w:val="0"/>
        </w:rPr>
      </w:pPr>
      <w:r>
        <w:rPr>
          <w:rStyle w:val="Utheving"/>
          <w:i w:val="0"/>
        </w:rPr>
        <w:t>I GUD GIR – VI DELER står det at et</w:t>
      </w:r>
      <w:r w:rsidR="004F3B87" w:rsidRPr="00BA020F">
        <w:rPr>
          <w:rStyle w:val="Utheving"/>
          <w:i w:val="0"/>
        </w:rPr>
        <w:t xml:space="preserve"> hovedmål </w:t>
      </w:r>
      <w:r>
        <w:rPr>
          <w:rStyle w:val="Utheving"/>
          <w:i w:val="0"/>
        </w:rPr>
        <w:t>for trosopplæring i Den norske kirke er å skape inkluderende fellesskap</w:t>
      </w:r>
      <w:r w:rsidR="00E86C47">
        <w:rPr>
          <w:rStyle w:val="Utheving"/>
          <w:i w:val="0"/>
        </w:rPr>
        <w:t>. Det er kommet flere</w:t>
      </w:r>
      <w:r w:rsidR="004F3B87" w:rsidRPr="00BA020F">
        <w:rPr>
          <w:rStyle w:val="Utheving"/>
          <w:i w:val="0"/>
        </w:rPr>
        <w:t xml:space="preserve"> innspill på </w:t>
      </w:r>
      <w:r>
        <w:rPr>
          <w:rStyle w:val="Utheving"/>
          <w:i w:val="0"/>
        </w:rPr>
        <w:t>utfordringer knyttet til dette målet,</w:t>
      </w:r>
      <w:r w:rsidR="00E86C47">
        <w:rPr>
          <w:rStyle w:val="Utheving"/>
          <w:i w:val="0"/>
        </w:rPr>
        <w:t xml:space="preserve"> fra</w:t>
      </w:r>
      <w:r w:rsidR="004F3B87" w:rsidRPr="00BA020F">
        <w:rPr>
          <w:rStyle w:val="Utheving"/>
          <w:i w:val="0"/>
        </w:rPr>
        <w:t xml:space="preserve"> ledere og unge </w:t>
      </w:r>
      <w:r>
        <w:rPr>
          <w:rStyle w:val="Utheving"/>
          <w:i w:val="0"/>
        </w:rPr>
        <w:t xml:space="preserve">ledere, ut fra at det ble </w:t>
      </w:r>
      <w:r w:rsidR="00E86C47">
        <w:rPr>
          <w:rStyle w:val="Utheving"/>
          <w:i w:val="0"/>
        </w:rPr>
        <w:t>synlig</w:t>
      </w:r>
      <w:r>
        <w:rPr>
          <w:rStyle w:val="Utheving"/>
          <w:i w:val="0"/>
        </w:rPr>
        <w:t xml:space="preserve"> for alle </w:t>
      </w:r>
      <w:r w:rsidR="00E86C47">
        <w:rPr>
          <w:rStyle w:val="Utheving"/>
          <w:i w:val="0"/>
        </w:rPr>
        <w:t xml:space="preserve">at dette </w:t>
      </w:r>
      <w:r>
        <w:rPr>
          <w:rStyle w:val="Utheving"/>
          <w:i w:val="0"/>
        </w:rPr>
        <w:t>er en aktuell problemstilling og kan være en praktisk</w:t>
      </w:r>
      <w:r w:rsidR="00E86C47">
        <w:rPr>
          <w:rStyle w:val="Utheving"/>
          <w:i w:val="0"/>
        </w:rPr>
        <w:t xml:space="preserve"> utfordring</w:t>
      </w:r>
      <w:r w:rsidR="004F3B87" w:rsidRPr="00BA020F">
        <w:rPr>
          <w:rStyle w:val="Utheving"/>
          <w:i w:val="0"/>
        </w:rPr>
        <w:t xml:space="preserve">. Det er viktig å få en felles forståelse av </w:t>
      </w:r>
      <w:r>
        <w:rPr>
          <w:rStyle w:val="Utheving"/>
          <w:i w:val="0"/>
        </w:rPr>
        <w:t xml:space="preserve">hva inkludering er, og hvordan det skapes i alle ledd av opplæringa. </w:t>
      </w:r>
      <w:r w:rsidR="0047677A">
        <w:rPr>
          <w:rStyle w:val="Utheving"/>
          <w:i w:val="0"/>
        </w:rPr>
        <w:t>D</w:t>
      </w:r>
      <w:r w:rsidR="004F3B87" w:rsidRPr="00BA020F">
        <w:rPr>
          <w:rStyle w:val="Utheving"/>
          <w:i w:val="0"/>
        </w:rPr>
        <w:t>et som</w:t>
      </w:r>
      <w:r w:rsidR="0047677A">
        <w:rPr>
          <w:rStyle w:val="Utheving"/>
          <w:i w:val="0"/>
        </w:rPr>
        <w:t xml:space="preserve"> faktisk fungerer godt i praksis, må tas med i det videre arbeidet med samiske </w:t>
      </w:r>
      <w:r w:rsidR="00923EEF">
        <w:rPr>
          <w:rStyle w:val="Utheving"/>
          <w:i w:val="0"/>
        </w:rPr>
        <w:t>konfirmantleir.</w:t>
      </w:r>
    </w:p>
    <w:p w:rsidR="008F4004" w:rsidRDefault="001D0984" w:rsidP="001E1056">
      <w:pPr>
        <w:rPr>
          <w:lang w:val="se-NO"/>
        </w:rPr>
      </w:pPr>
      <w:r w:rsidRPr="00934B03">
        <w:rPr>
          <w:noProof/>
        </w:rPr>
        <w:drawing>
          <wp:inline distT="0" distB="0" distL="0" distR="0" wp14:anchorId="6194DB89" wp14:editId="26B6FEFF">
            <wp:extent cx="3474720" cy="2606039"/>
            <wp:effectExtent l="0" t="0" r="0" b="4445"/>
            <wp:docPr id="17" name="Bilde 17" descr="\\intern.kirkepartner.no\hjemmekatalog\tm884\Documents\Mine bilder\jobbilder\samisk konfirmantleir\2016\SAM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kirkepartner.no\hjemmekatalog\tm884\Documents\Mine bilder\jobbilder\samisk konfirmantleir\2016\SAM_02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83738" cy="2612803"/>
                    </a:xfrm>
                    <a:prstGeom prst="rect">
                      <a:avLst/>
                    </a:prstGeom>
                    <a:noFill/>
                    <a:ln>
                      <a:noFill/>
                    </a:ln>
                  </pic:spPr>
                </pic:pic>
              </a:graphicData>
            </a:graphic>
          </wp:inline>
        </w:drawing>
      </w:r>
    </w:p>
    <w:p w:rsidR="008F4004" w:rsidRDefault="008F4004" w:rsidP="001E1056">
      <w:pPr>
        <w:rPr>
          <w:lang w:val="se-NO"/>
        </w:rPr>
      </w:pPr>
      <w:r w:rsidRPr="008F4004">
        <w:rPr>
          <w:noProof/>
        </w:rPr>
        <w:lastRenderedPageBreak/>
        <w:drawing>
          <wp:inline distT="0" distB="0" distL="0" distR="0">
            <wp:extent cx="5114925" cy="3836194"/>
            <wp:effectExtent l="0" t="0" r="0" b="0"/>
            <wp:docPr id="5" name="Bilde 5" descr="\\intern.kirkepartner.no\hjemmekatalog\tm884\Documents\Mine bilder\jobbilder\samisk konfirmantleir\2016\SAM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kirkepartner.no\hjemmekatalog\tm884\Documents\Mine bilder\jobbilder\samisk konfirmantleir\2016\SAM_02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a:ln>
                      <a:noFill/>
                    </a:ln>
                  </pic:spPr>
                </pic:pic>
              </a:graphicData>
            </a:graphic>
          </wp:inline>
        </w:drawing>
      </w:r>
    </w:p>
    <w:p w:rsidR="008F4004" w:rsidRDefault="008F4004" w:rsidP="001E1056">
      <w:pPr>
        <w:rPr>
          <w:lang w:val="se-NO"/>
        </w:rPr>
      </w:pPr>
    </w:p>
    <w:p w:rsidR="000B11B3" w:rsidRDefault="00352785" w:rsidP="000B11B3">
      <w:pPr>
        <w:pStyle w:val="Overskrift3"/>
      </w:pPr>
      <w:r>
        <w:t>Drøfting av f</w:t>
      </w:r>
      <w:r w:rsidR="000B11B3">
        <w:t xml:space="preserve">unn fra det samlede datagrunnlaget </w:t>
      </w:r>
    </w:p>
    <w:p w:rsidR="00E75968" w:rsidRDefault="00E75968" w:rsidP="00BA0A77">
      <w:pPr>
        <w:rPr>
          <w:rStyle w:val="Utheving"/>
          <w:i w:val="0"/>
        </w:rPr>
      </w:pPr>
    </w:p>
    <w:p w:rsidR="00E86C47" w:rsidRDefault="00E86C47" w:rsidP="00BA0A77">
      <w:pPr>
        <w:rPr>
          <w:rStyle w:val="Utheving"/>
          <w:i w:val="0"/>
        </w:rPr>
      </w:pPr>
      <w:r>
        <w:rPr>
          <w:rStyle w:val="Utheving"/>
          <w:i w:val="0"/>
        </w:rPr>
        <w:t>Funn fra spørreundersøkelsen og den muntl</w:t>
      </w:r>
      <w:r w:rsidR="00923EEF">
        <w:rPr>
          <w:rStyle w:val="Utheving"/>
          <w:i w:val="0"/>
        </w:rPr>
        <w:t>ige evalueringen viser at</w:t>
      </w:r>
      <w:r>
        <w:rPr>
          <w:rStyle w:val="Utheving"/>
          <w:i w:val="0"/>
        </w:rPr>
        <w:t xml:space="preserve"> n</w:t>
      </w:r>
      <w:r w:rsidR="007F6112">
        <w:rPr>
          <w:rStyle w:val="Utheving"/>
          <w:i w:val="0"/>
        </w:rPr>
        <w:t xml:space="preserve">oen av konfirmantene </w:t>
      </w:r>
      <w:r w:rsidR="00803DFD" w:rsidRPr="00E86C47">
        <w:rPr>
          <w:rStyle w:val="Utheving"/>
          <w:i w:val="0"/>
        </w:rPr>
        <w:t>ønsket</w:t>
      </w:r>
      <w:r>
        <w:rPr>
          <w:rStyle w:val="Utheving"/>
          <w:i w:val="0"/>
        </w:rPr>
        <w:t xml:space="preserve"> seg</w:t>
      </w:r>
      <w:r w:rsidR="00803DFD" w:rsidRPr="00E86C47">
        <w:rPr>
          <w:rStyle w:val="Utheving"/>
          <w:i w:val="0"/>
        </w:rPr>
        <w:t xml:space="preserve"> mer uteaktiviteter</w:t>
      </w:r>
      <w:r>
        <w:rPr>
          <w:rStyle w:val="Utheving"/>
          <w:i w:val="0"/>
        </w:rPr>
        <w:t xml:space="preserve">. Mange </w:t>
      </w:r>
      <w:r w:rsidR="00F877C6" w:rsidRPr="00E86C47">
        <w:rPr>
          <w:rStyle w:val="Utheving"/>
          <w:i w:val="0"/>
        </w:rPr>
        <w:t>var sv</w:t>
      </w:r>
      <w:r>
        <w:rPr>
          <w:rStyle w:val="Utheving"/>
          <w:i w:val="0"/>
        </w:rPr>
        <w:t>ært fornøyd med denne</w:t>
      </w:r>
      <w:r w:rsidR="00F877C6" w:rsidRPr="00E86C47">
        <w:rPr>
          <w:rStyle w:val="Utheving"/>
          <w:i w:val="0"/>
        </w:rPr>
        <w:t xml:space="preserve"> fysisk krevende aktiviteten. </w:t>
      </w:r>
      <w:r w:rsidR="00803DFD" w:rsidRPr="00E86C47">
        <w:rPr>
          <w:rStyle w:val="Utheving"/>
          <w:i w:val="0"/>
        </w:rPr>
        <w:t xml:space="preserve">Andre </w:t>
      </w:r>
      <w:r w:rsidR="00923EEF">
        <w:rPr>
          <w:rStyle w:val="Utheving"/>
          <w:i w:val="0"/>
        </w:rPr>
        <w:t xml:space="preserve">mente </w:t>
      </w:r>
      <w:r w:rsidR="00803DFD" w:rsidRPr="00E86C47">
        <w:rPr>
          <w:rStyle w:val="Utheving"/>
          <w:i w:val="0"/>
        </w:rPr>
        <w:t>det ble for tungt å løp</w:t>
      </w:r>
      <w:r>
        <w:rPr>
          <w:rStyle w:val="Utheving"/>
          <w:i w:val="0"/>
        </w:rPr>
        <w:t xml:space="preserve">e så mye i dyp sne med truger. </w:t>
      </w:r>
      <w:r w:rsidR="00F877C6" w:rsidRPr="00E86C47">
        <w:rPr>
          <w:rStyle w:val="Utheving"/>
          <w:i w:val="0"/>
        </w:rPr>
        <w:t xml:space="preserve">Dette viser at det vil være stor individuell variasjon i forhold til både interesser og forutsetninger når de gjelder </w:t>
      </w:r>
      <w:r>
        <w:rPr>
          <w:rStyle w:val="Utheving"/>
          <w:i w:val="0"/>
        </w:rPr>
        <w:t>å delta i felles</w:t>
      </w:r>
      <w:r w:rsidR="00923EEF">
        <w:rPr>
          <w:rStyle w:val="Utheving"/>
          <w:i w:val="0"/>
        </w:rPr>
        <w:t>aktiviteter. Dette gjør at o</w:t>
      </w:r>
      <w:r w:rsidR="00F877C6" w:rsidRPr="00E86C47">
        <w:rPr>
          <w:rStyle w:val="Utheving"/>
          <w:i w:val="0"/>
        </w:rPr>
        <w:t>rganisering av fellesaktiviteter</w:t>
      </w:r>
      <w:r w:rsidR="00923EEF">
        <w:rPr>
          <w:rStyle w:val="Utheving"/>
          <w:i w:val="0"/>
        </w:rPr>
        <w:t xml:space="preserve"> kan bygge inn mer differensiering og</w:t>
      </w:r>
      <w:r>
        <w:rPr>
          <w:rStyle w:val="Utheving"/>
          <w:i w:val="0"/>
        </w:rPr>
        <w:t xml:space="preserve"> kanskje</w:t>
      </w:r>
      <w:r w:rsidR="00803DFD" w:rsidRPr="00E86C47">
        <w:rPr>
          <w:rStyle w:val="Utheving"/>
          <w:i w:val="0"/>
        </w:rPr>
        <w:t xml:space="preserve"> lage flere</w:t>
      </w:r>
      <w:r w:rsidR="00923EEF">
        <w:rPr>
          <w:rStyle w:val="Utheving"/>
          <w:i w:val="0"/>
        </w:rPr>
        <w:t xml:space="preserve"> parallelle tiltak</w:t>
      </w:r>
      <w:r>
        <w:rPr>
          <w:rStyle w:val="Utheving"/>
          <w:i w:val="0"/>
        </w:rPr>
        <w:t xml:space="preserve">. Det kan være slik at </w:t>
      </w:r>
      <w:r w:rsidR="00F877C6" w:rsidRPr="00E86C47">
        <w:rPr>
          <w:rStyle w:val="Utheving"/>
          <w:i w:val="0"/>
        </w:rPr>
        <w:t>deltake</w:t>
      </w:r>
      <w:r w:rsidR="00803DFD" w:rsidRPr="00E86C47">
        <w:rPr>
          <w:rStyle w:val="Utheving"/>
          <w:i w:val="0"/>
        </w:rPr>
        <w:t>rne vil ha</w:t>
      </w:r>
      <w:r>
        <w:rPr>
          <w:rStyle w:val="Utheving"/>
          <w:i w:val="0"/>
        </w:rPr>
        <w:t xml:space="preserve"> ikke bare</w:t>
      </w:r>
      <w:r w:rsidR="00803DFD" w:rsidRPr="00E86C47">
        <w:rPr>
          <w:rStyle w:val="Utheving"/>
          <w:i w:val="0"/>
        </w:rPr>
        <w:t xml:space="preserve"> ulike</w:t>
      </w:r>
      <w:r>
        <w:rPr>
          <w:rStyle w:val="Utheving"/>
          <w:i w:val="0"/>
        </w:rPr>
        <w:t xml:space="preserve"> interesser, men også fysiske og mentale</w:t>
      </w:r>
      <w:r w:rsidR="007F6112">
        <w:rPr>
          <w:rStyle w:val="Utheving"/>
          <w:i w:val="0"/>
        </w:rPr>
        <w:t xml:space="preserve"> forutsetninger som er for</w:t>
      </w:r>
      <w:r w:rsidR="00923EEF">
        <w:rPr>
          <w:rStyle w:val="Utheving"/>
          <w:i w:val="0"/>
        </w:rPr>
        <w:t>skjellige.</w:t>
      </w:r>
      <w:r w:rsidR="00803DFD" w:rsidRPr="00E86C47">
        <w:rPr>
          <w:rStyle w:val="Utheving"/>
          <w:i w:val="0"/>
        </w:rPr>
        <w:t xml:space="preserve"> Det vil være mulig å </w:t>
      </w:r>
      <w:r w:rsidR="00923EEF">
        <w:rPr>
          <w:rStyle w:val="Utheving"/>
          <w:i w:val="0"/>
        </w:rPr>
        <w:t>drøfte dette både under</w:t>
      </w:r>
      <w:r w:rsidR="00803DFD" w:rsidRPr="00E86C47">
        <w:rPr>
          <w:rStyle w:val="Utheving"/>
          <w:i w:val="0"/>
        </w:rPr>
        <w:t xml:space="preserve"> planlegg</w:t>
      </w:r>
      <w:r w:rsidR="00923EEF">
        <w:rPr>
          <w:rStyle w:val="Utheving"/>
          <w:i w:val="0"/>
        </w:rPr>
        <w:t>ing og gjennomføring av leiren.</w:t>
      </w:r>
      <w:r w:rsidR="00BA0A77" w:rsidRPr="00E86C47">
        <w:rPr>
          <w:rStyle w:val="Utheving"/>
          <w:i w:val="0"/>
        </w:rPr>
        <w:t xml:space="preserve"> </w:t>
      </w:r>
    </w:p>
    <w:p w:rsidR="00BA0A77" w:rsidRPr="00E86C47" w:rsidRDefault="00E86C47" w:rsidP="00BA0A77">
      <w:pPr>
        <w:rPr>
          <w:rStyle w:val="Utheving"/>
          <w:i w:val="0"/>
        </w:rPr>
      </w:pPr>
      <w:r>
        <w:rPr>
          <w:rStyle w:val="Utheving"/>
          <w:i w:val="0"/>
        </w:rPr>
        <w:t>F</w:t>
      </w:r>
      <w:r w:rsidR="00BA0A77" w:rsidRPr="00E86C47">
        <w:rPr>
          <w:rStyle w:val="Utheving"/>
          <w:i w:val="0"/>
        </w:rPr>
        <w:t xml:space="preserve">unn fra evalueringen viser </w:t>
      </w:r>
      <w:r>
        <w:rPr>
          <w:rStyle w:val="Utheving"/>
          <w:i w:val="0"/>
        </w:rPr>
        <w:t>at alle</w:t>
      </w:r>
      <w:r w:rsidR="00BA0A77" w:rsidRPr="00E86C47">
        <w:rPr>
          <w:rStyle w:val="Utheving"/>
          <w:i w:val="0"/>
        </w:rPr>
        <w:t xml:space="preserve"> ungdomme</w:t>
      </w:r>
      <w:r>
        <w:rPr>
          <w:rStyle w:val="Utheving"/>
          <w:i w:val="0"/>
        </w:rPr>
        <w:t xml:space="preserve">ne var svært </w:t>
      </w:r>
      <w:r w:rsidR="00923EEF">
        <w:rPr>
          <w:rStyle w:val="Utheving"/>
          <w:i w:val="0"/>
        </w:rPr>
        <w:t>fornøyde med maten og måltidene</w:t>
      </w:r>
      <w:r>
        <w:rPr>
          <w:rStyle w:val="Utheving"/>
          <w:i w:val="0"/>
        </w:rPr>
        <w:t xml:space="preserve"> både på Vatnlia og</w:t>
      </w:r>
      <w:r w:rsidR="00BA0A77" w:rsidRPr="00E86C47">
        <w:rPr>
          <w:rStyle w:val="Utheving"/>
          <w:i w:val="0"/>
        </w:rPr>
        <w:t xml:space="preserve"> under bussreisen og</w:t>
      </w:r>
      <w:r>
        <w:rPr>
          <w:rStyle w:val="Utheving"/>
          <w:i w:val="0"/>
        </w:rPr>
        <w:t xml:space="preserve"> oppholdet</w:t>
      </w:r>
      <w:r w:rsidR="00BA0A77" w:rsidRPr="00E86C47">
        <w:rPr>
          <w:rStyle w:val="Utheving"/>
          <w:i w:val="0"/>
        </w:rPr>
        <w:t xml:space="preserve"> på Drag. Under oppholdet på Drag i Tysfjord ble det benyttet lokale matprodusenter, </w:t>
      </w:r>
      <w:r w:rsidR="003A6958">
        <w:rPr>
          <w:rStyle w:val="Utheving"/>
          <w:i w:val="0"/>
        </w:rPr>
        <w:t>som leverte lunsj og middag på Á</w:t>
      </w:r>
      <w:r w:rsidR="00BA0A77" w:rsidRPr="00E86C47">
        <w:rPr>
          <w:rStyle w:val="Utheving"/>
          <w:i w:val="0"/>
        </w:rPr>
        <w:t xml:space="preserve">rran lulesamiske senter. </w:t>
      </w:r>
      <w:r>
        <w:rPr>
          <w:rStyle w:val="Utheving"/>
          <w:i w:val="0"/>
        </w:rPr>
        <w:t>Dette mener vi skapte god kvalitet i leiroppholdet og at dette kan sies å være et viktig bidrag til de gode evalueringsresultatene, da god mat gir trivse</w:t>
      </w:r>
      <w:r w:rsidR="00015CF3">
        <w:rPr>
          <w:rStyle w:val="Utheving"/>
          <w:i w:val="0"/>
        </w:rPr>
        <w:t>l</w:t>
      </w:r>
      <w:r>
        <w:rPr>
          <w:rStyle w:val="Utheving"/>
          <w:i w:val="0"/>
        </w:rPr>
        <w:t xml:space="preserve">sringvirkninger og skaper trygge rammer for opplæringa. </w:t>
      </w:r>
    </w:p>
    <w:p w:rsidR="00E86C47" w:rsidRDefault="00126F02" w:rsidP="00126F02">
      <w:pPr>
        <w:rPr>
          <w:rStyle w:val="Utheving"/>
          <w:i w:val="0"/>
        </w:rPr>
      </w:pPr>
      <w:r w:rsidRPr="00E86C47">
        <w:rPr>
          <w:rStyle w:val="Utheving"/>
          <w:i w:val="0"/>
        </w:rPr>
        <w:t>Arbe</w:t>
      </w:r>
      <w:r w:rsidR="00803DFD" w:rsidRPr="00E86C47">
        <w:rPr>
          <w:rStyle w:val="Utheving"/>
          <w:i w:val="0"/>
        </w:rPr>
        <w:t>idsgruppa valgte for årets leir</w:t>
      </w:r>
      <w:r w:rsidR="008879F0">
        <w:rPr>
          <w:rStyle w:val="Utheving"/>
          <w:i w:val="0"/>
        </w:rPr>
        <w:t xml:space="preserve"> </w:t>
      </w:r>
      <w:r w:rsidRPr="00E86C47">
        <w:rPr>
          <w:rStyle w:val="Utheving"/>
          <w:i w:val="0"/>
        </w:rPr>
        <w:t>å endr</w:t>
      </w:r>
      <w:r w:rsidR="00803DFD" w:rsidRPr="00E86C47">
        <w:rPr>
          <w:rStyle w:val="Utheving"/>
          <w:i w:val="0"/>
        </w:rPr>
        <w:t>e</w:t>
      </w:r>
      <w:r w:rsidR="00E86C47">
        <w:rPr>
          <w:rStyle w:val="Utheving"/>
          <w:i w:val="0"/>
        </w:rPr>
        <w:t xml:space="preserve"> litt på det pedagogiske opplegget for trosopplæringa på Vatnlia. Det ble </w:t>
      </w:r>
      <w:r w:rsidR="00803DFD" w:rsidRPr="00E86C47">
        <w:rPr>
          <w:rStyle w:val="Utheving"/>
          <w:i w:val="0"/>
        </w:rPr>
        <w:t xml:space="preserve">valgt </w:t>
      </w:r>
      <w:r w:rsidRPr="00E86C47">
        <w:rPr>
          <w:rStyle w:val="Utheving"/>
          <w:i w:val="0"/>
        </w:rPr>
        <w:t>å legge inn færre ak</w:t>
      </w:r>
      <w:r w:rsidR="00E86C47">
        <w:rPr>
          <w:rStyle w:val="Utheving"/>
          <w:i w:val="0"/>
        </w:rPr>
        <w:t xml:space="preserve">tiviteter i undervisningsøktene, </w:t>
      </w:r>
      <w:r w:rsidR="00E86C47">
        <w:rPr>
          <w:rStyle w:val="Utheving"/>
          <w:i w:val="0"/>
        </w:rPr>
        <w:lastRenderedPageBreak/>
        <w:t xml:space="preserve">som Meerke K. L Bientie og Nancy C. Porsanger Anti hadde ansvaret for. </w:t>
      </w:r>
      <w:r w:rsidR="00D04DCB">
        <w:rPr>
          <w:rStyle w:val="Utheving"/>
          <w:i w:val="0"/>
        </w:rPr>
        <w:t>Dette fungerte godt</w:t>
      </w:r>
      <w:r w:rsidRPr="00E86C47">
        <w:rPr>
          <w:rStyle w:val="Utheving"/>
          <w:i w:val="0"/>
        </w:rPr>
        <w:t>.</w:t>
      </w:r>
      <w:r w:rsidR="00E86C47">
        <w:rPr>
          <w:rStyle w:val="Utheving"/>
          <w:i w:val="0"/>
        </w:rPr>
        <w:t xml:space="preserve"> Konfirmantene fikk mulighet til å arbeide i et tempo som var </w:t>
      </w:r>
      <w:r w:rsidR="008879F0">
        <w:rPr>
          <w:rStyle w:val="Utheving"/>
          <w:i w:val="0"/>
        </w:rPr>
        <w:t xml:space="preserve">mer </w:t>
      </w:r>
      <w:r w:rsidR="00E86C47">
        <w:rPr>
          <w:rStyle w:val="Utheving"/>
          <w:i w:val="0"/>
        </w:rPr>
        <w:t xml:space="preserve">overkommelig, og </w:t>
      </w:r>
      <w:r w:rsidR="008879F0">
        <w:rPr>
          <w:rStyle w:val="Utheving"/>
          <w:i w:val="0"/>
        </w:rPr>
        <w:t>ble</w:t>
      </w:r>
      <w:r w:rsidR="00E86C47">
        <w:rPr>
          <w:rStyle w:val="Utheving"/>
          <w:i w:val="0"/>
        </w:rPr>
        <w:t xml:space="preserve"> ferdig eller kommet godt i gang med</w:t>
      </w:r>
      <w:r w:rsidR="008879F0">
        <w:rPr>
          <w:rStyle w:val="Utheving"/>
          <w:i w:val="0"/>
        </w:rPr>
        <w:t xml:space="preserve"> oppgavene, slik at de kunne fortsette med </w:t>
      </w:r>
      <w:r w:rsidR="00E86C47">
        <w:rPr>
          <w:rStyle w:val="Utheving"/>
          <w:i w:val="0"/>
        </w:rPr>
        <w:t xml:space="preserve">det de </w:t>
      </w:r>
      <w:r w:rsidR="008879F0">
        <w:rPr>
          <w:rStyle w:val="Utheving"/>
          <w:i w:val="0"/>
        </w:rPr>
        <w:t xml:space="preserve">skulle lage i duoddji-opplæringa på </w:t>
      </w:r>
      <w:r w:rsidR="007F6112">
        <w:rPr>
          <w:rStyle w:val="Utheving"/>
          <w:i w:val="0"/>
        </w:rPr>
        <w:t>egenhånd</w:t>
      </w:r>
      <w:r w:rsidR="00E86C47">
        <w:rPr>
          <w:rStyle w:val="Utheving"/>
          <w:i w:val="0"/>
        </w:rPr>
        <w:t>.</w:t>
      </w:r>
      <w:r w:rsidR="00E75968">
        <w:rPr>
          <w:rStyle w:val="Utheving"/>
          <w:i w:val="0"/>
        </w:rPr>
        <w:t xml:space="preserve"> </w:t>
      </w:r>
    </w:p>
    <w:p w:rsidR="00126F02" w:rsidRPr="00E86C47" w:rsidRDefault="008879F0" w:rsidP="00126F02">
      <w:pPr>
        <w:rPr>
          <w:rStyle w:val="Utheving"/>
          <w:i w:val="0"/>
        </w:rPr>
      </w:pPr>
      <w:r>
        <w:rPr>
          <w:rStyle w:val="Utheving"/>
          <w:i w:val="0"/>
        </w:rPr>
        <w:t>Årets nye s</w:t>
      </w:r>
      <w:r w:rsidR="00126F02" w:rsidRPr="00E86C47">
        <w:rPr>
          <w:rStyle w:val="Utheving"/>
          <w:i w:val="0"/>
        </w:rPr>
        <w:t>almeheftet</w:t>
      </w:r>
      <w:r w:rsidR="000822FD">
        <w:rPr>
          <w:rStyle w:val="Utheving"/>
          <w:i w:val="0"/>
        </w:rPr>
        <w:t xml:space="preserve"> ble </w:t>
      </w:r>
      <w:r>
        <w:rPr>
          <w:rStyle w:val="Utheving"/>
          <w:i w:val="0"/>
        </w:rPr>
        <w:t>utformet og</w:t>
      </w:r>
      <w:r w:rsidR="000822FD">
        <w:rPr>
          <w:rStyle w:val="Utheving"/>
          <w:i w:val="0"/>
        </w:rPr>
        <w:t xml:space="preserve"> trykt opp </w:t>
      </w:r>
      <w:r w:rsidR="00803DFD" w:rsidRPr="00E86C47">
        <w:rPr>
          <w:rStyle w:val="Utheving"/>
          <w:i w:val="0"/>
        </w:rPr>
        <w:t>i forkant av konfirmantleiren</w:t>
      </w:r>
      <w:r w:rsidR="00D04DCB">
        <w:rPr>
          <w:rStyle w:val="Utheving"/>
          <w:i w:val="0"/>
        </w:rPr>
        <w:t xml:space="preserve"> og tatt med til leiren</w:t>
      </w:r>
      <w:r>
        <w:rPr>
          <w:rStyle w:val="Utheving"/>
          <w:i w:val="0"/>
        </w:rPr>
        <w:t xml:space="preserve">. Medlemmene av </w:t>
      </w:r>
      <w:r w:rsidR="00803DFD" w:rsidRPr="00E86C47">
        <w:rPr>
          <w:rStyle w:val="Utheving"/>
          <w:i w:val="0"/>
        </w:rPr>
        <w:t xml:space="preserve">Arbeidsgruppa </w:t>
      </w:r>
      <w:r>
        <w:rPr>
          <w:rStyle w:val="Utheving"/>
          <w:i w:val="0"/>
        </w:rPr>
        <w:t>sendte</w:t>
      </w:r>
      <w:r w:rsidR="00803DFD" w:rsidRPr="00E86C47">
        <w:rPr>
          <w:rStyle w:val="Utheving"/>
          <w:i w:val="0"/>
        </w:rPr>
        <w:t xml:space="preserve"> inn forslag til salmer</w:t>
      </w:r>
      <w:r w:rsidR="00D04DCB">
        <w:rPr>
          <w:rStyle w:val="Utheving"/>
          <w:i w:val="0"/>
        </w:rPr>
        <w:t xml:space="preserve"> slik at en fikk et representativt utvalg fra ulike samiske områder. Salmeheftet ble</w:t>
      </w:r>
      <w:r w:rsidR="00803DFD" w:rsidRPr="00E86C47">
        <w:rPr>
          <w:rStyle w:val="Utheving"/>
          <w:i w:val="0"/>
        </w:rPr>
        <w:t xml:space="preserve"> godt mottatt av ledere og konfirmanter</w:t>
      </w:r>
      <w:r w:rsidR="000822FD">
        <w:rPr>
          <w:rStyle w:val="Utheving"/>
          <w:i w:val="0"/>
        </w:rPr>
        <w:t>. Det</w:t>
      </w:r>
      <w:r w:rsidR="00126F02" w:rsidRPr="00E86C47">
        <w:rPr>
          <w:rStyle w:val="Utheving"/>
          <w:i w:val="0"/>
        </w:rPr>
        <w:t xml:space="preserve"> viste se</w:t>
      </w:r>
      <w:r w:rsidR="00803DFD" w:rsidRPr="00E86C47">
        <w:rPr>
          <w:rStyle w:val="Utheving"/>
          <w:i w:val="0"/>
        </w:rPr>
        <w:t xml:space="preserve">g å være svært </w:t>
      </w:r>
      <w:r w:rsidR="00126F02" w:rsidRPr="00E86C47">
        <w:rPr>
          <w:rStyle w:val="Utheving"/>
          <w:i w:val="0"/>
        </w:rPr>
        <w:t xml:space="preserve">praktisk å ha et felles </w:t>
      </w:r>
      <w:r w:rsidR="00803DFD" w:rsidRPr="00E86C47">
        <w:rPr>
          <w:rStyle w:val="Utheving"/>
          <w:i w:val="0"/>
        </w:rPr>
        <w:t>salme</w:t>
      </w:r>
      <w:r w:rsidR="00126F02" w:rsidRPr="00E86C47">
        <w:rPr>
          <w:rStyle w:val="Utheving"/>
          <w:i w:val="0"/>
        </w:rPr>
        <w:t xml:space="preserve">hefte </w:t>
      </w:r>
      <w:r w:rsidR="00803DFD" w:rsidRPr="00E86C47">
        <w:rPr>
          <w:rStyle w:val="Utheving"/>
          <w:i w:val="0"/>
        </w:rPr>
        <w:t xml:space="preserve">som kunne brukes </w:t>
      </w:r>
      <w:r w:rsidR="00126F02" w:rsidRPr="00E86C47">
        <w:rPr>
          <w:rStyle w:val="Utheving"/>
          <w:i w:val="0"/>
        </w:rPr>
        <w:t xml:space="preserve">både i </w:t>
      </w:r>
      <w:r w:rsidR="00803DFD" w:rsidRPr="00E86C47">
        <w:rPr>
          <w:rStyle w:val="Utheving"/>
          <w:i w:val="0"/>
        </w:rPr>
        <w:t xml:space="preserve">undervisningen, til andaktene </w:t>
      </w:r>
      <w:r w:rsidR="00126F02" w:rsidRPr="00E86C47">
        <w:rPr>
          <w:rStyle w:val="Utheving"/>
          <w:i w:val="0"/>
        </w:rPr>
        <w:t>og</w:t>
      </w:r>
      <w:r w:rsidR="00803DFD" w:rsidRPr="00E86C47">
        <w:rPr>
          <w:rStyle w:val="Utheving"/>
          <w:i w:val="0"/>
        </w:rPr>
        <w:t xml:space="preserve"> i gudstjenestearbeidet. Det </w:t>
      </w:r>
      <w:r w:rsidR="00126F02" w:rsidRPr="00E86C47">
        <w:rPr>
          <w:rStyle w:val="Utheving"/>
          <w:i w:val="0"/>
        </w:rPr>
        <w:t>samme hef</w:t>
      </w:r>
      <w:r w:rsidR="00803DFD" w:rsidRPr="00E86C47">
        <w:rPr>
          <w:rStyle w:val="Utheving"/>
          <w:i w:val="0"/>
        </w:rPr>
        <w:t>tet ble også delt ut under gudstjenesten i Kirkegammen</w:t>
      </w:r>
      <w:r w:rsidR="00126F02" w:rsidRPr="00E86C47">
        <w:rPr>
          <w:rStyle w:val="Utheving"/>
          <w:i w:val="0"/>
        </w:rPr>
        <w:t xml:space="preserve">. </w:t>
      </w:r>
      <w:r w:rsidR="00803DFD" w:rsidRPr="00E86C47">
        <w:rPr>
          <w:rStyle w:val="Utheving"/>
          <w:i w:val="0"/>
        </w:rPr>
        <w:t xml:space="preserve">Heftet </w:t>
      </w:r>
      <w:r>
        <w:rPr>
          <w:rStyle w:val="Utheving"/>
          <w:i w:val="0"/>
        </w:rPr>
        <w:t>inn</w:t>
      </w:r>
      <w:r w:rsidR="007F6112">
        <w:rPr>
          <w:rStyle w:val="Utheving"/>
          <w:i w:val="0"/>
        </w:rPr>
        <w:t>e</w:t>
      </w:r>
      <w:r>
        <w:rPr>
          <w:rStyle w:val="Utheving"/>
          <w:i w:val="0"/>
        </w:rPr>
        <w:t>hold</w:t>
      </w:r>
      <w:r w:rsidR="00015CF3" w:rsidRPr="00E86C47">
        <w:rPr>
          <w:rStyle w:val="Utheving"/>
          <w:i w:val="0"/>
        </w:rPr>
        <w:t>t</w:t>
      </w:r>
      <w:r w:rsidR="00803DFD" w:rsidRPr="00E86C47">
        <w:rPr>
          <w:rStyle w:val="Utheving"/>
          <w:i w:val="0"/>
        </w:rPr>
        <w:t xml:space="preserve"> foruten salmer </w:t>
      </w:r>
      <w:r w:rsidR="00126F02" w:rsidRPr="00E86C47">
        <w:rPr>
          <w:rStyle w:val="Utheving"/>
          <w:i w:val="0"/>
        </w:rPr>
        <w:t xml:space="preserve">også liturgiske ledd, bibeltekster, fadervår og “ungdommens bønn” på alle de tre samiske språkene. Dette var nytt av året og forenklet arbeidet </w:t>
      </w:r>
      <w:r>
        <w:rPr>
          <w:rStyle w:val="Utheving"/>
          <w:i w:val="0"/>
        </w:rPr>
        <w:t xml:space="preserve">under gjennomføringen av leiren. </w:t>
      </w:r>
    </w:p>
    <w:p w:rsidR="00E1706D" w:rsidRPr="00E86C47" w:rsidRDefault="00803DFD" w:rsidP="00E1706D">
      <w:pPr>
        <w:rPr>
          <w:rStyle w:val="Utheving"/>
          <w:i w:val="0"/>
        </w:rPr>
      </w:pPr>
      <w:r w:rsidRPr="00E86C47">
        <w:rPr>
          <w:rStyle w:val="Utheving"/>
          <w:i w:val="0"/>
        </w:rPr>
        <w:t>Den store lavvoen (se bildet)</w:t>
      </w:r>
      <w:r w:rsidR="008879F0">
        <w:rPr>
          <w:rStyle w:val="Utheving"/>
          <w:i w:val="0"/>
        </w:rPr>
        <w:t>,</w:t>
      </w:r>
      <w:r w:rsidRPr="00E86C47">
        <w:rPr>
          <w:rStyle w:val="Utheving"/>
          <w:i w:val="0"/>
        </w:rPr>
        <w:t xml:space="preserve"> hadde benker og bord og med bålplass som var bygd opp i høyde med bordene. Det var</w:t>
      </w:r>
      <w:r w:rsidR="00D04DCB">
        <w:rPr>
          <w:rStyle w:val="Utheving"/>
          <w:i w:val="0"/>
        </w:rPr>
        <w:t xml:space="preserve"> god plass, men</w:t>
      </w:r>
      <w:r w:rsidRPr="00E86C47">
        <w:rPr>
          <w:rStyle w:val="Utheving"/>
          <w:i w:val="0"/>
        </w:rPr>
        <w:t xml:space="preserve"> vanskelig å </w:t>
      </w:r>
      <w:r w:rsidR="00D04DCB">
        <w:rPr>
          <w:rStyle w:val="Utheving"/>
          <w:i w:val="0"/>
        </w:rPr>
        <w:t>skape en</w:t>
      </w:r>
      <w:r w:rsidRPr="00E86C47">
        <w:rPr>
          <w:rStyle w:val="Utheving"/>
          <w:i w:val="0"/>
        </w:rPr>
        <w:t xml:space="preserve"> opplevelse som lign</w:t>
      </w:r>
      <w:r w:rsidR="00D04DCB">
        <w:rPr>
          <w:rStyle w:val="Utheving"/>
          <w:i w:val="0"/>
        </w:rPr>
        <w:t>et det å være i en vanlig lavvo,</w:t>
      </w:r>
      <w:r w:rsidRPr="00E86C47">
        <w:rPr>
          <w:rStyle w:val="Utheving"/>
          <w:i w:val="0"/>
        </w:rPr>
        <w:t xml:space="preserve"> med bål på marka og reinskinn å sitte på. Fordelen var at </w:t>
      </w:r>
      <w:r w:rsidR="00D04DCB">
        <w:rPr>
          <w:rStyle w:val="Utheving"/>
          <w:i w:val="0"/>
        </w:rPr>
        <w:t>det var plass til alle samtidig</w:t>
      </w:r>
      <w:r w:rsidRPr="00E86C47">
        <w:rPr>
          <w:rStyle w:val="Utheving"/>
          <w:i w:val="0"/>
        </w:rPr>
        <w:t xml:space="preserve"> og</w:t>
      </w:r>
      <w:r w:rsidR="00D04DCB">
        <w:rPr>
          <w:rStyle w:val="Utheving"/>
          <w:i w:val="0"/>
        </w:rPr>
        <w:t xml:space="preserve"> at</w:t>
      </w:r>
      <w:r w:rsidRPr="00E86C47">
        <w:rPr>
          <w:rStyle w:val="Utheving"/>
          <w:i w:val="0"/>
        </w:rPr>
        <w:t xml:space="preserve"> bordene fungerte godt til spising og oppgaveløsning, spill etc. </w:t>
      </w:r>
      <w:r w:rsidR="003B538C" w:rsidRPr="00E86C47">
        <w:rPr>
          <w:rStyle w:val="Utheving"/>
          <w:i w:val="0"/>
        </w:rPr>
        <w:t>F</w:t>
      </w:r>
      <w:r w:rsidR="00E1706D" w:rsidRPr="00E86C47">
        <w:rPr>
          <w:rStyle w:val="Utheving"/>
          <w:i w:val="0"/>
        </w:rPr>
        <w:t xml:space="preserve">lere av </w:t>
      </w:r>
      <w:r w:rsidR="00015CF3" w:rsidRPr="00E86C47">
        <w:rPr>
          <w:rStyle w:val="Utheving"/>
          <w:i w:val="0"/>
        </w:rPr>
        <w:t>konfirm</w:t>
      </w:r>
      <w:r w:rsidR="00015CF3">
        <w:rPr>
          <w:rStyle w:val="Utheving"/>
          <w:i w:val="0"/>
        </w:rPr>
        <w:t>antene</w:t>
      </w:r>
      <w:r w:rsidR="000822FD">
        <w:rPr>
          <w:rStyle w:val="Utheving"/>
          <w:i w:val="0"/>
        </w:rPr>
        <w:t xml:space="preserve"> sier at</w:t>
      </w:r>
      <w:r w:rsidR="00E1706D" w:rsidRPr="00E86C47">
        <w:rPr>
          <w:rStyle w:val="Utheving"/>
          <w:i w:val="0"/>
        </w:rPr>
        <w:t xml:space="preserve"> l</w:t>
      </w:r>
      <w:r w:rsidR="000822FD">
        <w:rPr>
          <w:rStyle w:val="Utheving"/>
          <w:i w:val="0"/>
        </w:rPr>
        <w:t>avvoen kunne vært brukt mye mer</w:t>
      </w:r>
      <w:r w:rsidR="00E1706D" w:rsidRPr="00E86C47">
        <w:rPr>
          <w:rStyle w:val="Utheving"/>
          <w:i w:val="0"/>
        </w:rPr>
        <w:t xml:space="preserve"> og at det var fint</w:t>
      </w:r>
      <w:r w:rsidR="000822FD">
        <w:rPr>
          <w:rStyle w:val="Utheving"/>
          <w:i w:val="0"/>
        </w:rPr>
        <w:t xml:space="preserve"> å være der. Lavvoduken</w:t>
      </w:r>
      <w:r w:rsidR="003A2BAC" w:rsidRPr="00E86C47">
        <w:rPr>
          <w:rStyle w:val="Utheving"/>
          <w:i w:val="0"/>
        </w:rPr>
        <w:t xml:space="preserve"> var helt hvit</w:t>
      </w:r>
      <w:r w:rsidR="000822FD">
        <w:rPr>
          <w:rStyle w:val="Utheving"/>
          <w:i w:val="0"/>
        </w:rPr>
        <w:t>, og gjorde at det var</w:t>
      </w:r>
      <w:r w:rsidR="00E1706D" w:rsidRPr="00E86C47">
        <w:rPr>
          <w:rStyle w:val="Utheving"/>
          <w:i w:val="0"/>
        </w:rPr>
        <w:t xml:space="preserve"> lyst inne</w:t>
      </w:r>
      <w:r w:rsidR="000822FD">
        <w:rPr>
          <w:rStyle w:val="Utheving"/>
          <w:i w:val="0"/>
        </w:rPr>
        <w:t xml:space="preserve"> i lavvoen</w:t>
      </w:r>
      <w:r w:rsidR="00E1706D" w:rsidRPr="00E86C47">
        <w:rPr>
          <w:rStyle w:val="Utheving"/>
          <w:i w:val="0"/>
        </w:rPr>
        <w:t xml:space="preserve"> når det var lyst ute. Om kvelden var det kun bålet som gav lys, men det var likevel mulig å se i sangheftene</w:t>
      </w:r>
      <w:r w:rsidR="003A2BAC" w:rsidRPr="00E86C47">
        <w:rPr>
          <w:rStyle w:val="Utheving"/>
          <w:i w:val="0"/>
        </w:rPr>
        <w:t xml:space="preserve"> i lyset fra bålet, med hodelykter / lys fra mobiltelefoner i tillegg</w:t>
      </w:r>
      <w:r w:rsidR="00D04DCB">
        <w:rPr>
          <w:rStyle w:val="Utheving"/>
          <w:i w:val="0"/>
        </w:rPr>
        <w:t xml:space="preserve">. Funn viser at det kan tilrettelegges mer for å gi opplæring i tradisjonell bruk av lavvo, med plassering og hellig rom osv. </w:t>
      </w:r>
    </w:p>
    <w:p w:rsidR="00C21AFD" w:rsidRPr="00E86C47" w:rsidRDefault="00C21AFD" w:rsidP="00C21AFD">
      <w:pPr>
        <w:rPr>
          <w:rStyle w:val="Utheving"/>
          <w:i w:val="0"/>
        </w:rPr>
      </w:pPr>
      <w:r w:rsidRPr="00E86C47">
        <w:rPr>
          <w:rStyle w:val="Utheving"/>
          <w:i w:val="0"/>
        </w:rPr>
        <w:t>Det</w:t>
      </w:r>
      <w:r w:rsidR="003A2BAC" w:rsidRPr="00E86C47">
        <w:rPr>
          <w:rStyle w:val="Utheving"/>
          <w:i w:val="0"/>
        </w:rPr>
        <w:t xml:space="preserve"> </w:t>
      </w:r>
      <w:r w:rsidR="0047677A">
        <w:rPr>
          <w:rStyle w:val="Utheving"/>
          <w:i w:val="0"/>
        </w:rPr>
        <w:t>oppsto noen uf</w:t>
      </w:r>
      <w:r w:rsidR="00E75968">
        <w:rPr>
          <w:rStyle w:val="Utheving"/>
          <w:i w:val="0"/>
        </w:rPr>
        <w:t>orutsette situasjoner underveis</w:t>
      </w:r>
      <w:r w:rsidR="0047677A">
        <w:rPr>
          <w:rStyle w:val="Utheving"/>
          <w:i w:val="0"/>
        </w:rPr>
        <w:t xml:space="preserve"> blant annet</w:t>
      </w:r>
      <w:r w:rsidRPr="00E86C47">
        <w:rPr>
          <w:rStyle w:val="Utheving"/>
          <w:i w:val="0"/>
        </w:rPr>
        <w:t xml:space="preserve"> knyttet til at </w:t>
      </w:r>
      <w:r w:rsidR="00D35CD1">
        <w:rPr>
          <w:rStyle w:val="Utheving"/>
          <w:i w:val="0"/>
        </w:rPr>
        <w:t>ikke a</w:t>
      </w:r>
      <w:r w:rsidRPr="00E86C47">
        <w:rPr>
          <w:rStyle w:val="Utheving"/>
          <w:i w:val="0"/>
        </w:rPr>
        <w:t xml:space="preserve">lle konfirmantene </w:t>
      </w:r>
      <w:r w:rsidR="00D35CD1">
        <w:rPr>
          <w:rStyle w:val="Utheving"/>
          <w:i w:val="0"/>
        </w:rPr>
        <w:t>ble</w:t>
      </w:r>
      <w:r w:rsidRPr="00E86C47">
        <w:rPr>
          <w:rStyle w:val="Utheving"/>
          <w:i w:val="0"/>
        </w:rPr>
        <w:t xml:space="preserve"> kob</w:t>
      </w:r>
      <w:r w:rsidR="003A2BAC" w:rsidRPr="00E86C47">
        <w:rPr>
          <w:rStyle w:val="Utheving"/>
          <w:i w:val="0"/>
        </w:rPr>
        <w:t>let sammen sosialt under reisen til</w:t>
      </w:r>
      <w:r w:rsidR="00D3252A">
        <w:rPr>
          <w:rStyle w:val="Utheving"/>
          <w:i w:val="0"/>
        </w:rPr>
        <w:t xml:space="preserve"> og fra</w:t>
      </w:r>
      <w:r w:rsidR="0047677A">
        <w:rPr>
          <w:rStyle w:val="Utheving"/>
          <w:i w:val="0"/>
        </w:rPr>
        <w:t xml:space="preserve"> leiren</w:t>
      </w:r>
      <w:r w:rsidR="003A2BAC" w:rsidRPr="00E86C47">
        <w:rPr>
          <w:rStyle w:val="Utheving"/>
          <w:i w:val="0"/>
        </w:rPr>
        <w:t xml:space="preserve"> selv om dette faktisk hadde vært mulig. </w:t>
      </w:r>
      <w:r w:rsidR="00FB373E">
        <w:rPr>
          <w:rStyle w:val="Utheving"/>
          <w:i w:val="0"/>
        </w:rPr>
        <w:t>Et tiltak for å skape inkludering er</w:t>
      </w:r>
      <w:r w:rsidR="0047677A">
        <w:rPr>
          <w:rStyle w:val="Utheving"/>
          <w:i w:val="0"/>
        </w:rPr>
        <w:t xml:space="preserve"> at konfirmantene</w:t>
      </w:r>
      <w:r w:rsidR="00FB373E">
        <w:rPr>
          <w:rStyle w:val="Utheving"/>
          <w:i w:val="0"/>
        </w:rPr>
        <w:t xml:space="preserve"> blir</w:t>
      </w:r>
      <w:r w:rsidR="0047677A">
        <w:rPr>
          <w:rStyle w:val="Utheving"/>
          <w:i w:val="0"/>
        </w:rPr>
        <w:t xml:space="preserve"> </w:t>
      </w:r>
      <w:r w:rsidR="00FB373E">
        <w:rPr>
          <w:rStyle w:val="Utheving"/>
          <w:i w:val="0"/>
        </w:rPr>
        <w:t>koblet</w:t>
      </w:r>
      <w:r w:rsidR="0047677A">
        <w:rPr>
          <w:rStyle w:val="Utheving"/>
          <w:i w:val="0"/>
        </w:rPr>
        <w:t xml:space="preserve"> sammen i grupper ved </w:t>
      </w:r>
      <w:r w:rsidRPr="00E86C47">
        <w:rPr>
          <w:rStyle w:val="Utheving"/>
          <w:i w:val="0"/>
        </w:rPr>
        <w:t>reise</w:t>
      </w:r>
      <w:r w:rsidR="00FB373E">
        <w:rPr>
          <w:rStyle w:val="Utheving"/>
          <w:i w:val="0"/>
        </w:rPr>
        <w:t xml:space="preserve"> til og fra leiren</w:t>
      </w:r>
      <w:r w:rsidR="00D3252A">
        <w:rPr>
          <w:rStyle w:val="Utheving"/>
          <w:i w:val="0"/>
        </w:rPr>
        <w:t xml:space="preserve">. </w:t>
      </w:r>
      <w:r w:rsidRPr="00E86C47">
        <w:rPr>
          <w:rStyle w:val="Utheving"/>
          <w:i w:val="0"/>
        </w:rPr>
        <w:t>Det bør for fremtiden</w:t>
      </w:r>
      <w:r w:rsidR="00FB373E">
        <w:rPr>
          <w:rStyle w:val="Utheving"/>
          <w:i w:val="0"/>
        </w:rPr>
        <w:t xml:space="preserve"> hvis mulig, </w:t>
      </w:r>
      <w:r w:rsidRPr="00E86C47">
        <w:rPr>
          <w:rStyle w:val="Utheving"/>
          <w:i w:val="0"/>
        </w:rPr>
        <w:t xml:space="preserve">unngås at </w:t>
      </w:r>
      <w:r w:rsidR="0047677A">
        <w:rPr>
          <w:rStyle w:val="Utheving"/>
          <w:i w:val="0"/>
        </w:rPr>
        <w:t>enkeltkonfirmanter reiser alene</w:t>
      </w:r>
      <w:r w:rsidRPr="00E86C47">
        <w:rPr>
          <w:rStyle w:val="Utheving"/>
          <w:i w:val="0"/>
        </w:rPr>
        <w:t xml:space="preserve"> dersom det er mulig å samordne skyss.</w:t>
      </w:r>
      <w:r w:rsidR="0047677A">
        <w:rPr>
          <w:rStyle w:val="Utheving"/>
          <w:i w:val="0"/>
        </w:rPr>
        <w:t xml:space="preserve"> </w:t>
      </w:r>
      <w:r w:rsidR="00FB373E">
        <w:rPr>
          <w:rStyle w:val="Utheving"/>
          <w:i w:val="0"/>
        </w:rPr>
        <w:t>Det er også et mål at</w:t>
      </w:r>
      <w:r w:rsidR="0047677A">
        <w:rPr>
          <w:rStyle w:val="Utheving"/>
          <w:i w:val="0"/>
        </w:rPr>
        <w:t xml:space="preserve"> de</w:t>
      </w:r>
      <w:r w:rsidR="00FB373E">
        <w:rPr>
          <w:rStyle w:val="Utheving"/>
          <w:i w:val="0"/>
        </w:rPr>
        <w:t xml:space="preserve">ltakerne kan </w:t>
      </w:r>
      <w:r w:rsidR="0047677A">
        <w:rPr>
          <w:rStyle w:val="Utheving"/>
          <w:i w:val="0"/>
        </w:rPr>
        <w:t>reise</w:t>
      </w:r>
      <w:r w:rsidR="00FB373E">
        <w:rPr>
          <w:rStyle w:val="Utheving"/>
          <w:i w:val="0"/>
        </w:rPr>
        <w:t xml:space="preserve"> sammen med ledere, så langt det er mulig. </w:t>
      </w:r>
      <w:r w:rsidRPr="00E86C47">
        <w:rPr>
          <w:rStyle w:val="Utheving"/>
          <w:i w:val="0"/>
        </w:rPr>
        <w:t xml:space="preserve">Det oppsto </w:t>
      </w:r>
      <w:r w:rsidR="003A2BAC" w:rsidRPr="00E86C47">
        <w:rPr>
          <w:rStyle w:val="Utheving"/>
          <w:i w:val="0"/>
        </w:rPr>
        <w:t>for eksempel et</w:t>
      </w:r>
      <w:r w:rsidR="00D3252A">
        <w:rPr>
          <w:rStyle w:val="Utheving"/>
          <w:i w:val="0"/>
        </w:rPr>
        <w:t xml:space="preserve"> teknisk problem på et fly, under hjemreisen for den gruppa som skulle til</w:t>
      </w:r>
      <w:r w:rsidR="003A2BAC" w:rsidRPr="00E86C47">
        <w:rPr>
          <w:rStyle w:val="Utheving"/>
          <w:i w:val="0"/>
        </w:rPr>
        <w:t xml:space="preserve"> Øst-Finnmark</w:t>
      </w:r>
      <w:r w:rsidR="00D3252A">
        <w:rPr>
          <w:rStyle w:val="Utheving"/>
          <w:i w:val="0"/>
        </w:rPr>
        <w:t>, og s</w:t>
      </w:r>
      <w:r w:rsidR="0047677A">
        <w:rPr>
          <w:rStyle w:val="Utheving"/>
          <w:i w:val="0"/>
        </w:rPr>
        <w:t>om hadde bil stående i Lakselv for å kjøre</w:t>
      </w:r>
      <w:r w:rsidR="00D3252A">
        <w:rPr>
          <w:rStyle w:val="Utheving"/>
          <w:i w:val="0"/>
        </w:rPr>
        <w:t xml:space="preserve"> bil fra Lakselv til Tana.</w:t>
      </w:r>
      <w:r w:rsidR="0047677A">
        <w:rPr>
          <w:rStyle w:val="Utheving"/>
          <w:i w:val="0"/>
        </w:rPr>
        <w:t xml:space="preserve"> Flyet fra Tromsø landet i Alta og det ble satt opp</w:t>
      </w:r>
      <w:r w:rsidR="003A2BAC" w:rsidRPr="00E86C47">
        <w:rPr>
          <w:rStyle w:val="Utheving"/>
          <w:i w:val="0"/>
        </w:rPr>
        <w:t xml:space="preserve"> buss fra Alta til Lakselv. Situasjonen</w:t>
      </w:r>
      <w:r w:rsidRPr="00E86C47">
        <w:rPr>
          <w:rStyle w:val="Utheving"/>
          <w:i w:val="0"/>
        </w:rPr>
        <w:t xml:space="preserve"> </w:t>
      </w:r>
      <w:r w:rsidR="0047677A">
        <w:rPr>
          <w:rStyle w:val="Utheving"/>
          <w:i w:val="0"/>
        </w:rPr>
        <w:t>var utfordrende for den som skulle kjøre bil fra Lakselv, fordi forsinkelsene førte til at bussturen fant sted om natten. Samisk kirkeråd tar også disse erfaringene med i fremtidig planlegging og bestilling av</w:t>
      </w:r>
      <w:r w:rsidRPr="00E86C47">
        <w:rPr>
          <w:rStyle w:val="Utheving"/>
          <w:i w:val="0"/>
        </w:rPr>
        <w:t xml:space="preserve"> reiser.</w:t>
      </w:r>
    </w:p>
    <w:p w:rsidR="001B0ECA" w:rsidRDefault="00D3252A" w:rsidP="001B0ECA">
      <w:pPr>
        <w:rPr>
          <w:rStyle w:val="Utheving"/>
          <w:i w:val="0"/>
        </w:rPr>
      </w:pPr>
      <w:r>
        <w:rPr>
          <w:rStyle w:val="Utheving"/>
          <w:i w:val="0"/>
        </w:rPr>
        <w:t>Funnene viser</w:t>
      </w:r>
      <w:r w:rsidR="0047677A">
        <w:rPr>
          <w:rStyle w:val="Utheving"/>
          <w:i w:val="0"/>
        </w:rPr>
        <w:t xml:space="preserve"> ellers</w:t>
      </w:r>
      <w:r>
        <w:rPr>
          <w:rStyle w:val="Utheving"/>
          <w:i w:val="0"/>
        </w:rPr>
        <w:t xml:space="preserve"> at det </w:t>
      </w:r>
      <w:r w:rsidR="0047677A">
        <w:rPr>
          <w:rStyle w:val="Utheving"/>
          <w:i w:val="0"/>
        </w:rPr>
        <w:t>er gode</w:t>
      </w:r>
      <w:r w:rsidR="00D35CD1" w:rsidRPr="00E86C47">
        <w:rPr>
          <w:rStyle w:val="Utheving"/>
          <w:i w:val="0"/>
        </w:rPr>
        <w:t xml:space="preserve"> tilbakemeldinger fra konfirmanter og </w:t>
      </w:r>
      <w:r w:rsidR="0047677A">
        <w:rPr>
          <w:rStyle w:val="Utheving"/>
          <w:i w:val="0"/>
        </w:rPr>
        <w:t>foresatte</w:t>
      </w:r>
      <w:r>
        <w:rPr>
          <w:rStyle w:val="Utheving"/>
          <w:i w:val="0"/>
        </w:rPr>
        <w:t xml:space="preserve"> </w:t>
      </w:r>
      <w:r w:rsidR="00D35CD1" w:rsidRPr="00E86C47">
        <w:rPr>
          <w:rStyle w:val="Utheving"/>
          <w:i w:val="0"/>
        </w:rPr>
        <w:t>når det gjelder den praktiske organiseringen av reise</w:t>
      </w:r>
      <w:r>
        <w:rPr>
          <w:rStyle w:val="Utheving"/>
          <w:i w:val="0"/>
        </w:rPr>
        <w:t>ne</w:t>
      </w:r>
      <w:r w:rsidR="00D35CD1" w:rsidRPr="00E86C47">
        <w:rPr>
          <w:rStyle w:val="Utheving"/>
          <w:i w:val="0"/>
        </w:rPr>
        <w:t xml:space="preserve"> i forbindelse med</w:t>
      </w:r>
      <w:r>
        <w:rPr>
          <w:rStyle w:val="Utheving"/>
          <w:i w:val="0"/>
        </w:rPr>
        <w:t xml:space="preserve"> denne</w:t>
      </w:r>
      <w:r w:rsidR="00D35CD1" w:rsidRPr="00E86C47">
        <w:rPr>
          <w:rStyle w:val="Utheving"/>
          <w:i w:val="0"/>
        </w:rPr>
        <w:t xml:space="preserve"> leiren. </w:t>
      </w:r>
      <w:r w:rsidR="0047677A">
        <w:rPr>
          <w:rStyle w:val="Utheving"/>
          <w:i w:val="0"/>
        </w:rPr>
        <w:t>Erfaringene viser at</w:t>
      </w:r>
      <w:r>
        <w:rPr>
          <w:rStyle w:val="Utheving"/>
          <w:i w:val="0"/>
        </w:rPr>
        <w:t xml:space="preserve"> de største </w:t>
      </w:r>
      <w:r w:rsidR="00D35CD1" w:rsidRPr="00E86C47">
        <w:rPr>
          <w:rStyle w:val="Utheving"/>
          <w:i w:val="0"/>
        </w:rPr>
        <w:t>utfordring</w:t>
      </w:r>
      <w:r w:rsidR="0047677A">
        <w:rPr>
          <w:rStyle w:val="Utheving"/>
          <w:i w:val="0"/>
        </w:rPr>
        <w:t>ene er knyttet til kommunikasjon</w:t>
      </w:r>
      <w:r w:rsidR="00FB373E">
        <w:rPr>
          <w:rStyle w:val="Utheving"/>
          <w:i w:val="0"/>
        </w:rPr>
        <w:t xml:space="preserve"> i,</w:t>
      </w:r>
      <w:r w:rsidR="0047677A">
        <w:rPr>
          <w:rStyle w:val="Utheving"/>
          <w:i w:val="0"/>
        </w:rPr>
        <w:t xml:space="preserve"> og ledelse av</w:t>
      </w:r>
      <w:r w:rsidR="00FB373E">
        <w:rPr>
          <w:rStyle w:val="Utheving"/>
          <w:i w:val="0"/>
        </w:rPr>
        <w:t xml:space="preserve"> Arbeidsgruppa.  Det er også en utfordring å få ut informasjon om leiren til </w:t>
      </w:r>
      <w:r>
        <w:rPr>
          <w:rStyle w:val="Utheving"/>
          <w:i w:val="0"/>
        </w:rPr>
        <w:t>menighetsansatte og</w:t>
      </w:r>
      <w:r w:rsidR="00FB373E">
        <w:rPr>
          <w:rStyle w:val="Utheving"/>
          <w:i w:val="0"/>
        </w:rPr>
        <w:t xml:space="preserve"> derfra til foresatte, når det gjelder de opplysninger som Samiske kirkeråd trenger for å bestille</w:t>
      </w:r>
      <w:r>
        <w:rPr>
          <w:rStyle w:val="Utheving"/>
          <w:i w:val="0"/>
        </w:rPr>
        <w:t xml:space="preserve"> reise </w:t>
      </w:r>
      <w:r w:rsidR="00FB373E">
        <w:rPr>
          <w:rStyle w:val="Utheving"/>
          <w:i w:val="0"/>
        </w:rPr>
        <w:t xml:space="preserve">og sende ut </w:t>
      </w:r>
      <w:r w:rsidR="006E4B25">
        <w:rPr>
          <w:rStyle w:val="Utheving"/>
          <w:i w:val="0"/>
        </w:rPr>
        <w:t>billettene</w:t>
      </w:r>
      <w:r w:rsidR="00FB373E">
        <w:rPr>
          <w:rStyle w:val="Utheving"/>
          <w:i w:val="0"/>
        </w:rPr>
        <w:t xml:space="preserve"> til de som skal delta.</w:t>
      </w:r>
      <w:r w:rsidR="001B0ECA" w:rsidRPr="001B0ECA">
        <w:rPr>
          <w:rStyle w:val="Utheving"/>
          <w:i w:val="0"/>
        </w:rPr>
        <w:t xml:space="preserve"> </w:t>
      </w:r>
    </w:p>
    <w:p w:rsidR="001D0984" w:rsidRDefault="001D0984" w:rsidP="00D35CD1">
      <w:pPr>
        <w:rPr>
          <w:rStyle w:val="Utheving"/>
          <w:i w:val="0"/>
        </w:rPr>
      </w:pPr>
    </w:p>
    <w:p w:rsidR="001D0984" w:rsidRDefault="001D0984" w:rsidP="00D35CD1">
      <w:pPr>
        <w:rPr>
          <w:rStyle w:val="Utheving"/>
          <w:i w:val="0"/>
        </w:rPr>
      </w:pPr>
    </w:p>
    <w:p w:rsidR="00A71F41" w:rsidRDefault="00A71F41" w:rsidP="00D35CD1">
      <w:pPr>
        <w:rPr>
          <w:rStyle w:val="Utheving"/>
          <w:i w:val="0"/>
        </w:rPr>
      </w:pPr>
      <w:r>
        <w:rPr>
          <w:rStyle w:val="Utheving"/>
          <w:i w:val="0"/>
        </w:rPr>
        <w:lastRenderedPageBreak/>
        <w:t xml:space="preserve">Praktisk planlegging i forkant: </w:t>
      </w:r>
    </w:p>
    <w:p w:rsidR="00D35CD1" w:rsidRPr="00E86C47" w:rsidRDefault="00D35CD1" w:rsidP="00D35CD1">
      <w:pPr>
        <w:rPr>
          <w:rStyle w:val="Utheving"/>
          <w:i w:val="0"/>
        </w:rPr>
      </w:pPr>
      <w:r w:rsidRPr="00E86C47">
        <w:rPr>
          <w:rStyle w:val="Utheving"/>
          <w:i w:val="0"/>
        </w:rPr>
        <w:t>Alle opplysninger som SKR trenger for å kunn</w:t>
      </w:r>
      <w:r w:rsidR="00D3252A">
        <w:rPr>
          <w:rStyle w:val="Utheving"/>
          <w:i w:val="0"/>
        </w:rPr>
        <w:t>e bestille billetter må være gitt til Samisk kirkeråd under påmelding. Opplysningene må kvalitetssi</w:t>
      </w:r>
      <w:r w:rsidR="003378D1">
        <w:rPr>
          <w:rStyle w:val="Utheving"/>
          <w:i w:val="0"/>
        </w:rPr>
        <w:t>kres i kommunikasjon mellom</w:t>
      </w:r>
      <w:r>
        <w:rPr>
          <w:rStyle w:val="Utheving"/>
          <w:i w:val="0"/>
        </w:rPr>
        <w:t xml:space="preserve"> Samisk kirkeråd </w:t>
      </w:r>
      <w:r w:rsidR="003378D1">
        <w:rPr>
          <w:rStyle w:val="Utheving"/>
          <w:i w:val="0"/>
        </w:rPr>
        <w:t xml:space="preserve">og menighetene. Dersom dette er vanskelig, vil Samisk kirkeråd også ta direkte kontakt med foresatte og konfirmanter. </w:t>
      </w:r>
      <w:r>
        <w:rPr>
          <w:rStyle w:val="Utheving"/>
          <w:i w:val="0"/>
        </w:rPr>
        <w:t xml:space="preserve">De som både er medlemmene i arbeidsgruppa som også jobber i en menighet, kan komme i en dobbeltrolle med hensyn til </w:t>
      </w:r>
      <w:r w:rsidR="003378D1">
        <w:rPr>
          <w:rStyle w:val="Utheving"/>
          <w:i w:val="0"/>
        </w:rPr>
        <w:t>at de er</w:t>
      </w:r>
      <w:r>
        <w:rPr>
          <w:rStyle w:val="Utheving"/>
          <w:i w:val="0"/>
        </w:rPr>
        <w:t xml:space="preserve"> ansvarlig</w:t>
      </w:r>
      <w:r w:rsidR="003378D1">
        <w:rPr>
          <w:rStyle w:val="Utheving"/>
          <w:i w:val="0"/>
        </w:rPr>
        <w:t>e</w:t>
      </w:r>
      <w:r>
        <w:rPr>
          <w:rStyle w:val="Utheving"/>
          <w:i w:val="0"/>
        </w:rPr>
        <w:t xml:space="preserve"> for k</w:t>
      </w:r>
      <w:r w:rsidR="003378D1">
        <w:rPr>
          <w:rStyle w:val="Utheving"/>
          <w:i w:val="0"/>
        </w:rPr>
        <w:t>onfirmantopplæringen i</w:t>
      </w:r>
      <w:r>
        <w:rPr>
          <w:rStyle w:val="Utheving"/>
          <w:i w:val="0"/>
        </w:rPr>
        <w:t xml:space="preserve"> lokal</w:t>
      </w:r>
      <w:r w:rsidR="003378D1">
        <w:rPr>
          <w:rStyle w:val="Utheving"/>
          <w:i w:val="0"/>
        </w:rPr>
        <w:t>menigheten</w:t>
      </w:r>
      <w:r>
        <w:rPr>
          <w:rStyle w:val="Utheving"/>
          <w:i w:val="0"/>
        </w:rPr>
        <w:t xml:space="preserve"> og</w:t>
      </w:r>
      <w:r w:rsidR="003378D1">
        <w:rPr>
          <w:rStyle w:val="Utheving"/>
          <w:i w:val="0"/>
        </w:rPr>
        <w:t xml:space="preserve"> at de møter «sine egne konfirmanter» når de er leder</w:t>
      </w:r>
      <w:r>
        <w:rPr>
          <w:rStyle w:val="Utheving"/>
          <w:i w:val="0"/>
        </w:rPr>
        <w:t xml:space="preserve"> på leiren. Dette gjelder både når reise planlegges og under gjennomføringen av leiren. </w:t>
      </w:r>
      <w:r w:rsidR="003378D1">
        <w:rPr>
          <w:rStyle w:val="Utheving"/>
          <w:i w:val="0"/>
        </w:rPr>
        <w:t>Funn fra evalueringen viser at Samisk kirkeråd og leder av konfirmantleiren, kan være mer tydelig overfor</w:t>
      </w:r>
      <w:r>
        <w:rPr>
          <w:rStyle w:val="Utheving"/>
          <w:i w:val="0"/>
        </w:rPr>
        <w:t xml:space="preserve"> medlemmene av arbeidsgruppa</w:t>
      </w:r>
      <w:r w:rsidR="003378D1">
        <w:rPr>
          <w:rStyle w:val="Utheving"/>
          <w:i w:val="0"/>
        </w:rPr>
        <w:t xml:space="preserve"> i forhold til økt bevissthet om at de skal ha</w:t>
      </w:r>
      <w:r>
        <w:rPr>
          <w:rStyle w:val="Utheving"/>
          <w:i w:val="0"/>
        </w:rPr>
        <w:t xml:space="preserve"> den samme rolle overfor alle konfirmantene under</w:t>
      </w:r>
      <w:r w:rsidR="003378D1">
        <w:rPr>
          <w:rStyle w:val="Utheving"/>
          <w:i w:val="0"/>
        </w:rPr>
        <w:t xml:space="preserve"> hele</w:t>
      </w:r>
      <w:r>
        <w:rPr>
          <w:rStyle w:val="Utheving"/>
          <w:i w:val="0"/>
        </w:rPr>
        <w:t xml:space="preserve"> leirarbeidet. Det er et faktum at de har en annen relasjon til de </w:t>
      </w:r>
      <w:r w:rsidR="006E4B25">
        <w:rPr>
          <w:rStyle w:val="Utheving"/>
          <w:i w:val="0"/>
        </w:rPr>
        <w:t>konfirmantene</w:t>
      </w:r>
      <w:r>
        <w:rPr>
          <w:rStyle w:val="Utheving"/>
          <w:i w:val="0"/>
        </w:rPr>
        <w:t xml:space="preserve"> som de har ansvar for lokalt, men det</w:t>
      </w:r>
      <w:r w:rsidR="003378D1">
        <w:rPr>
          <w:rStyle w:val="Utheving"/>
          <w:i w:val="0"/>
        </w:rPr>
        <w:t>te</w:t>
      </w:r>
      <w:r>
        <w:rPr>
          <w:rStyle w:val="Utheving"/>
          <w:i w:val="0"/>
        </w:rPr>
        <w:t xml:space="preserve"> skal ikke </w:t>
      </w:r>
      <w:r w:rsidR="003378D1">
        <w:rPr>
          <w:rStyle w:val="Utheving"/>
          <w:i w:val="0"/>
        </w:rPr>
        <w:t xml:space="preserve">påvirke </w:t>
      </w:r>
      <w:r>
        <w:rPr>
          <w:rStyle w:val="Utheving"/>
          <w:i w:val="0"/>
        </w:rPr>
        <w:t xml:space="preserve">arbeidet </w:t>
      </w:r>
      <w:r w:rsidR="003378D1">
        <w:rPr>
          <w:rStyle w:val="Utheving"/>
          <w:i w:val="0"/>
        </w:rPr>
        <w:t>i arbeidsgruppa og</w:t>
      </w:r>
      <w:r>
        <w:rPr>
          <w:rStyle w:val="Utheving"/>
          <w:i w:val="0"/>
        </w:rPr>
        <w:t xml:space="preserve"> rollen som ledere på leiren. </w:t>
      </w:r>
      <w:r w:rsidR="003378D1">
        <w:rPr>
          <w:rStyle w:val="Utheving"/>
          <w:i w:val="0"/>
        </w:rPr>
        <w:t>Målet er å sikre likeverdighet og et inkluderende fellesskap. D</w:t>
      </w:r>
      <w:r>
        <w:rPr>
          <w:rStyle w:val="Utheving"/>
          <w:i w:val="0"/>
        </w:rPr>
        <w:t>e</w:t>
      </w:r>
      <w:r w:rsidR="003378D1">
        <w:rPr>
          <w:rStyle w:val="Utheving"/>
          <w:i w:val="0"/>
        </w:rPr>
        <w:t xml:space="preserve"> av</w:t>
      </w:r>
      <w:r>
        <w:rPr>
          <w:rStyle w:val="Utheving"/>
          <w:i w:val="0"/>
        </w:rPr>
        <w:t xml:space="preserve"> </w:t>
      </w:r>
      <w:r w:rsidR="003378D1">
        <w:rPr>
          <w:rStyle w:val="Utheving"/>
          <w:i w:val="0"/>
        </w:rPr>
        <w:t xml:space="preserve">deltakerne </w:t>
      </w:r>
      <w:r>
        <w:rPr>
          <w:rStyle w:val="Utheving"/>
          <w:i w:val="0"/>
        </w:rPr>
        <w:t xml:space="preserve">som ikke har </w:t>
      </w:r>
      <w:r w:rsidR="003378D1">
        <w:rPr>
          <w:rStyle w:val="Utheving"/>
          <w:i w:val="0"/>
        </w:rPr>
        <w:t xml:space="preserve">sin lokale </w:t>
      </w:r>
      <w:r w:rsidR="008879F0">
        <w:rPr>
          <w:rStyle w:val="Utheving"/>
          <w:i w:val="0"/>
        </w:rPr>
        <w:t xml:space="preserve">konfirmantlærer </w:t>
      </w:r>
      <w:r w:rsidR="003378D1">
        <w:rPr>
          <w:rStyle w:val="Utheving"/>
          <w:i w:val="0"/>
        </w:rPr>
        <w:t>med på leiren skal</w:t>
      </w:r>
      <w:r>
        <w:rPr>
          <w:rStyle w:val="Utheving"/>
          <w:i w:val="0"/>
        </w:rPr>
        <w:t xml:space="preserve"> oppleve den samme tilhørighet og inkludering</w:t>
      </w:r>
      <w:r w:rsidR="008879F0">
        <w:rPr>
          <w:rStyle w:val="Utheving"/>
          <w:i w:val="0"/>
        </w:rPr>
        <w:t xml:space="preserve"> i fellesskapet,</w:t>
      </w:r>
      <w:r w:rsidR="003378D1">
        <w:rPr>
          <w:rStyle w:val="Utheving"/>
          <w:i w:val="0"/>
        </w:rPr>
        <w:t xml:space="preserve"> som de som har sin lokale leder med</w:t>
      </w:r>
      <w:r>
        <w:rPr>
          <w:rStyle w:val="Utheving"/>
          <w:i w:val="0"/>
        </w:rPr>
        <w:t xml:space="preserve">. </w:t>
      </w:r>
      <w:r w:rsidR="008879F0">
        <w:rPr>
          <w:rStyle w:val="Utheving"/>
          <w:i w:val="0"/>
        </w:rPr>
        <w:t>D</w:t>
      </w:r>
      <w:r>
        <w:rPr>
          <w:rStyle w:val="Utheving"/>
          <w:i w:val="0"/>
        </w:rPr>
        <w:t xml:space="preserve">enne avklaringen </w:t>
      </w:r>
      <w:r w:rsidR="008879F0">
        <w:rPr>
          <w:rStyle w:val="Utheving"/>
          <w:i w:val="0"/>
        </w:rPr>
        <w:t xml:space="preserve">bør </w:t>
      </w:r>
      <w:r>
        <w:rPr>
          <w:rStyle w:val="Utheving"/>
          <w:i w:val="0"/>
        </w:rPr>
        <w:t>gjøres før</w:t>
      </w:r>
      <w:r w:rsidR="003378D1">
        <w:rPr>
          <w:rStyle w:val="Utheving"/>
          <w:i w:val="0"/>
        </w:rPr>
        <w:t xml:space="preserve"> en begynner å planlegge reisen. D</w:t>
      </w:r>
      <w:r>
        <w:rPr>
          <w:rStyle w:val="Utheving"/>
          <w:i w:val="0"/>
        </w:rPr>
        <w:t>isse prinsippene</w:t>
      </w:r>
      <w:r w:rsidR="003378D1">
        <w:rPr>
          <w:rStyle w:val="Utheving"/>
          <w:i w:val="0"/>
        </w:rPr>
        <w:t xml:space="preserve"> skal også gjøres gjeldende for</w:t>
      </w:r>
      <w:r w:rsidR="008879F0">
        <w:rPr>
          <w:rStyle w:val="Utheving"/>
          <w:i w:val="0"/>
        </w:rPr>
        <w:t xml:space="preserve"> reise til og fra leiren. Reisene representerer</w:t>
      </w:r>
      <w:r>
        <w:rPr>
          <w:rStyle w:val="Utheving"/>
          <w:i w:val="0"/>
        </w:rPr>
        <w:t xml:space="preserve"> en viktig sosial arena og er av betydning for hvordan samspillet mellom konfirmantene blir under </w:t>
      </w:r>
      <w:r w:rsidR="008879F0">
        <w:rPr>
          <w:rStyle w:val="Utheving"/>
          <w:i w:val="0"/>
        </w:rPr>
        <w:t xml:space="preserve">resten av </w:t>
      </w:r>
      <w:r>
        <w:rPr>
          <w:rStyle w:val="Utheving"/>
          <w:i w:val="0"/>
        </w:rPr>
        <w:t xml:space="preserve">leiren. </w:t>
      </w:r>
    </w:p>
    <w:p w:rsidR="00C15FEE" w:rsidRPr="00E86C47" w:rsidRDefault="00E335D8" w:rsidP="00C15FEE">
      <w:pPr>
        <w:rPr>
          <w:rStyle w:val="Utheving"/>
          <w:i w:val="0"/>
        </w:rPr>
      </w:pPr>
      <w:r>
        <w:rPr>
          <w:rStyle w:val="Utheving"/>
          <w:i w:val="0"/>
        </w:rPr>
        <w:t>SKR har brukt</w:t>
      </w:r>
      <w:r w:rsidR="008879F0">
        <w:rPr>
          <w:rStyle w:val="Utheving"/>
          <w:i w:val="0"/>
        </w:rPr>
        <w:t xml:space="preserve"> den</w:t>
      </w:r>
      <w:r>
        <w:rPr>
          <w:rStyle w:val="Utheving"/>
          <w:i w:val="0"/>
        </w:rPr>
        <w:t xml:space="preserve"> samme </w:t>
      </w:r>
      <w:r w:rsidR="00595663">
        <w:rPr>
          <w:rStyle w:val="Utheving"/>
          <w:i w:val="0"/>
        </w:rPr>
        <w:t xml:space="preserve">plan og opplegg for organisering av </w:t>
      </w:r>
      <w:r>
        <w:rPr>
          <w:rStyle w:val="Utheving"/>
          <w:i w:val="0"/>
        </w:rPr>
        <w:t>leiren</w:t>
      </w:r>
      <w:r w:rsidR="008879F0">
        <w:rPr>
          <w:rStyle w:val="Utheving"/>
          <w:i w:val="0"/>
        </w:rPr>
        <w:t>,</w:t>
      </w:r>
      <w:r w:rsidR="00595663">
        <w:rPr>
          <w:rStyle w:val="Utheving"/>
          <w:i w:val="0"/>
        </w:rPr>
        <w:t xml:space="preserve"> som de to foregående år</w:t>
      </w:r>
      <w:r w:rsidR="008879F0">
        <w:rPr>
          <w:rStyle w:val="Utheving"/>
          <w:i w:val="0"/>
        </w:rPr>
        <w:t xml:space="preserve">. Dette året ble det fra ledelsens side foreslått å endre på </w:t>
      </w:r>
      <w:r>
        <w:rPr>
          <w:rStyle w:val="Utheving"/>
          <w:i w:val="0"/>
        </w:rPr>
        <w:t>fordeling</w:t>
      </w:r>
      <w:r w:rsidR="008879F0">
        <w:rPr>
          <w:rStyle w:val="Utheving"/>
          <w:i w:val="0"/>
        </w:rPr>
        <w:t xml:space="preserve">en av ansvar i de ulike delene av leirarbeidet. </w:t>
      </w:r>
      <w:r w:rsidR="008159E7">
        <w:rPr>
          <w:rStyle w:val="Utheving"/>
          <w:i w:val="0"/>
        </w:rPr>
        <w:t xml:space="preserve">Arbeidsgruppa sluttet seg til det, og det </w:t>
      </w:r>
      <w:r w:rsidR="00595663">
        <w:rPr>
          <w:rStyle w:val="Utheving"/>
          <w:i w:val="0"/>
        </w:rPr>
        <w:t xml:space="preserve">ble valgt å sette opp en leder ekstra ved hver økt. </w:t>
      </w:r>
      <w:r w:rsidR="008159E7">
        <w:rPr>
          <w:rStyle w:val="Utheving"/>
          <w:i w:val="0"/>
        </w:rPr>
        <w:t xml:space="preserve">Endringen gitt ut på at det ble satt inn en leder i tillegg for hver økt. Målet var å sikre at det var noen </w:t>
      </w:r>
      <w:r w:rsidR="00C15FEE" w:rsidRPr="00E86C47">
        <w:rPr>
          <w:rStyle w:val="Utheving"/>
          <w:i w:val="0"/>
        </w:rPr>
        <w:t>tilgjengelig ders</w:t>
      </w:r>
      <w:r w:rsidR="00595663">
        <w:rPr>
          <w:rStyle w:val="Utheving"/>
          <w:i w:val="0"/>
        </w:rPr>
        <w:t>om</w:t>
      </w:r>
      <w:r w:rsidR="008159E7">
        <w:rPr>
          <w:rStyle w:val="Utheving"/>
          <w:i w:val="0"/>
        </w:rPr>
        <w:t xml:space="preserve"> det ble</w:t>
      </w:r>
      <w:r w:rsidR="00595663">
        <w:rPr>
          <w:rStyle w:val="Utheving"/>
          <w:i w:val="0"/>
        </w:rPr>
        <w:t xml:space="preserve"> </w:t>
      </w:r>
      <w:r w:rsidR="008159E7">
        <w:rPr>
          <w:rStyle w:val="Utheving"/>
          <w:i w:val="0"/>
        </w:rPr>
        <w:t>uforutsett fravær som følge av</w:t>
      </w:r>
      <w:r w:rsidR="00595663">
        <w:rPr>
          <w:rStyle w:val="Utheving"/>
          <w:i w:val="0"/>
        </w:rPr>
        <w:t xml:space="preserve"> sykdom </w:t>
      </w:r>
      <w:r w:rsidR="008159E7">
        <w:rPr>
          <w:rStyle w:val="Utheving"/>
          <w:i w:val="0"/>
        </w:rPr>
        <w:t>etc. under leiren. Da ville en slippe å omorganisere underveis. Dette var ment som en</w:t>
      </w:r>
      <w:r w:rsidR="00595663">
        <w:rPr>
          <w:rStyle w:val="Utheving"/>
          <w:i w:val="0"/>
        </w:rPr>
        <w:t xml:space="preserve"> form for </w:t>
      </w:r>
      <w:r w:rsidR="008159E7">
        <w:rPr>
          <w:rStyle w:val="Utheving"/>
          <w:i w:val="0"/>
        </w:rPr>
        <w:t xml:space="preserve">økt </w:t>
      </w:r>
      <w:r w:rsidR="00595663">
        <w:rPr>
          <w:rStyle w:val="Utheving"/>
          <w:i w:val="0"/>
        </w:rPr>
        <w:t xml:space="preserve">beredskap. </w:t>
      </w:r>
      <w:r w:rsidR="00C15FEE" w:rsidRPr="00E86C47">
        <w:rPr>
          <w:rStyle w:val="Utheving"/>
          <w:i w:val="0"/>
        </w:rPr>
        <w:t xml:space="preserve">Ved evalueringen kom det frem at </w:t>
      </w:r>
      <w:r w:rsidR="00595663">
        <w:rPr>
          <w:rStyle w:val="Utheving"/>
          <w:i w:val="0"/>
        </w:rPr>
        <w:t>denne omleggingen av planen</w:t>
      </w:r>
      <w:r w:rsidR="00BA0A77" w:rsidRPr="00E86C47">
        <w:rPr>
          <w:rStyle w:val="Utheving"/>
          <w:i w:val="0"/>
        </w:rPr>
        <w:t xml:space="preserve"> førte til at </w:t>
      </w:r>
      <w:r w:rsidR="008159E7">
        <w:rPr>
          <w:rStyle w:val="Utheving"/>
          <w:i w:val="0"/>
        </w:rPr>
        <w:t>hver enkelt fikk for mye arbeidstid, i strid med</w:t>
      </w:r>
      <w:r w:rsidR="00595663">
        <w:rPr>
          <w:rStyle w:val="Utheving"/>
          <w:i w:val="0"/>
        </w:rPr>
        <w:t xml:space="preserve"> arbeidsmiljøbestemmelsene. </w:t>
      </w:r>
      <w:r w:rsidR="00C15FEE" w:rsidRPr="00E86C47">
        <w:rPr>
          <w:rStyle w:val="Utheving"/>
          <w:i w:val="0"/>
        </w:rPr>
        <w:t>Dette må</w:t>
      </w:r>
      <w:r w:rsidR="008159E7">
        <w:rPr>
          <w:rStyle w:val="Utheving"/>
          <w:i w:val="0"/>
        </w:rPr>
        <w:t xml:space="preserve"> en derfor gå bort fra, eller det kan</w:t>
      </w:r>
      <w:r w:rsidR="00C15FEE" w:rsidRPr="00E86C47">
        <w:rPr>
          <w:rStyle w:val="Utheving"/>
          <w:i w:val="0"/>
        </w:rPr>
        <w:t xml:space="preserve"> vurderes </w:t>
      </w:r>
      <w:r w:rsidR="008159E7">
        <w:rPr>
          <w:rStyle w:val="Utheving"/>
          <w:i w:val="0"/>
        </w:rPr>
        <w:t>lagt inn som bare beredskap i til</w:t>
      </w:r>
      <w:r w:rsidR="007F6112">
        <w:rPr>
          <w:rStyle w:val="Utheving"/>
          <w:i w:val="0"/>
        </w:rPr>
        <w:t>felle fravær, og ikke som økt be</w:t>
      </w:r>
      <w:r w:rsidR="008159E7">
        <w:rPr>
          <w:rStyle w:val="Utheving"/>
          <w:i w:val="0"/>
        </w:rPr>
        <w:t>manning ved</w:t>
      </w:r>
      <w:r w:rsidR="00C15FEE" w:rsidRPr="00E86C47">
        <w:rPr>
          <w:rStyle w:val="Utheving"/>
          <w:i w:val="0"/>
        </w:rPr>
        <w:t xml:space="preserve"> neste</w:t>
      </w:r>
      <w:r w:rsidR="00BA0A77" w:rsidRPr="00E86C47">
        <w:rPr>
          <w:rStyle w:val="Utheving"/>
          <w:i w:val="0"/>
        </w:rPr>
        <w:t xml:space="preserve"> års</w:t>
      </w:r>
      <w:r w:rsidR="00595663">
        <w:rPr>
          <w:rStyle w:val="Utheving"/>
          <w:i w:val="0"/>
        </w:rPr>
        <w:t xml:space="preserve"> leir</w:t>
      </w:r>
      <w:r w:rsidR="00C15FEE" w:rsidRPr="00E86C47">
        <w:rPr>
          <w:rStyle w:val="Utheving"/>
          <w:i w:val="0"/>
        </w:rPr>
        <w:t xml:space="preserve">. </w:t>
      </w:r>
    </w:p>
    <w:p w:rsidR="00673E89" w:rsidRDefault="00595663" w:rsidP="006A5B08">
      <w:pPr>
        <w:rPr>
          <w:rStyle w:val="Utheving"/>
          <w:i w:val="0"/>
        </w:rPr>
      </w:pPr>
      <w:r>
        <w:rPr>
          <w:rStyle w:val="Utheving"/>
          <w:i w:val="0"/>
        </w:rPr>
        <w:t>Funn fra</w:t>
      </w:r>
      <w:r w:rsidR="006A5B08" w:rsidRPr="00E86C47">
        <w:rPr>
          <w:rStyle w:val="Utheving"/>
          <w:i w:val="0"/>
        </w:rPr>
        <w:t xml:space="preserve"> evalueringen viser </w:t>
      </w:r>
      <w:r w:rsidR="00BA0A77" w:rsidRPr="00E86C47">
        <w:rPr>
          <w:rStyle w:val="Utheving"/>
          <w:i w:val="0"/>
        </w:rPr>
        <w:t>at</w:t>
      </w:r>
      <w:r>
        <w:rPr>
          <w:rStyle w:val="Utheving"/>
          <w:i w:val="0"/>
        </w:rPr>
        <w:t xml:space="preserve"> ledere </w:t>
      </w:r>
      <w:r w:rsidR="00765ED8">
        <w:rPr>
          <w:rStyle w:val="Utheving"/>
          <w:i w:val="0"/>
        </w:rPr>
        <w:t>kan gjøre</w:t>
      </w:r>
      <w:r>
        <w:rPr>
          <w:rStyle w:val="Utheving"/>
          <w:i w:val="0"/>
        </w:rPr>
        <w:t xml:space="preserve"> </w:t>
      </w:r>
      <w:r w:rsidR="00765ED8">
        <w:rPr>
          <w:rStyle w:val="Utheving"/>
          <w:i w:val="0"/>
        </w:rPr>
        <w:t>enda mer for</w:t>
      </w:r>
      <w:r>
        <w:rPr>
          <w:rStyle w:val="Utheving"/>
          <w:i w:val="0"/>
        </w:rPr>
        <w:t xml:space="preserve"> å </w:t>
      </w:r>
      <w:r w:rsidR="006A5B08" w:rsidRPr="00E86C47">
        <w:rPr>
          <w:rStyle w:val="Utheving"/>
          <w:i w:val="0"/>
        </w:rPr>
        <w:t>styrke bruken av samisk språk</w:t>
      </w:r>
      <w:r>
        <w:rPr>
          <w:rStyle w:val="Utheving"/>
          <w:i w:val="0"/>
        </w:rPr>
        <w:t>. Dette gjelder hv</w:t>
      </w:r>
      <w:r w:rsidR="00765ED8">
        <w:rPr>
          <w:rStyle w:val="Utheving"/>
          <w:i w:val="0"/>
        </w:rPr>
        <w:t xml:space="preserve">ordan de selv bruker språket, noe som igjen vil kunne </w:t>
      </w:r>
      <w:r>
        <w:rPr>
          <w:rStyle w:val="Utheving"/>
          <w:i w:val="0"/>
        </w:rPr>
        <w:t>stimulere til økt bruk av samisk</w:t>
      </w:r>
      <w:r w:rsidR="006A5B08" w:rsidRPr="00E86C47">
        <w:rPr>
          <w:rStyle w:val="Utheving"/>
          <w:i w:val="0"/>
        </w:rPr>
        <w:t xml:space="preserve"> hos</w:t>
      </w:r>
      <w:r w:rsidR="00BA0A77" w:rsidRPr="00E86C47">
        <w:rPr>
          <w:rStyle w:val="Utheving"/>
          <w:i w:val="0"/>
        </w:rPr>
        <w:t xml:space="preserve"> konfirmantene</w:t>
      </w:r>
      <w:r>
        <w:rPr>
          <w:rStyle w:val="Utheving"/>
          <w:i w:val="0"/>
        </w:rPr>
        <w:t xml:space="preserve">. Her ligger det </w:t>
      </w:r>
      <w:r w:rsidR="00E75968">
        <w:rPr>
          <w:rStyle w:val="Utheving"/>
          <w:i w:val="0"/>
        </w:rPr>
        <w:t xml:space="preserve">et </w:t>
      </w:r>
      <w:r w:rsidR="006E4B25">
        <w:rPr>
          <w:rStyle w:val="Utheving"/>
          <w:i w:val="0"/>
        </w:rPr>
        <w:t>potensiale</w:t>
      </w:r>
      <w:r w:rsidR="00E75968">
        <w:rPr>
          <w:rStyle w:val="Utheving"/>
          <w:i w:val="0"/>
        </w:rPr>
        <w:t xml:space="preserve"> til forbedring i form av</w:t>
      </w:r>
      <w:r>
        <w:rPr>
          <w:rStyle w:val="Utheving"/>
          <w:i w:val="0"/>
        </w:rPr>
        <w:t xml:space="preserve"> økt bevissthet</w:t>
      </w:r>
      <w:r w:rsidR="00765ED8">
        <w:rPr>
          <w:rStyle w:val="Utheving"/>
          <w:i w:val="0"/>
        </w:rPr>
        <w:t xml:space="preserve"> hos ledere, </w:t>
      </w:r>
      <w:r w:rsidR="00E75968">
        <w:rPr>
          <w:rStyle w:val="Utheving"/>
          <w:i w:val="0"/>
        </w:rPr>
        <w:t>i forhold til målet om</w:t>
      </w:r>
      <w:r>
        <w:rPr>
          <w:rStyle w:val="Utheving"/>
          <w:i w:val="0"/>
        </w:rPr>
        <w:t xml:space="preserve"> en</w:t>
      </w:r>
      <w:r w:rsidR="00171216" w:rsidRPr="00E86C47">
        <w:rPr>
          <w:rStyle w:val="Utheving"/>
          <w:i w:val="0"/>
        </w:rPr>
        <w:t xml:space="preserve"> sa</w:t>
      </w:r>
      <w:r>
        <w:rPr>
          <w:rStyle w:val="Utheving"/>
          <w:i w:val="0"/>
        </w:rPr>
        <w:t xml:space="preserve">miskdominert trosopplæring </w:t>
      </w:r>
      <w:r w:rsidR="00765ED8">
        <w:rPr>
          <w:rStyle w:val="Utheving"/>
          <w:i w:val="0"/>
        </w:rPr>
        <w:t>under ko</w:t>
      </w:r>
      <w:r>
        <w:rPr>
          <w:rStyle w:val="Utheving"/>
          <w:i w:val="0"/>
        </w:rPr>
        <w:t xml:space="preserve">nfirmantleiren. </w:t>
      </w:r>
      <w:r w:rsidR="006E4B25">
        <w:rPr>
          <w:rStyle w:val="Utheving"/>
          <w:i w:val="0"/>
        </w:rPr>
        <w:t>Potensialet</w:t>
      </w:r>
      <w:r>
        <w:rPr>
          <w:rStyle w:val="Utheving"/>
          <w:i w:val="0"/>
        </w:rPr>
        <w:t xml:space="preserve"> ligger i</w:t>
      </w:r>
      <w:r w:rsidR="00F7682D">
        <w:rPr>
          <w:rStyle w:val="Utheving"/>
          <w:i w:val="0"/>
        </w:rPr>
        <w:t xml:space="preserve"> at</w:t>
      </w:r>
      <w:r w:rsidR="00765ED8">
        <w:rPr>
          <w:rStyle w:val="Utheving"/>
          <w:i w:val="0"/>
        </w:rPr>
        <w:t xml:space="preserve"> ledere vet hvor mye det betyr for de samiske konfirmantene å oppleve seg</w:t>
      </w:r>
      <w:r w:rsidR="00171216" w:rsidRPr="00E86C47">
        <w:rPr>
          <w:rStyle w:val="Utheving"/>
          <w:i w:val="0"/>
        </w:rPr>
        <w:t xml:space="preserve"> inkludert i et samisk</w:t>
      </w:r>
      <w:r w:rsidR="00E75968">
        <w:rPr>
          <w:rStyle w:val="Utheving"/>
          <w:i w:val="0"/>
        </w:rPr>
        <w:t xml:space="preserve"> kristent fellesskap</w:t>
      </w:r>
      <w:r w:rsidR="00765ED8">
        <w:rPr>
          <w:rStyle w:val="Utheving"/>
          <w:i w:val="0"/>
        </w:rPr>
        <w:t>. E</w:t>
      </w:r>
      <w:r w:rsidR="00E75968">
        <w:rPr>
          <w:rStyle w:val="Utheving"/>
          <w:i w:val="0"/>
        </w:rPr>
        <w:t>t samiskspråklig fellesskap</w:t>
      </w:r>
      <w:r w:rsidR="00F7682D">
        <w:rPr>
          <w:rStyle w:val="Utheving"/>
          <w:i w:val="0"/>
        </w:rPr>
        <w:t xml:space="preserve"> </w:t>
      </w:r>
      <w:r w:rsidR="00765ED8">
        <w:rPr>
          <w:rStyle w:val="Utheving"/>
          <w:i w:val="0"/>
        </w:rPr>
        <w:t>med muntlig uformelt</w:t>
      </w:r>
      <w:r w:rsidR="00F7682D">
        <w:rPr>
          <w:rStyle w:val="Utheving"/>
          <w:i w:val="0"/>
        </w:rPr>
        <w:t xml:space="preserve"> bruk av samisk språk </w:t>
      </w:r>
      <w:r w:rsidR="00765ED8">
        <w:rPr>
          <w:rStyle w:val="Utheving"/>
          <w:i w:val="0"/>
        </w:rPr>
        <w:t>er en berikelse for alle</w:t>
      </w:r>
      <w:r w:rsidR="00F7682D">
        <w:rPr>
          <w:rStyle w:val="Utheving"/>
          <w:i w:val="0"/>
        </w:rPr>
        <w:t xml:space="preserve">. </w:t>
      </w:r>
      <w:r w:rsidR="00765ED8">
        <w:rPr>
          <w:rStyle w:val="Utheving"/>
          <w:i w:val="0"/>
        </w:rPr>
        <w:t xml:space="preserve">Funn fra evalueringa viser at det er rom for mer samisk språkbruk under de </w:t>
      </w:r>
      <w:r w:rsidR="006A5B08" w:rsidRPr="00E86C47">
        <w:rPr>
          <w:rStyle w:val="Utheving"/>
          <w:i w:val="0"/>
        </w:rPr>
        <w:t xml:space="preserve">uformelle sosiale aktivitetene. Med </w:t>
      </w:r>
      <w:r w:rsidR="00BA0A77" w:rsidRPr="00E86C47">
        <w:rPr>
          <w:rStyle w:val="Utheving"/>
          <w:i w:val="0"/>
        </w:rPr>
        <w:t xml:space="preserve">hensyn til at </w:t>
      </w:r>
      <w:r w:rsidR="00673E89">
        <w:rPr>
          <w:rStyle w:val="Utheving"/>
          <w:i w:val="0"/>
        </w:rPr>
        <w:t xml:space="preserve">årets leir fant sted i et lule- og pitesamisk område, ble det forsøkt </w:t>
      </w:r>
      <w:r w:rsidR="00765ED8">
        <w:rPr>
          <w:rStyle w:val="Utheving"/>
          <w:i w:val="0"/>
        </w:rPr>
        <w:t>lagt til</w:t>
      </w:r>
      <w:r w:rsidR="00673E89">
        <w:rPr>
          <w:rStyle w:val="Utheving"/>
          <w:i w:val="0"/>
        </w:rPr>
        <w:t xml:space="preserve"> rette for at</w:t>
      </w:r>
      <w:r w:rsidR="00765ED8">
        <w:rPr>
          <w:rStyle w:val="Utheving"/>
          <w:i w:val="0"/>
        </w:rPr>
        <w:t xml:space="preserve"> lulesamisk språk skulle være hørt og synlig. </w:t>
      </w:r>
      <w:r w:rsidR="00673E89">
        <w:rPr>
          <w:rStyle w:val="Utheving"/>
          <w:i w:val="0"/>
        </w:rPr>
        <w:t xml:space="preserve">Et tiltak </w:t>
      </w:r>
      <w:r w:rsidR="00BA28E3">
        <w:rPr>
          <w:rStyle w:val="Utheving"/>
          <w:i w:val="0"/>
        </w:rPr>
        <w:t>for å fremme dette målet, var</w:t>
      </w:r>
      <w:r w:rsidR="00673E89">
        <w:rPr>
          <w:rStyle w:val="Utheving"/>
          <w:i w:val="0"/>
        </w:rPr>
        <w:t xml:space="preserve"> å</w:t>
      </w:r>
      <w:r w:rsidR="00BA0A77" w:rsidRPr="00E86C47">
        <w:rPr>
          <w:rStyle w:val="Utheving"/>
          <w:i w:val="0"/>
        </w:rPr>
        <w:t xml:space="preserve"> engasjere en av de</w:t>
      </w:r>
      <w:r w:rsidR="006A5B08" w:rsidRPr="00E86C47">
        <w:rPr>
          <w:rStyle w:val="Utheving"/>
          <w:i w:val="0"/>
        </w:rPr>
        <w:t xml:space="preserve"> unge lederne</w:t>
      </w:r>
      <w:r w:rsidR="00BA28E3">
        <w:rPr>
          <w:rStyle w:val="Utheving"/>
          <w:i w:val="0"/>
        </w:rPr>
        <w:t xml:space="preserve"> til å være</w:t>
      </w:r>
      <w:r w:rsidR="00673E89">
        <w:rPr>
          <w:rStyle w:val="Utheving"/>
          <w:i w:val="0"/>
        </w:rPr>
        <w:t xml:space="preserve"> lulesamisk</w:t>
      </w:r>
      <w:r w:rsidR="006A5B08" w:rsidRPr="00E86C47">
        <w:rPr>
          <w:rStyle w:val="Utheving"/>
          <w:i w:val="0"/>
        </w:rPr>
        <w:t xml:space="preserve"> </w:t>
      </w:r>
      <w:r w:rsidR="00BA28E3">
        <w:rPr>
          <w:rStyle w:val="Utheving"/>
          <w:i w:val="0"/>
        </w:rPr>
        <w:t>språkmedarbeider under hele leiren med mål om</w:t>
      </w:r>
      <w:r w:rsidR="00BA0A77" w:rsidRPr="00E86C47">
        <w:rPr>
          <w:rStyle w:val="Utheving"/>
          <w:i w:val="0"/>
        </w:rPr>
        <w:t xml:space="preserve"> å</w:t>
      </w:r>
      <w:r w:rsidR="00BA28E3">
        <w:rPr>
          <w:rStyle w:val="Utheving"/>
          <w:i w:val="0"/>
        </w:rPr>
        <w:t xml:space="preserve"> bruke samisk så mye som mulig. Det var</w:t>
      </w:r>
      <w:r w:rsidR="00673E89">
        <w:rPr>
          <w:rStyle w:val="Utheving"/>
          <w:i w:val="0"/>
        </w:rPr>
        <w:t xml:space="preserve"> ikke</w:t>
      </w:r>
      <w:r w:rsidR="00BA0A77" w:rsidRPr="00E86C47">
        <w:rPr>
          <w:rStyle w:val="Utheving"/>
          <w:i w:val="0"/>
        </w:rPr>
        <w:t xml:space="preserve"> </w:t>
      </w:r>
      <w:r w:rsidR="00BA28E3">
        <w:rPr>
          <w:rStyle w:val="Utheving"/>
          <w:i w:val="0"/>
        </w:rPr>
        <w:t>noen av de andre</w:t>
      </w:r>
      <w:r w:rsidR="00673E89">
        <w:rPr>
          <w:rStyle w:val="Utheving"/>
          <w:i w:val="0"/>
        </w:rPr>
        <w:t xml:space="preserve"> leder</w:t>
      </w:r>
      <w:r w:rsidR="00BA28E3">
        <w:rPr>
          <w:rStyle w:val="Utheving"/>
          <w:i w:val="0"/>
        </w:rPr>
        <w:t>ne</w:t>
      </w:r>
      <w:r w:rsidR="00673E89">
        <w:rPr>
          <w:rStyle w:val="Utheving"/>
          <w:i w:val="0"/>
        </w:rPr>
        <w:t xml:space="preserve"> som snakket l</w:t>
      </w:r>
      <w:r w:rsidR="00BA28E3">
        <w:rPr>
          <w:rStyle w:val="Utheving"/>
          <w:i w:val="0"/>
        </w:rPr>
        <w:t>ulesamisk og lulesamisk ble derfor ikke</w:t>
      </w:r>
      <w:r w:rsidR="00673E89">
        <w:rPr>
          <w:rStyle w:val="Utheving"/>
          <w:i w:val="0"/>
        </w:rPr>
        <w:t xml:space="preserve"> i uformelle</w:t>
      </w:r>
      <w:r w:rsidR="00BA28E3">
        <w:rPr>
          <w:rStyle w:val="Utheving"/>
          <w:i w:val="0"/>
        </w:rPr>
        <w:t xml:space="preserve"> samtaler og i undervisningen, slik det var ønskelig</w:t>
      </w:r>
      <w:r w:rsidR="00BA0A77" w:rsidRPr="00E86C47">
        <w:rPr>
          <w:rStyle w:val="Utheving"/>
          <w:i w:val="0"/>
        </w:rPr>
        <w:t>.</w:t>
      </w:r>
      <w:r w:rsidR="00171216" w:rsidRPr="00E86C47">
        <w:rPr>
          <w:rStyle w:val="Utheving"/>
          <w:i w:val="0"/>
        </w:rPr>
        <w:t xml:space="preserve"> Det var fire</w:t>
      </w:r>
      <w:r w:rsidR="001D0984">
        <w:rPr>
          <w:rStyle w:val="Utheving"/>
          <w:i w:val="0"/>
        </w:rPr>
        <w:t xml:space="preserve"> </w:t>
      </w:r>
      <w:r w:rsidR="00171216" w:rsidRPr="00E86C47">
        <w:rPr>
          <w:rStyle w:val="Utheving"/>
          <w:i w:val="0"/>
        </w:rPr>
        <w:lastRenderedPageBreak/>
        <w:t>lulesamiske konfirmanter med på leiren.</w:t>
      </w:r>
      <w:r w:rsidR="00BA28E3">
        <w:rPr>
          <w:rStyle w:val="Utheving"/>
          <w:i w:val="0"/>
        </w:rPr>
        <w:t xml:space="preserve"> Funn viser at det var ønskelig at bruk og synliggjøring av lulesamisk språk under leiren. Særlig</w:t>
      </w:r>
      <w:r w:rsidR="00673E89">
        <w:rPr>
          <w:rStyle w:val="Utheving"/>
          <w:i w:val="0"/>
        </w:rPr>
        <w:t xml:space="preserve"> kunne</w:t>
      </w:r>
      <w:r w:rsidR="00BA28E3">
        <w:rPr>
          <w:rStyle w:val="Utheving"/>
          <w:i w:val="0"/>
        </w:rPr>
        <w:t xml:space="preserve"> dette</w:t>
      </w:r>
      <w:r w:rsidR="00673E89">
        <w:rPr>
          <w:rStyle w:val="Utheving"/>
          <w:i w:val="0"/>
        </w:rPr>
        <w:t xml:space="preserve"> vær</w:t>
      </w:r>
      <w:r w:rsidR="00BA28E3">
        <w:rPr>
          <w:rStyle w:val="Utheving"/>
          <w:i w:val="0"/>
        </w:rPr>
        <w:t>t vektlagt mer under oppholdet på</w:t>
      </w:r>
      <w:r w:rsidR="00673E89">
        <w:rPr>
          <w:rStyle w:val="Utheving"/>
          <w:i w:val="0"/>
        </w:rPr>
        <w:t xml:space="preserve"> Drag</w:t>
      </w:r>
      <w:r w:rsidR="00BA28E3">
        <w:rPr>
          <w:rStyle w:val="Utheving"/>
          <w:i w:val="0"/>
        </w:rPr>
        <w:t xml:space="preserve"> i Tysfjord. Der kunne det vært hentet </w:t>
      </w:r>
      <w:r w:rsidR="00673E89">
        <w:rPr>
          <w:rStyle w:val="Utheving"/>
          <w:i w:val="0"/>
        </w:rPr>
        <w:t>inn</w:t>
      </w:r>
      <w:r w:rsidR="00BA28E3">
        <w:rPr>
          <w:rStyle w:val="Utheving"/>
          <w:i w:val="0"/>
        </w:rPr>
        <w:t xml:space="preserve"> flere lulesamisktalende voksne</w:t>
      </w:r>
      <w:r w:rsidR="00673E89">
        <w:rPr>
          <w:rStyle w:val="Utheving"/>
          <w:i w:val="0"/>
        </w:rPr>
        <w:t xml:space="preserve"> slik at konfirmanten fikk oppleve et lulesamisk språkmiljø. </w:t>
      </w:r>
    </w:p>
    <w:p w:rsidR="006A5B08" w:rsidRDefault="00673E89" w:rsidP="006A5B08">
      <w:pPr>
        <w:rPr>
          <w:rStyle w:val="Utheving"/>
          <w:i w:val="0"/>
        </w:rPr>
      </w:pPr>
      <w:r>
        <w:rPr>
          <w:rStyle w:val="Utheving"/>
          <w:i w:val="0"/>
        </w:rPr>
        <w:t>Det var 8 av</w:t>
      </w:r>
      <w:r w:rsidR="00BA28E3">
        <w:rPr>
          <w:rStyle w:val="Utheving"/>
          <w:i w:val="0"/>
        </w:rPr>
        <w:t xml:space="preserve"> de</w:t>
      </w:r>
      <w:r w:rsidR="006A5B08" w:rsidRPr="00E86C47">
        <w:rPr>
          <w:rStyle w:val="Utheving"/>
          <w:i w:val="0"/>
        </w:rPr>
        <w:t xml:space="preserve"> til sammen 11 ledere (4 unge og 7 voksne</w:t>
      </w:r>
      <w:r>
        <w:rPr>
          <w:rStyle w:val="Utheving"/>
          <w:i w:val="0"/>
        </w:rPr>
        <w:t>) som</w:t>
      </w:r>
      <w:r w:rsidR="006A5B08" w:rsidRPr="00E86C47">
        <w:rPr>
          <w:rStyle w:val="Utheving"/>
          <w:i w:val="0"/>
        </w:rPr>
        <w:t xml:space="preserve"> var samiskspråklige</w:t>
      </w:r>
      <w:r>
        <w:rPr>
          <w:rStyle w:val="Utheving"/>
          <w:i w:val="0"/>
        </w:rPr>
        <w:t xml:space="preserve">. </w:t>
      </w:r>
    </w:p>
    <w:p w:rsidR="00A71F41" w:rsidRPr="00635CF3" w:rsidRDefault="00A71F41" w:rsidP="00A71F41">
      <w:pPr>
        <w:rPr>
          <w:rStyle w:val="Utheving"/>
          <w:i w:val="0"/>
        </w:rPr>
      </w:pPr>
      <w:r>
        <w:rPr>
          <w:rStyle w:val="Utheving"/>
          <w:i w:val="0"/>
        </w:rPr>
        <w:t>Facebook – sida ble oppdatert under gjennomføringa av leiren, og</w:t>
      </w:r>
      <w:r w:rsidRPr="00635CF3">
        <w:rPr>
          <w:rStyle w:val="Utheving"/>
          <w:i w:val="0"/>
        </w:rPr>
        <w:t xml:space="preserve"> det var mange besøk</w:t>
      </w:r>
      <w:r>
        <w:rPr>
          <w:rStyle w:val="Utheving"/>
          <w:i w:val="0"/>
        </w:rPr>
        <w:t xml:space="preserve"> på sida</w:t>
      </w:r>
      <w:r w:rsidRPr="00635CF3">
        <w:rPr>
          <w:rStyle w:val="Utheving"/>
          <w:i w:val="0"/>
        </w:rPr>
        <w:t xml:space="preserve"> og “likerklikk” på siden disse dagene. </w:t>
      </w:r>
      <w:r>
        <w:rPr>
          <w:rStyle w:val="Utheving"/>
          <w:i w:val="0"/>
        </w:rPr>
        <w:t>Dette var tilfredsstillende for lederne, slik at de så at tiltaket ble positivt tatt imot</w:t>
      </w:r>
      <w:r w:rsidR="007F6112">
        <w:rPr>
          <w:rStyle w:val="Utheving"/>
          <w:i w:val="0"/>
        </w:rPr>
        <w:t xml:space="preserve"> </w:t>
      </w:r>
      <w:r>
        <w:rPr>
          <w:rStyle w:val="Utheving"/>
          <w:i w:val="0"/>
        </w:rPr>
        <w:t xml:space="preserve">av andre utenfra. </w:t>
      </w:r>
      <w:r w:rsidRPr="00635CF3">
        <w:rPr>
          <w:rStyle w:val="Utheving"/>
          <w:i w:val="0"/>
        </w:rPr>
        <w:t xml:space="preserve">Av tilbakemeldinger fra foresatte i etterkant har det kommet fram at disse oppdateringene har vært verdifulle for dem. </w:t>
      </w:r>
    </w:p>
    <w:p w:rsidR="007D0F51" w:rsidRPr="00E86C47" w:rsidRDefault="007D0F51" w:rsidP="007D0F51">
      <w:pPr>
        <w:rPr>
          <w:rStyle w:val="Utheving"/>
          <w:i w:val="0"/>
        </w:rPr>
      </w:pPr>
      <w:r w:rsidRPr="00E86C47">
        <w:rPr>
          <w:rStyle w:val="Utheving"/>
          <w:i w:val="0"/>
        </w:rPr>
        <w:t>Funn fra evalueringen viser</w:t>
      </w:r>
      <w:r w:rsidR="00BA28E3">
        <w:rPr>
          <w:rStyle w:val="Utheving"/>
          <w:i w:val="0"/>
        </w:rPr>
        <w:t xml:space="preserve"> samlet sett en</w:t>
      </w:r>
      <w:r w:rsidRPr="00E86C47">
        <w:rPr>
          <w:rStyle w:val="Utheving"/>
          <w:i w:val="0"/>
        </w:rPr>
        <w:t xml:space="preserve"> </w:t>
      </w:r>
      <w:r w:rsidR="00180C06">
        <w:rPr>
          <w:rStyle w:val="Utheving"/>
          <w:i w:val="0"/>
        </w:rPr>
        <w:t>god måloppnåelse på dette området.</w:t>
      </w:r>
      <w:r w:rsidRPr="00E86C47">
        <w:rPr>
          <w:rStyle w:val="Utheving"/>
          <w:i w:val="0"/>
        </w:rPr>
        <w:t xml:space="preserve"> </w:t>
      </w:r>
      <w:r w:rsidR="00BA28E3">
        <w:rPr>
          <w:rStyle w:val="Utheving"/>
          <w:i w:val="0"/>
        </w:rPr>
        <w:t>V</w:t>
      </w:r>
      <w:r w:rsidRPr="00E86C47">
        <w:rPr>
          <w:rStyle w:val="Utheving"/>
          <w:i w:val="0"/>
        </w:rPr>
        <w:t>ed årets leir</w:t>
      </w:r>
      <w:r w:rsidR="00E75968">
        <w:rPr>
          <w:rStyle w:val="Utheving"/>
          <w:i w:val="0"/>
        </w:rPr>
        <w:t xml:space="preserve"> </w:t>
      </w:r>
      <w:r w:rsidR="00BA28E3">
        <w:rPr>
          <w:rStyle w:val="Utheving"/>
          <w:i w:val="0"/>
        </w:rPr>
        <w:t>var det mange av deltakerne som var</w:t>
      </w:r>
      <w:r w:rsidRPr="00E86C47">
        <w:rPr>
          <w:rStyle w:val="Utheving"/>
          <w:i w:val="0"/>
        </w:rPr>
        <w:t xml:space="preserve"> samisktalende</w:t>
      </w:r>
      <w:r w:rsidR="00BA28E3">
        <w:rPr>
          <w:rStyle w:val="Utheving"/>
          <w:i w:val="0"/>
        </w:rPr>
        <w:t xml:space="preserve"> og som også snakket flere samiske språk. Det var også noen som </w:t>
      </w:r>
      <w:r w:rsidRPr="00E86C47">
        <w:rPr>
          <w:rStyle w:val="Utheving"/>
          <w:i w:val="0"/>
        </w:rPr>
        <w:t>behersket flere språklige delferdigheter i sa</w:t>
      </w:r>
      <w:r w:rsidR="00BA28E3">
        <w:rPr>
          <w:rStyle w:val="Utheving"/>
          <w:i w:val="0"/>
        </w:rPr>
        <w:t>misk</w:t>
      </w:r>
      <w:r w:rsidRPr="00E86C47">
        <w:rPr>
          <w:rStyle w:val="Utheving"/>
          <w:i w:val="0"/>
        </w:rPr>
        <w:t xml:space="preserve"> </w:t>
      </w:r>
      <w:r w:rsidR="00BA28E3">
        <w:rPr>
          <w:rStyle w:val="Utheving"/>
          <w:i w:val="0"/>
        </w:rPr>
        <w:t xml:space="preserve">som det å forstå, snakke, lese og skrive samisk. </w:t>
      </w:r>
      <w:r w:rsidR="00A71F41">
        <w:rPr>
          <w:rStyle w:val="Utheving"/>
          <w:i w:val="0"/>
        </w:rPr>
        <w:t xml:space="preserve">Evalueringen viser at disse opplevde seg inkludert i språkmiljøet, og at mange ønsker enda mer bruk av samisk som talespråk under leiren. Det opplevdes svært mye glede knyttet til å lære noe </w:t>
      </w:r>
      <w:r w:rsidR="002D7717">
        <w:rPr>
          <w:rStyle w:val="Utheving"/>
          <w:i w:val="0"/>
        </w:rPr>
        <w:t xml:space="preserve">av </w:t>
      </w:r>
      <w:r w:rsidR="00BA28E3">
        <w:rPr>
          <w:rStyle w:val="Utheving"/>
          <w:i w:val="0"/>
        </w:rPr>
        <w:t>andre</w:t>
      </w:r>
      <w:r w:rsidR="002D7717">
        <w:rPr>
          <w:rStyle w:val="Utheving"/>
          <w:i w:val="0"/>
        </w:rPr>
        <w:t xml:space="preserve"> samiske språk</w:t>
      </w:r>
      <w:r w:rsidR="00A71F41">
        <w:rPr>
          <w:rStyle w:val="Utheving"/>
          <w:i w:val="0"/>
        </w:rPr>
        <w:t xml:space="preserve"> under leiren. Deltakerne tok i bruk hverandres språk og brukte andre samiske </w:t>
      </w:r>
      <w:r w:rsidR="00E9674B">
        <w:rPr>
          <w:rStyle w:val="Utheving"/>
          <w:i w:val="0"/>
        </w:rPr>
        <w:t>ord, uttale og uttrykk. Deltakerne snakket</w:t>
      </w:r>
      <w:r w:rsidR="00A71F41">
        <w:rPr>
          <w:rStyle w:val="Utheving"/>
          <w:i w:val="0"/>
        </w:rPr>
        <w:t xml:space="preserve"> med hverandre</w:t>
      </w:r>
      <w:r w:rsidR="00E9674B">
        <w:rPr>
          <w:rStyle w:val="Utheving"/>
          <w:i w:val="0"/>
        </w:rPr>
        <w:t xml:space="preserve"> om de samiske språkene og hva som er forskjeller mellom dem og hvilke li</w:t>
      </w:r>
      <w:r w:rsidR="00A71F41">
        <w:rPr>
          <w:rStyle w:val="Utheving"/>
          <w:i w:val="0"/>
        </w:rPr>
        <w:t>kheter som finnes. Dette gir deltakerne</w:t>
      </w:r>
      <w:r w:rsidR="00E9674B">
        <w:rPr>
          <w:rStyle w:val="Utheving"/>
          <w:i w:val="0"/>
        </w:rPr>
        <w:t xml:space="preserve"> økt metaspråklig bevissthet</w:t>
      </w:r>
      <w:r w:rsidR="00A71F41">
        <w:rPr>
          <w:rStyle w:val="Utheving"/>
          <w:i w:val="0"/>
        </w:rPr>
        <w:t>, og styrker samisk fellesskapsbygging på tvers av språkgruppene</w:t>
      </w:r>
      <w:r w:rsidR="00E9674B">
        <w:rPr>
          <w:rStyle w:val="Utheving"/>
          <w:i w:val="0"/>
        </w:rPr>
        <w:t>.</w:t>
      </w:r>
      <w:r w:rsidR="00180C06">
        <w:rPr>
          <w:rStyle w:val="Utheving"/>
          <w:i w:val="0"/>
        </w:rPr>
        <w:t xml:space="preserve"> </w:t>
      </w:r>
    </w:p>
    <w:p w:rsidR="001D0984" w:rsidRDefault="001D0984" w:rsidP="00352785">
      <w:pPr>
        <w:pStyle w:val="Overskrift1"/>
        <w:rPr>
          <w:lang w:val="se-NO"/>
        </w:rPr>
      </w:pPr>
    </w:p>
    <w:p w:rsidR="00352785" w:rsidRDefault="00352785" w:rsidP="00352785">
      <w:pPr>
        <w:pStyle w:val="Overskrift1"/>
        <w:rPr>
          <w:lang w:val="se-NO"/>
        </w:rPr>
      </w:pPr>
      <w:r>
        <w:rPr>
          <w:lang w:val="se-NO"/>
        </w:rPr>
        <w:t xml:space="preserve">Oppsummering </w:t>
      </w:r>
    </w:p>
    <w:p w:rsidR="00943965" w:rsidRDefault="00943965" w:rsidP="00352785">
      <w:pPr>
        <w:rPr>
          <w:lang w:val="se-NO"/>
        </w:rPr>
      </w:pPr>
    </w:p>
    <w:p w:rsidR="00662CF8" w:rsidRPr="00E9674B" w:rsidRDefault="00943965" w:rsidP="00352785">
      <w:pPr>
        <w:rPr>
          <w:rStyle w:val="Utheving"/>
          <w:b/>
          <w:i w:val="0"/>
          <w:color w:val="3E762A" w:themeColor="accent1" w:themeShade="BF"/>
        </w:rPr>
      </w:pPr>
      <w:r w:rsidRPr="00E9674B">
        <w:rPr>
          <w:rStyle w:val="Utheving"/>
          <w:b/>
          <w:i w:val="0"/>
          <w:color w:val="3E762A" w:themeColor="accent1" w:themeShade="BF"/>
        </w:rPr>
        <w:t xml:space="preserve"> Måloppnåelse i forhold til å</w:t>
      </w:r>
      <w:r w:rsidR="00662CF8" w:rsidRPr="00E9674B">
        <w:rPr>
          <w:rStyle w:val="Utheving"/>
          <w:b/>
          <w:i w:val="0"/>
          <w:color w:val="3E762A" w:themeColor="accent1" w:themeShade="BF"/>
        </w:rPr>
        <w:t xml:space="preserve"> styrke samisk</w:t>
      </w:r>
      <w:r w:rsidRPr="00E9674B">
        <w:rPr>
          <w:rStyle w:val="Utheving"/>
          <w:b/>
          <w:i w:val="0"/>
          <w:color w:val="3E762A" w:themeColor="accent1" w:themeShade="BF"/>
        </w:rPr>
        <w:t xml:space="preserve"> språk og en samisk kristen</w:t>
      </w:r>
      <w:r w:rsidR="001D0984">
        <w:rPr>
          <w:rStyle w:val="Utheving"/>
          <w:b/>
          <w:i w:val="0"/>
          <w:color w:val="3E762A" w:themeColor="accent1" w:themeShade="BF"/>
        </w:rPr>
        <w:t xml:space="preserve"> identitet</w:t>
      </w:r>
    </w:p>
    <w:p w:rsidR="001D0984" w:rsidRDefault="00D411D2" w:rsidP="00662CF8">
      <w:pPr>
        <w:rPr>
          <w:rStyle w:val="Utheving"/>
          <w:i w:val="0"/>
        </w:rPr>
      </w:pPr>
      <w:r>
        <w:rPr>
          <w:rStyle w:val="Utheving"/>
          <w:i w:val="0"/>
        </w:rPr>
        <w:t>Det faktum at</w:t>
      </w:r>
      <w:r w:rsidR="00662CF8">
        <w:rPr>
          <w:rStyle w:val="Utheving"/>
          <w:i w:val="0"/>
        </w:rPr>
        <w:t xml:space="preserve"> tre av</w:t>
      </w:r>
      <w:r w:rsidR="00662CF8" w:rsidRPr="00E86C47">
        <w:rPr>
          <w:rStyle w:val="Utheving"/>
          <w:i w:val="0"/>
        </w:rPr>
        <w:t xml:space="preserve"> åtte</w:t>
      </w:r>
      <w:r w:rsidR="00662CF8">
        <w:rPr>
          <w:rStyle w:val="Utheving"/>
          <w:i w:val="0"/>
        </w:rPr>
        <w:t xml:space="preserve"> ledere</w:t>
      </w:r>
      <w:r w:rsidR="00662CF8" w:rsidRPr="00E86C47">
        <w:rPr>
          <w:rStyle w:val="Utheving"/>
          <w:i w:val="0"/>
        </w:rPr>
        <w:t xml:space="preserve"> er </w:t>
      </w:r>
      <w:r w:rsidR="00662CF8">
        <w:rPr>
          <w:rStyle w:val="Utheving"/>
          <w:i w:val="0"/>
        </w:rPr>
        <w:t>norskdominert tospråklige</w:t>
      </w:r>
      <w:r w:rsidR="00E9674B">
        <w:rPr>
          <w:rStyle w:val="Utheving"/>
          <w:i w:val="0"/>
        </w:rPr>
        <w:t>, dvs</w:t>
      </w:r>
      <w:r w:rsidR="007F6112">
        <w:rPr>
          <w:rStyle w:val="Utheving"/>
          <w:i w:val="0"/>
        </w:rPr>
        <w:t>.</w:t>
      </w:r>
      <w:r w:rsidR="00E9674B">
        <w:rPr>
          <w:rStyle w:val="Utheving"/>
          <w:i w:val="0"/>
        </w:rPr>
        <w:t xml:space="preserve"> samisktalende. Dette</w:t>
      </w:r>
      <w:r w:rsidR="00662CF8">
        <w:rPr>
          <w:rStyle w:val="Utheving"/>
          <w:i w:val="0"/>
        </w:rPr>
        <w:t xml:space="preserve"> gir muligheter </w:t>
      </w:r>
      <w:r w:rsidR="00E9674B">
        <w:rPr>
          <w:rStyle w:val="Utheving"/>
          <w:i w:val="0"/>
        </w:rPr>
        <w:t>for at samisk brukes som opplæringsspråk under gjennomføring av leiren og</w:t>
      </w:r>
      <w:r w:rsidR="00943965">
        <w:rPr>
          <w:rStyle w:val="Utheving"/>
          <w:i w:val="0"/>
        </w:rPr>
        <w:t xml:space="preserve"> gjør at </w:t>
      </w:r>
      <w:r w:rsidR="00E9674B">
        <w:rPr>
          <w:rStyle w:val="Utheving"/>
          <w:i w:val="0"/>
        </w:rPr>
        <w:t>en sikrer god</w:t>
      </w:r>
      <w:r w:rsidR="00943965">
        <w:rPr>
          <w:rStyle w:val="Utheving"/>
          <w:i w:val="0"/>
        </w:rPr>
        <w:t xml:space="preserve"> måloppnåelse på dette området</w:t>
      </w:r>
      <w:r w:rsidR="00662CF8">
        <w:rPr>
          <w:rStyle w:val="Utheving"/>
          <w:i w:val="0"/>
        </w:rPr>
        <w:t xml:space="preserve">. </w:t>
      </w:r>
      <w:r w:rsidR="00943965">
        <w:rPr>
          <w:rStyle w:val="Utheving"/>
          <w:i w:val="0"/>
        </w:rPr>
        <w:t>Å styrke samisk</w:t>
      </w:r>
      <w:r>
        <w:rPr>
          <w:rStyle w:val="Utheving"/>
          <w:i w:val="0"/>
        </w:rPr>
        <w:t xml:space="preserve"> språk</w:t>
      </w:r>
      <w:r w:rsidR="00943965">
        <w:rPr>
          <w:rStyle w:val="Utheving"/>
          <w:i w:val="0"/>
        </w:rPr>
        <w:t>bruk og språkkompetanse</w:t>
      </w:r>
      <w:r>
        <w:rPr>
          <w:rStyle w:val="Utheving"/>
          <w:i w:val="0"/>
        </w:rPr>
        <w:t xml:space="preserve"> </w:t>
      </w:r>
      <w:r w:rsidR="00E9674B">
        <w:rPr>
          <w:rStyle w:val="Utheving"/>
          <w:i w:val="0"/>
        </w:rPr>
        <w:t>er</w:t>
      </w:r>
      <w:r>
        <w:rPr>
          <w:rStyle w:val="Utheving"/>
          <w:i w:val="0"/>
        </w:rPr>
        <w:t xml:space="preserve"> et bidrag til å styrke </w:t>
      </w:r>
      <w:r w:rsidR="00E9674B">
        <w:rPr>
          <w:rStyle w:val="Utheving"/>
          <w:i w:val="0"/>
        </w:rPr>
        <w:t xml:space="preserve">også en </w:t>
      </w:r>
      <w:r>
        <w:rPr>
          <w:rStyle w:val="Utheving"/>
          <w:i w:val="0"/>
        </w:rPr>
        <w:t>samisk identitet. Dette igjen gir rom for å bruke samiskspråklige</w:t>
      </w:r>
      <w:r w:rsidR="00943965">
        <w:rPr>
          <w:rStyle w:val="Utheving"/>
          <w:i w:val="0"/>
        </w:rPr>
        <w:t xml:space="preserve"> bibel</w:t>
      </w:r>
      <w:r>
        <w:rPr>
          <w:rStyle w:val="Utheving"/>
          <w:i w:val="0"/>
        </w:rPr>
        <w:t>tekster, salmer, bønner og samisk liturgi og salmesang i</w:t>
      </w:r>
      <w:r w:rsidR="00943965">
        <w:rPr>
          <w:rStyle w:val="Utheving"/>
          <w:i w:val="0"/>
        </w:rPr>
        <w:t>nnenfor</w:t>
      </w:r>
      <w:r>
        <w:rPr>
          <w:rStyle w:val="Utheving"/>
          <w:i w:val="0"/>
        </w:rPr>
        <w:t xml:space="preserve"> trosop</w:t>
      </w:r>
      <w:r w:rsidR="006F0CF7">
        <w:rPr>
          <w:rStyle w:val="Utheving"/>
          <w:i w:val="0"/>
        </w:rPr>
        <w:t>plæringa og konfirmantarbeidet. Noen</w:t>
      </w:r>
      <w:r w:rsidR="00662CF8">
        <w:rPr>
          <w:rStyle w:val="Utheving"/>
          <w:i w:val="0"/>
        </w:rPr>
        <w:t xml:space="preserve"> </w:t>
      </w:r>
      <w:r w:rsidR="006F0CF7">
        <w:rPr>
          <w:rStyle w:val="Utheving"/>
          <w:i w:val="0"/>
        </w:rPr>
        <w:t>av ledere kan litt samisk, og selv om de</w:t>
      </w:r>
      <w:r w:rsidR="00662CF8">
        <w:rPr>
          <w:rStyle w:val="Utheving"/>
          <w:i w:val="0"/>
        </w:rPr>
        <w:t xml:space="preserve"> </w:t>
      </w:r>
      <w:r w:rsidR="006F0CF7">
        <w:rPr>
          <w:rStyle w:val="Utheving"/>
          <w:i w:val="0"/>
        </w:rPr>
        <w:t>ikke snakker samisk til daglig</w:t>
      </w:r>
      <w:r w:rsidR="00943965">
        <w:rPr>
          <w:rStyle w:val="Utheving"/>
          <w:i w:val="0"/>
        </w:rPr>
        <w:t xml:space="preserve"> kan</w:t>
      </w:r>
      <w:r w:rsidR="006F0CF7">
        <w:rPr>
          <w:rStyle w:val="Utheving"/>
          <w:i w:val="0"/>
        </w:rPr>
        <w:t xml:space="preserve"> de likevel utgjøre en ressurs. De som er</w:t>
      </w:r>
      <w:r w:rsidR="00943965">
        <w:rPr>
          <w:rStyle w:val="Utheving"/>
          <w:i w:val="0"/>
        </w:rPr>
        <w:t xml:space="preserve"> reseptivt tospråklige </w:t>
      </w:r>
      <w:r w:rsidR="00662CF8" w:rsidRPr="00E86C47">
        <w:rPr>
          <w:rStyle w:val="Utheving"/>
          <w:i w:val="0"/>
        </w:rPr>
        <w:t>snakke</w:t>
      </w:r>
      <w:r w:rsidR="00662CF8">
        <w:rPr>
          <w:rStyle w:val="Utheving"/>
          <w:i w:val="0"/>
        </w:rPr>
        <w:t>r</w:t>
      </w:r>
      <w:r w:rsidR="00943965">
        <w:rPr>
          <w:rStyle w:val="Utheving"/>
          <w:i w:val="0"/>
        </w:rPr>
        <w:t xml:space="preserve"> </w:t>
      </w:r>
      <w:r w:rsidR="006F0CF7">
        <w:rPr>
          <w:rStyle w:val="Utheving"/>
          <w:i w:val="0"/>
        </w:rPr>
        <w:t xml:space="preserve">ikke </w:t>
      </w:r>
      <w:r w:rsidR="00662CF8" w:rsidRPr="00E86C47">
        <w:rPr>
          <w:rStyle w:val="Utheving"/>
          <w:i w:val="0"/>
        </w:rPr>
        <w:t>samisk</w:t>
      </w:r>
      <w:r w:rsidR="006F0CF7">
        <w:rPr>
          <w:rStyle w:val="Utheving"/>
          <w:i w:val="0"/>
        </w:rPr>
        <w:t xml:space="preserve"> flytende, men de </w:t>
      </w:r>
      <w:r w:rsidR="00662CF8" w:rsidRPr="00E86C47">
        <w:rPr>
          <w:rStyle w:val="Utheving"/>
          <w:i w:val="0"/>
        </w:rPr>
        <w:t>forstå</w:t>
      </w:r>
      <w:r w:rsidR="00943965">
        <w:rPr>
          <w:rStyle w:val="Utheving"/>
          <w:i w:val="0"/>
        </w:rPr>
        <w:t>r samisk språk i tale og skrift.</w:t>
      </w:r>
      <w:r w:rsidR="006F0CF7">
        <w:rPr>
          <w:rStyle w:val="Utheving"/>
          <w:i w:val="0"/>
        </w:rPr>
        <w:t xml:space="preserve"> De kan sies å være i ferd med å ta i bruk samiske ord og setninger, og er på vei til å lære å snakke. </w:t>
      </w:r>
      <w:r w:rsidR="00943965">
        <w:rPr>
          <w:rStyle w:val="Utheving"/>
          <w:i w:val="0"/>
        </w:rPr>
        <w:t>Mange av</w:t>
      </w:r>
      <w:r w:rsidR="005E3132">
        <w:rPr>
          <w:rStyle w:val="Utheving"/>
          <w:i w:val="0"/>
        </w:rPr>
        <w:t xml:space="preserve"> deltakerne er også</w:t>
      </w:r>
      <w:r w:rsidR="00943965">
        <w:rPr>
          <w:rStyle w:val="Utheving"/>
          <w:i w:val="0"/>
        </w:rPr>
        <w:t xml:space="preserve"> reseptivt tospråklige i et eller flere av de sami</w:t>
      </w:r>
      <w:r w:rsidR="006F0CF7">
        <w:rPr>
          <w:rStyle w:val="Utheving"/>
          <w:i w:val="0"/>
        </w:rPr>
        <w:t>ske språkene og norsk. Det er</w:t>
      </w:r>
      <w:r w:rsidR="00943965">
        <w:rPr>
          <w:rStyle w:val="Utheving"/>
          <w:i w:val="0"/>
        </w:rPr>
        <w:t xml:space="preserve"> mulig å </w:t>
      </w:r>
      <w:r w:rsidR="006F0CF7">
        <w:rPr>
          <w:rStyle w:val="Utheving"/>
          <w:i w:val="0"/>
        </w:rPr>
        <w:t>føre enkle samtaler på samisk der alle deltar. Dette</w:t>
      </w:r>
      <w:r w:rsidR="00662CF8" w:rsidRPr="00E86C47">
        <w:rPr>
          <w:rStyle w:val="Utheving"/>
          <w:i w:val="0"/>
        </w:rPr>
        <w:t xml:space="preserve"> </w:t>
      </w:r>
      <w:r w:rsidR="00662CF8">
        <w:rPr>
          <w:rStyle w:val="Utheving"/>
          <w:i w:val="0"/>
        </w:rPr>
        <w:t>bidrar til økt bruk av samisk</w:t>
      </w:r>
      <w:r w:rsidR="006F0CF7">
        <w:rPr>
          <w:rStyle w:val="Utheving"/>
          <w:i w:val="0"/>
        </w:rPr>
        <w:t xml:space="preserve"> i konfirmantgruppa som helhet</w:t>
      </w:r>
      <w:r w:rsidR="00F065FB">
        <w:rPr>
          <w:rStyle w:val="Utheving"/>
          <w:i w:val="0"/>
        </w:rPr>
        <w:t xml:space="preserve">. Det legges til rette for </w:t>
      </w:r>
      <w:r w:rsidR="00943965">
        <w:rPr>
          <w:rStyle w:val="Utheving"/>
          <w:i w:val="0"/>
        </w:rPr>
        <w:t>at ikke de som er samisktalende</w:t>
      </w:r>
      <w:r w:rsidR="00F065FB">
        <w:rPr>
          <w:rStyle w:val="Utheving"/>
          <w:i w:val="0"/>
        </w:rPr>
        <w:t xml:space="preserve"> ikke går over til å bruke norsk, selv om de som forstår samisk svarer på norsk. </w:t>
      </w:r>
    </w:p>
    <w:p w:rsidR="005E3132" w:rsidRDefault="00F065FB" w:rsidP="00662CF8">
      <w:pPr>
        <w:rPr>
          <w:rStyle w:val="Utheving"/>
          <w:i w:val="0"/>
        </w:rPr>
      </w:pPr>
      <w:r>
        <w:rPr>
          <w:rStyle w:val="Utheving"/>
          <w:i w:val="0"/>
        </w:rPr>
        <w:lastRenderedPageBreak/>
        <w:t>En slik praksis</w:t>
      </w:r>
      <w:r w:rsidR="00943965">
        <w:rPr>
          <w:rStyle w:val="Utheving"/>
          <w:i w:val="0"/>
        </w:rPr>
        <w:t xml:space="preserve"> gir alle</w:t>
      </w:r>
      <w:r w:rsidR="00662CF8" w:rsidRPr="00E86C47">
        <w:rPr>
          <w:rStyle w:val="Utheving"/>
          <w:i w:val="0"/>
        </w:rPr>
        <w:t xml:space="preserve"> mulighet til å delta i det samis</w:t>
      </w:r>
      <w:r>
        <w:rPr>
          <w:rStyle w:val="Utheving"/>
          <w:i w:val="0"/>
        </w:rPr>
        <w:t xml:space="preserve">kspråklige fellesskapet ved at de kan lytte til språket, </w:t>
      </w:r>
      <w:r w:rsidR="00943965">
        <w:rPr>
          <w:rStyle w:val="Utheving"/>
          <w:i w:val="0"/>
        </w:rPr>
        <w:t>og de som også</w:t>
      </w:r>
      <w:r w:rsidR="00662CF8" w:rsidRPr="00E86C47">
        <w:rPr>
          <w:rStyle w:val="Utheving"/>
          <w:i w:val="0"/>
        </w:rPr>
        <w:t xml:space="preserve"> forstår mu</w:t>
      </w:r>
      <w:r w:rsidR="00943965">
        <w:rPr>
          <w:rStyle w:val="Utheving"/>
          <w:i w:val="0"/>
        </w:rPr>
        <w:t>ntlig tale</w:t>
      </w:r>
      <w:r w:rsidR="00662CF8">
        <w:rPr>
          <w:rStyle w:val="Utheving"/>
          <w:i w:val="0"/>
        </w:rPr>
        <w:t xml:space="preserve"> </w:t>
      </w:r>
      <w:r w:rsidR="00943965">
        <w:rPr>
          <w:rStyle w:val="Utheving"/>
          <w:i w:val="0"/>
        </w:rPr>
        <w:t xml:space="preserve">kan være med i samtalene </w:t>
      </w:r>
      <w:r>
        <w:rPr>
          <w:rStyle w:val="Utheving"/>
          <w:i w:val="0"/>
        </w:rPr>
        <w:t>og bruke den muntlige kompetansen de har</w:t>
      </w:r>
      <w:r w:rsidR="00662CF8">
        <w:rPr>
          <w:rStyle w:val="Utheving"/>
          <w:i w:val="0"/>
        </w:rPr>
        <w:t xml:space="preserve">. </w:t>
      </w:r>
      <w:r w:rsidR="00662CF8" w:rsidRPr="00E86C47">
        <w:rPr>
          <w:rStyle w:val="Utheving"/>
          <w:i w:val="0"/>
        </w:rPr>
        <w:t>Voksne ledere</w:t>
      </w:r>
      <w:r w:rsidR="005E3132">
        <w:rPr>
          <w:rStyle w:val="Utheving"/>
          <w:i w:val="0"/>
        </w:rPr>
        <w:t xml:space="preserve"> </w:t>
      </w:r>
      <w:r>
        <w:rPr>
          <w:rStyle w:val="Utheving"/>
          <w:i w:val="0"/>
        </w:rPr>
        <w:t>som har kompetanse i samisk som</w:t>
      </w:r>
      <w:r w:rsidR="005E3132">
        <w:rPr>
          <w:rStyle w:val="Utheving"/>
          <w:i w:val="0"/>
        </w:rPr>
        <w:t xml:space="preserve"> talespråk ble </w:t>
      </w:r>
      <w:r w:rsidR="00662CF8" w:rsidRPr="00E86C47">
        <w:rPr>
          <w:rStyle w:val="Utheving"/>
          <w:i w:val="0"/>
        </w:rPr>
        <w:t>oppfor</w:t>
      </w:r>
      <w:r w:rsidR="005E3132">
        <w:rPr>
          <w:rStyle w:val="Utheving"/>
          <w:i w:val="0"/>
        </w:rPr>
        <w:t>dret</w:t>
      </w:r>
      <w:r>
        <w:rPr>
          <w:rStyle w:val="Utheving"/>
          <w:i w:val="0"/>
        </w:rPr>
        <w:t xml:space="preserve"> til å bruke mest mulig samisk</w:t>
      </w:r>
      <w:r w:rsidR="00662CF8">
        <w:rPr>
          <w:rStyle w:val="Utheving"/>
          <w:i w:val="0"/>
        </w:rPr>
        <w:t>.</w:t>
      </w:r>
      <w:r w:rsidR="005E3132">
        <w:rPr>
          <w:rStyle w:val="Utheving"/>
          <w:i w:val="0"/>
        </w:rPr>
        <w:t xml:space="preserve"> Resultatet av evalueringen viser at Unge ledere har fungert </w:t>
      </w:r>
      <w:r w:rsidR="00662CF8">
        <w:rPr>
          <w:rStyle w:val="Utheving"/>
          <w:i w:val="0"/>
        </w:rPr>
        <w:t>som</w:t>
      </w:r>
      <w:r w:rsidR="005E3132">
        <w:rPr>
          <w:rStyle w:val="Utheving"/>
          <w:i w:val="0"/>
        </w:rPr>
        <w:t xml:space="preserve"> gode</w:t>
      </w:r>
      <w:r w:rsidR="00662CF8" w:rsidRPr="00E86C47">
        <w:rPr>
          <w:rStyle w:val="Utheving"/>
          <w:i w:val="0"/>
        </w:rPr>
        <w:t xml:space="preserve"> språkforbilder</w:t>
      </w:r>
      <w:r w:rsidR="005E3132">
        <w:rPr>
          <w:rStyle w:val="Utheving"/>
          <w:i w:val="0"/>
        </w:rPr>
        <w:t xml:space="preserve"> og samtalepartnere</w:t>
      </w:r>
      <w:r w:rsidR="00662CF8" w:rsidRPr="00E86C47">
        <w:rPr>
          <w:rStyle w:val="Utheving"/>
          <w:i w:val="0"/>
        </w:rPr>
        <w:t xml:space="preserve"> </w:t>
      </w:r>
      <w:r w:rsidR="00662CF8">
        <w:rPr>
          <w:rStyle w:val="Utheving"/>
          <w:i w:val="0"/>
        </w:rPr>
        <w:t>for</w:t>
      </w:r>
      <w:r w:rsidR="00662CF8" w:rsidRPr="00E86C47">
        <w:rPr>
          <w:rStyle w:val="Utheving"/>
          <w:i w:val="0"/>
        </w:rPr>
        <w:t xml:space="preserve"> ungdommene</w:t>
      </w:r>
      <w:r w:rsidR="005E3132">
        <w:rPr>
          <w:rStyle w:val="Utheving"/>
          <w:i w:val="0"/>
        </w:rPr>
        <w:t>. De synliggjør at</w:t>
      </w:r>
      <w:r w:rsidR="00662CF8">
        <w:rPr>
          <w:rStyle w:val="Utheving"/>
          <w:i w:val="0"/>
        </w:rPr>
        <w:t xml:space="preserve"> det å være i en prosess</w:t>
      </w:r>
      <w:r w:rsidR="001D0984">
        <w:rPr>
          <w:rStyle w:val="Utheving"/>
          <w:i w:val="0"/>
        </w:rPr>
        <w:t xml:space="preserve"> </w:t>
      </w:r>
      <w:r w:rsidR="00662CF8">
        <w:rPr>
          <w:rStyle w:val="Utheving"/>
          <w:i w:val="0"/>
        </w:rPr>
        <w:t>der du er i ferd med å</w:t>
      </w:r>
      <w:r w:rsidR="00662CF8" w:rsidRPr="00E86C47">
        <w:rPr>
          <w:rStyle w:val="Utheving"/>
          <w:i w:val="0"/>
        </w:rPr>
        <w:t xml:space="preserve"> erobre</w:t>
      </w:r>
      <w:r w:rsidR="005E3132">
        <w:rPr>
          <w:rStyle w:val="Utheving"/>
          <w:i w:val="0"/>
        </w:rPr>
        <w:t xml:space="preserve"> samisk, er noe som er positivt og gledelig. Det fokus</w:t>
      </w:r>
      <w:r>
        <w:rPr>
          <w:rStyle w:val="Utheving"/>
          <w:i w:val="0"/>
        </w:rPr>
        <w:t>eres ikke på det som mangler, men på</w:t>
      </w:r>
      <w:r w:rsidR="005E3132">
        <w:rPr>
          <w:rStyle w:val="Utheving"/>
          <w:i w:val="0"/>
        </w:rPr>
        <w:t xml:space="preserve"> det som er ervervet av språkkompetanse.</w:t>
      </w:r>
      <w:r w:rsidR="00662CF8">
        <w:rPr>
          <w:rStyle w:val="Utheving"/>
          <w:i w:val="0"/>
        </w:rPr>
        <w:t xml:space="preserve"> </w:t>
      </w:r>
    </w:p>
    <w:p w:rsidR="005E3132" w:rsidRDefault="005E3132" w:rsidP="00662CF8">
      <w:pPr>
        <w:rPr>
          <w:rStyle w:val="Utheving"/>
          <w:i w:val="0"/>
        </w:rPr>
      </w:pPr>
      <w:r>
        <w:rPr>
          <w:rStyle w:val="Utheving"/>
          <w:i w:val="0"/>
        </w:rPr>
        <w:t xml:space="preserve">Det å ikke beherske samisk språk kan </w:t>
      </w:r>
      <w:r w:rsidR="006E4B25">
        <w:rPr>
          <w:rStyle w:val="Utheving"/>
          <w:i w:val="0"/>
        </w:rPr>
        <w:t>oppleves</w:t>
      </w:r>
      <w:r w:rsidR="001D0984">
        <w:rPr>
          <w:rStyle w:val="Utheving"/>
          <w:i w:val="0"/>
        </w:rPr>
        <w:t xml:space="preserve"> forskjellig</w:t>
      </w:r>
      <w:r w:rsidR="0089509E">
        <w:rPr>
          <w:rStyle w:val="Utheving"/>
          <w:i w:val="0"/>
        </w:rPr>
        <w:t xml:space="preserve"> for</w:t>
      </w:r>
      <w:r w:rsidR="00C96AAA">
        <w:rPr>
          <w:rStyle w:val="Utheving"/>
          <w:i w:val="0"/>
        </w:rPr>
        <w:t xml:space="preserve"> de som er samer</w:t>
      </w:r>
      <w:r w:rsidR="0089509E">
        <w:rPr>
          <w:rStyle w:val="Utheving"/>
          <w:i w:val="0"/>
        </w:rPr>
        <w:t xml:space="preserve"> eller har samisk identitet og de som ikke har det. De samiske språkene er det samiske folks språk. </w:t>
      </w:r>
      <w:r>
        <w:rPr>
          <w:rStyle w:val="Utheving"/>
          <w:i w:val="0"/>
        </w:rPr>
        <w:t>Det å ikke mestre det å erverve seg sitt eget folks språk</w:t>
      </w:r>
      <w:r w:rsidR="000075FD">
        <w:rPr>
          <w:rStyle w:val="Utheving"/>
          <w:i w:val="0"/>
        </w:rPr>
        <w:t>,</w:t>
      </w:r>
      <w:r>
        <w:rPr>
          <w:rStyle w:val="Utheving"/>
          <w:i w:val="0"/>
        </w:rPr>
        <w:t xml:space="preserve"> kan</w:t>
      </w:r>
      <w:r w:rsidR="000075FD">
        <w:rPr>
          <w:rStyle w:val="Utheving"/>
          <w:i w:val="0"/>
        </w:rPr>
        <w:t xml:space="preserve"> </w:t>
      </w:r>
      <w:r>
        <w:rPr>
          <w:rStyle w:val="Utheving"/>
          <w:i w:val="0"/>
        </w:rPr>
        <w:t xml:space="preserve">oppleves </w:t>
      </w:r>
      <w:r w:rsidR="0089509E">
        <w:rPr>
          <w:rStyle w:val="Utheving"/>
          <w:i w:val="0"/>
        </w:rPr>
        <w:t>annerledes enn det å ikke ha</w:t>
      </w:r>
      <w:r>
        <w:rPr>
          <w:rStyle w:val="Utheving"/>
          <w:i w:val="0"/>
        </w:rPr>
        <w:t xml:space="preserve"> ervervet seg et</w:t>
      </w:r>
      <w:r w:rsidR="00C96AAA">
        <w:rPr>
          <w:rStyle w:val="Utheving"/>
          <w:i w:val="0"/>
        </w:rPr>
        <w:t xml:space="preserve"> hvilket som helst annet språk. </w:t>
      </w:r>
      <w:r w:rsidR="0089509E">
        <w:rPr>
          <w:rStyle w:val="Utheving"/>
          <w:i w:val="0"/>
        </w:rPr>
        <w:t>Et barn vil</w:t>
      </w:r>
      <w:r w:rsidR="000075FD">
        <w:rPr>
          <w:rStyle w:val="Utheving"/>
          <w:i w:val="0"/>
        </w:rPr>
        <w:t xml:space="preserve"> nødvendigvis</w:t>
      </w:r>
      <w:r w:rsidR="0089509E">
        <w:rPr>
          <w:rStyle w:val="Utheving"/>
          <w:i w:val="0"/>
        </w:rPr>
        <w:t xml:space="preserve"> ikke selv ha </w:t>
      </w:r>
      <w:r w:rsidR="000075FD">
        <w:rPr>
          <w:rStyle w:val="Utheving"/>
          <w:i w:val="0"/>
        </w:rPr>
        <w:t>valgt</w:t>
      </w:r>
      <w:r w:rsidR="0089509E">
        <w:rPr>
          <w:rStyle w:val="Utheving"/>
          <w:i w:val="0"/>
        </w:rPr>
        <w:t xml:space="preserve"> å ikke snakke samisk. Når samer ikke snakker sami</w:t>
      </w:r>
      <w:r w:rsidR="007F6112">
        <w:rPr>
          <w:rStyle w:val="Utheving"/>
          <w:i w:val="0"/>
        </w:rPr>
        <w:t>s</w:t>
      </w:r>
      <w:r w:rsidR="0089509E">
        <w:rPr>
          <w:rStyle w:val="Utheving"/>
          <w:i w:val="0"/>
        </w:rPr>
        <w:t>k, kan det være som en indirekte</w:t>
      </w:r>
      <w:r>
        <w:rPr>
          <w:rStyle w:val="Utheving"/>
          <w:i w:val="0"/>
        </w:rPr>
        <w:t xml:space="preserve"> følge av </w:t>
      </w:r>
      <w:r w:rsidR="007F6112">
        <w:rPr>
          <w:rStyle w:val="Utheving"/>
          <w:i w:val="0"/>
        </w:rPr>
        <w:t>fornorskingspolitikken</w:t>
      </w:r>
      <w:r w:rsidR="0089509E">
        <w:rPr>
          <w:rStyle w:val="Utheving"/>
          <w:i w:val="0"/>
        </w:rPr>
        <w:t xml:space="preserve"> som ble ført i over hundre år. Det</w:t>
      </w:r>
      <w:r w:rsidR="007F6112">
        <w:rPr>
          <w:rStyle w:val="Utheving"/>
          <w:i w:val="0"/>
        </w:rPr>
        <w:t>te</w:t>
      </w:r>
      <w:r w:rsidR="0089509E">
        <w:rPr>
          <w:rStyle w:val="Utheving"/>
          <w:i w:val="0"/>
        </w:rPr>
        <w:t xml:space="preserve"> kan også væ</w:t>
      </w:r>
      <w:r w:rsidR="007F6112">
        <w:rPr>
          <w:rStyle w:val="Utheving"/>
          <w:i w:val="0"/>
        </w:rPr>
        <w:t>r</w:t>
      </w:r>
      <w:r w:rsidR="0089509E">
        <w:rPr>
          <w:rStyle w:val="Utheving"/>
          <w:i w:val="0"/>
        </w:rPr>
        <w:t xml:space="preserve">e en følge av det </w:t>
      </w:r>
      <w:r w:rsidR="000075FD">
        <w:rPr>
          <w:rStyle w:val="Utheving"/>
          <w:i w:val="0"/>
        </w:rPr>
        <w:t>å leve i norskdominerte miljøer. Barn og unge som i</w:t>
      </w:r>
      <w:r>
        <w:rPr>
          <w:rStyle w:val="Utheving"/>
          <w:i w:val="0"/>
        </w:rPr>
        <w:t>kke ha</w:t>
      </w:r>
      <w:r w:rsidR="000075FD">
        <w:rPr>
          <w:rStyle w:val="Utheving"/>
          <w:i w:val="0"/>
        </w:rPr>
        <w:t>r</w:t>
      </w:r>
      <w:r w:rsidR="0089509E">
        <w:rPr>
          <w:rStyle w:val="Utheving"/>
          <w:i w:val="0"/>
        </w:rPr>
        <w:t xml:space="preserve"> et tilbud om</w:t>
      </w:r>
      <w:r>
        <w:rPr>
          <w:rStyle w:val="Utheving"/>
          <w:i w:val="0"/>
        </w:rPr>
        <w:t xml:space="preserve"> samiskopplæring i skolen</w:t>
      </w:r>
      <w:r w:rsidR="000075FD">
        <w:rPr>
          <w:rStyle w:val="Utheving"/>
          <w:i w:val="0"/>
        </w:rPr>
        <w:t>, har mindre tilgang til å erobre språket</w:t>
      </w:r>
      <w:r>
        <w:rPr>
          <w:rStyle w:val="Utheving"/>
          <w:i w:val="0"/>
        </w:rPr>
        <w:t xml:space="preserve">. </w:t>
      </w:r>
      <w:r w:rsidR="0089509E">
        <w:rPr>
          <w:rStyle w:val="Utheving"/>
          <w:i w:val="0"/>
        </w:rPr>
        <w:t>Ledere som er</w:t>
      </w:r>
      <w:r>
        <w:rPr>
          <w:rStyle w:val="Utheving"/>
          <w:i w:val="0"/>
        </w:rPr>
        <w:t xml:space="preserve"> oppmerksom på</w:t>
      </w:r>
      <w:r w:rsidR="0089509E">
        <w:rPr>
          <w:rStyle w:val="Utheving"/>
          <w:i w:val="0"/>
        </w:rPr>
        <w:t xml:space="preserve"> slike problemstillinger, kan veilede deltakerne og skape rom for en god selvforståelse. </w:t>
      </w:r>
      <w:r w:rsidR="00C96AAA">
        <w:rPr>
          <w:rStyle w:val="Utheving"/>
          <w:i w:val="0"/>
        </w:rPr>
        <w:t xml:space="preserve">Det handler om at voksne ledere </w:t>
      </w:r>
      <w:r w:rsidR="00662CF8">
        <w:rPr>
          <w:rStyle w:val="Utheving"/>
          <w:i w:val="0"/>
        </w:rPr>
        <w:t>ha</w:t>
      </w:r>
      <w:r w:rsidR="00C96AAA">
        <w:rPr>
          <w:rStyle w:val="Utheving"/>
          <w:i w:val="0"/>
        </w:rPr>
        <w:t>r</w:t>
      </w:r>
      <w:r w:rsidR="000075FD">
        <w:rPr>
          <w:rStyle w:val="Utheving"/>
          <w:i w:val="0"/>
        </w:rPr>
        <w:t xml:space="preserve"> go</w:t>
      </w:r>
      <w:r w:rsidR="0089509E">
        <w:rPr>
          <w:rStyle w:val="Utheving"/>
          <w:i w:val="0"/>
        </w:rPr>
        <w:t>d innsikt i hva inkludering er i praksis. Når voksne bruker samisk til deltakerne, kan</w:t>
      </w:r>
      <w:r w:rsidR="000075FD">
        <w:rPr>
          <w:rStyle w:val="Utheving"/>
          <w:i w:val="0"/>
        </w:rPr>
        <w:t xml:space="preserve"> språkbruken være</w:t>
      </w:r>
      <w:r w:rsidR="00662CF8">
        <w:rPr>
          <w:rStyle w:val="Utheving"/>
          <w:i w:val="0"/>
        </w:rPr>
        <w:t xml:space="preserve"> tilpasset den eller de de snakker med</w:t>
      </w:r>
      <w:r w:rsidR="00662CF8" w:rsidRPr="00E86C47">
        <w:rPr>
          <w:rStyle w:val="Utheving"/>
          <w:i w:val="0"/>
        </w:rPr>
        <w:t xml:space="preserve">. </w:t>
      </w:r>
      <w:r w:rsidR="0089509E">
        <w:rPr>
          <w:rStyle w:val="Utheving"/>
          <w:i w:val="0"/>
        </w:rPr>
        <w:t xml:space="preserve">Dette </w:t>
      </w:r>
      <w:r w:rsidR="00662CF8">
        <w:rPr>
          <w:rStyle w:val="Utheving"/>
          <w:i w:val="0"/>
        </w:rPr>
        <w:t xml:space="preserve">er </w:t>
      </w:r>
      <w:r>
        <w:rPr>
          <w:rStyle w:val="Utheving"/>
          <w:i w:val="0"/>
        </w:rPr>
        <w:t>en språk</w:t>
      </w:r>
      <w:r w:rsidR="00662CF8">
        <w:rPr>
          <w:rStyle w:val="Utheving"/>
          <w:i w:val="0"/>
        </w:rPr>
        <w:t>pedagogisk kompetanse som gjelder for all språkbruk i opplæringssammenheng</w:t>
      </w:r>
      <w:r w:rsidR="000075FD">
        <w:rPr>
          <w:rStyle w:val="Utheving"/>
          <w:i w:val="0"/>
        </w:rPr>
        <w:t>,</w:t>
      </w:r>
      <w:r w:rsidR="00C96AAA">
        <w:rPr>
          <w:rStyle w:val="Utheving"/>
          <w:i w:val="0"/>
        </w:rPr>
        <w:t xml:space="preserve"> og </w:t>
      </w:r>
      <w:r w:rsidR="00653E09">
        <w:rPr>
          <w:rStyle w:val="Utheving"/>
          <w:i w:val="0"/>
        </w:rPr>
        <w:t>som kommer alle til gode</w:t>
      </w:r>
      <w:r w:rsidR="00662CF8">
        <w:rPr>
          <w:rStyle w:val="Utheving"/>
          <w:i w:val="0"/>
        </w:rPr>
        <w:t xml:space="preserve">. </w:t>
      </w:r>
    </w:p>
    <w:p w:rsidR="001D0984" w:rsidRPr="001D0984" w:rsidRDefault="00662CF8" w:rsidP="001D0984">
      <w:pPr>
        <w:rPr>
          <w:iCs/>
          <w:color w:val="455F51" w:themeColor="text2"/>
        </w:rPr>
      </w:pPr>
      <w:r>
        <w:rPr>
          <w:rStyle w:val="Utheving"/>
          <w:i w:val="0"/>
        </w:rPr>
        <w:t xml:space="preserve">Forutsetningen for at noen skal kunne </w:t>
      </w:r>
      <w:r w:rsidR="000075FD">
        <w:rPr>
          <w:rStyle w:val="Utheving"/>
          <w:i w:val="0"/>
        </w:rPr>
        <w:t>erverve seg</w:t>
      </w:r>
      <w:r>
        <w:rPr>
          <w:rStyle w:val="Utheving"/>
          <w:i w:val="0"/>
        </w:rPr>
        <w:t xml:space="preserve"> samisk som talespråk</w:t>
      </w:r>
      <w:r w:rsidR="000075FD">
        <w:rPr>
          <w:rStyle w:val="Utheving"/>
          <w:i w:val="0"/>
        </w:rPr>
        <w:t>,</w:t>
      </w:r>
      <w:r>
        <w:rPr>
          <w:rStyle w:val="Utheving"/>
          <w:i w:val="0"/>
        </w:rPr>
        <w:t xml:space="preserve"> er a</w:t>
      </w:r>
      <w:r w:rsidR="005E3132">
        <w:rPr>
          <w:rStyle w:val="Utheving"/>
          <w:i w:val="0"/>
        </w:rPr>
        <w:t>t de blir snakket til på samisk og at de opplever seg inkludert i et samiskspråklig miljø eller sosial gruppe</w:t>
      </w:r>
      <w:r w:rsidR="000075FD">
        <w:rPr>
          <w:rStyle w:val="Utheving"/>
          <w:i w:val="0"/>
        </w:rPr>
        <w:t xml:space="preserve"> når de selv skal begynne å bruke språket</w:t>
      </w:r>
      <w:r w:rsidR="005E3132">
        <w:rPr>
          <w:rStyle w:val="Utheving"/>
          <w:i w:val="0"/>
        </w:rPr>
        <w:t xml:space="preserve">. I tillegg </w:t>
      </w:r>
      <w:r w:rsidR="00653E09">
        <w:rPr>
          <w:rStyle w:val="Utheving"/>
          <w:i w:val="0"/>
        </w:rPr>
        <w:t xml:space="preserve">er det en forutsetning at det også gis </w:t>
      </w:r>
      <w:r w:rsidR="005E3132">
        <w:rPr>
          <w:rStyle w:val="Utheving"/>
          <w:i w:val="0"/>
        </w:rPr>
        <w:t xml:space="preserve">formell </w:t>
      </w:r>
      <w:r>
        <w:rPr>
          <w:rStyle w:val="Utheving"/>
          <w:i w:val="0"/>
        </w:rPr>
        <w:t>opplæring i språket. Samisk kirkeråd gir derfor</w:t>
      </w:r>
      <w:r w:rsidR="00653E09">
        <w:rPr>
          <w:rStyle w:val="Utheving"/>
          <w:i w:val="0"/>
        </w:rPr>
        <w:t xml:space="preserve"> medlemmer av Arbeidsgruppa innføring</w:t>
      </w:r>
      <w:r>
        <w:rPr>
          <w:rStyle w:val="Utheving"/>
          <w:i w:val="0"/>
        </w:rPr>
        <w:t xml:space="preserve"> i </w:t>
      </w:r>
      <w:r w:rsidR="00653E09">
        <w:rPr>
          <w:rStyle w:val="Utheving"/>
          <w:i w:val="0"/>
        </w:rPr>
        <w:t xml:space="preserve">enkelt uttale innenfor de fire samiske språkene, i </w:t>
      </w:r>
      <w:r>
        <w:rPr>
          <w:rStyle w:val="Utheving"/>
          <w:i w:val="0"/>
        </w:rPr>
        <w:t>kulturforståelse, tospråklighetsutvikling og</w:t>
      </w:r>
      <w:r w:rsidR="00653E09">
        <w:rPr>
          <w:rStyle w:val="Utheving"/>
          <w:i w:val="0"/>
        </w:rPr>
        <w:t xml:space="preserve"> om samenes urfolksstatus i Norge. Dette</w:t>
      </w:r>
      <w:r w:rsidR="005E3132">
        <w:rPr>
          <w:rStyle w:val="Utheving"/>
          <w:i w:val="0"/>
        </w:rPr>
        <w:t xml:space="preserve"> for å bygge k</w:t>
      </w:r>
      <w:r w:rsidR="00653E09">
        <w:rPr>
          <w:rStyle w:val="Utheving"/>
          <w:i w:val="0"/>
        </w:rPr>
        <w:t>ompetanse for gjennomføring av en samisk konfirmantleir</w:t>
      </w:r>
      <w:r>
        <w:rPr>
          <w:rStyle w:val="Utheving"/>
          <w:i w:val="0"/>
        </w:rPr>
        <w:t>. De</w:t>
      </w:r>
      <w:r w:rsidR="005E3132">
        <w:rPr>
          <w:rStyle w:val="Utheving"/>
          <w:i w:val="0"/>
        </w:rPr>
        <w:t>t</w:t>
      </w:r>
      <w:r>
        <w:rPr>
          <w:rStyle w:val="Utheving"/>
          <w:i w:val="0"/>
        </w:rPr>
        <w:t>t</w:t>
      </w:r>
      <w:r w:rsidR="005E3132">
        <w:rPr>
          <w:rStyle w:val="Utheving"/>
          <w:i w:val="0"/>
        </w:rPr>
        <w:t>e</w:t>
      </w:r>
      <w:r>
        <w:rPr>
          <w:rStyle w:val="Utheving"/>
          <w:i w:val="0"/>
        </w:rPr>
        <w:t xml:space="preserve"> er nødvendig for å forstå hvordan</w:t>
      </w:r>
      <w:r w:rsidR="00653E09">
        <w:rPr>
          <w:rStyle w:val="Utheving"/>
          <w:i w:val="0"/>
        </w:rPr>
        <w:t xml:space="preserve"> blant annet tospråklig språkstimulering</w:t>
      </w:r>
      <w:r w:rsidR="00F50AEE">
        <w:rPr>
          <w:rStyle w:val="Utheving"/>
          <w:i w:val="0"/>
        </w:rPr>
        <w:t xml:space="preserve"> og tospråklig / flerspråklig trosopplæring kan gjennom</w:t>
      </w:r>
      <w:r w:rsidR="001D0984">
        <w:rPr>
          <w:rStyle w:val="Utheving"/>
          <w:i w:val="0"/>
        </w:rPr>
        <w:t>føres innenfor samisk kirkeliv.</w:t>
      </w:r>
    </w:p>
    <w:p w:rsidR="001D0984" w:rsidRDefault="00033DF7" w:rsidP="004D460D">
      <w:pPr>
        <w:rPr>
          <w:rStyle w:val="Utheving"/>
          <w:i w:val="0"/>
        </w:rPr>
      </w:pPr>
      <w:r>
        <w:rPr>
          <w:rStyle w:val="Utheving"/>
          <w:i w:val="0"/>
        </w:rPr>
        <w:t>K</w:t>
      </w:r>
      <w:r w:rsidR="00E75968" w:rsidRPr="00E86C47">
        <w:rPr>
          <w:rStyle w:val="Utheving"/>
          <w:i w:val="0"/>
        </w:rPr>
        <w:t xml:space="preserve">onfirmanter opplever </w:t>
      </w:r>
      <w:r w:rsidR="00F50AEE">
        <w:rPr>
          <w:rStyle w:val="Utheving"/>
          <w:i w:val="0"/>
        </w:rPr>
        <w:t xml:space="preserve">at dette er </w:t>
      </w:r>
      <w:r w:rsidR="00E75968" w:rsidRPr="00E86C47">
        <w:rPr>
          <w:rStyle w:val="Utheving"/>
          <w:i w:val="0"/>
        </w:rPr>
        <w:t>en samis</w:t>
      </w:r>
      <w:r w:rsidR="006E4B25">
        <w:rPr>
          <w:rStyle w:val="Utheving"/>
          <w:i w:val="0"/>
        </w:rPr>
        <w:t>ks</w:t>
      </w:r>
      <w:r>
        <w:rPr>
          <w:rStyle w:val="Utheving"/>
          <w:i w:val="0"/>
        </w:rPr>
        <w:t>pråklig konfirmantleir.</w:t>
      </w:r>
      <w:r w:rsidR="00E75968" w:rsidRPr="00E86C47">
        <w:rPr>
          <w:rStyle w:val="Utheving"/>
          <w:i w:val="0"/>
        </w:rPr>
        <w:t xml:space="preserve"> </w:t>
      </w:r>
      <w:r w:rsidR="00E75968">
        <w:rPr>
          <w:rStyle w:val="Utheving"/>
          <w:i w:val="0"/>
        </w:rPr>
        <w:t>Resultatene fra den samlede evalueringen viser at</w:t>
      </w:r>
      <w:r w:rsidR="00E75968" w:rsidRPr="00E86C47">
        <w:rPr>
          <w:rStyle w:val="Utheving"/>
          <w:i w:val="0"/>
        </w:rPr>
        <w:t xml:space="preserve"> </w:t>
      </w:r>
      <w:r w:rsidR="006E4B25" w:rsidRPr="00E86C47">
        <w:rPr>
          <w:rStyle w:val="Utheving"/>
          <w:i w:val="0"/>
        </w:rPr>
        <w:t>konfirmantene</w:t>
      </w:r>
      <w:r w:rsidR="00E75968" w:rsidRPr="00E86C47">
        <w:rPr>
          <w:rStyle w:val="Utheving"/>
          <w:i w:val="0"/>
        </w:rPr>
        <w:t xml:space="preserve"> var fornøyd med at samisk språk</w:t>
      </w:r>
      <w:r w:rsidR="00F50AEE">
        <w:rPr>
          <w:rStyle w:val="Utheving"/>
          <w:i w:val="0"/>
        </w:rPr>
        <w:t xml:space="preserve"> var synlig i bruk</w:t>
      </w:r>
      <w:r w:rsidR="00E75968" w:rsidRPr="00E86C47">
        <w:rPr>
          <w:rStyle w:val="Utheving"/>
          <w:i w:val="0"/>
        </w:rPr>
        <w:t xml:space="preserve"> under hele leiren</w:t>
      </w:r>
      <w:r w:rsidR="00F50AEE">
        <w:rPr>
          <w:rStyle w:val="Utheving"/>
          <w:i w:val="0"/>
        </w:rPr>
        <w:t>. No</w:t>
      </w:r>
      <w:r w:rsidR="00E75968">
        <w:rPr>
          <w:rStyle w:val="Utheving"/>
          <w:i w:val="0"/>
        </w:rPr>
        <w:t>en gav uttrykk for a</w:t>
      </w:r>
      <w:r w:rsidR="00F50AEE">
        <w:rPr>
          <w:rStyle w:val="Utheving"/>
          <w:i w:val="0"/>
        </w:rPr>
        <w:t>t det kunne vært brukt enda mer</w:t>
      </w:r>
      <w:r>
        <w:rPr>
          <w:rStyle w:val="Utheving"/>
          <w:i w:val="0"/>
        </w:rPr>
        <w:t>. D</w:t>
      </w:r>
      <w:r w:rsidR="00F50AEE">
        <w:rPr>
          <w:rStyle w:val="Utheving"/>
          <w:i w:val="0"/>
        </w:rPr>
        <w:t xml:space="preserve">et </w:t>
      </w:r>
      <w:r>
        <w:rPr>
          <w:rStyle w:val="Utheving"/>
          <w:i w:val="0"/>
        </w:rPr>
        <w:t>var et større potensiale for samisk sp</w:t>
      </w:r>
      <w:r w:rsidR="007F6112">
        <w:rPr>
          <w:rStyle w:val="Utheving"/>
          <w:i w:val="0"/>
        </w:rPr>
        <w:t>r</w:t>
      </w:r>
      <w:r>
        <w:rPr>
          <w:rStyle w:val="Utheving"/>
          <w:i w:val="0"/>
        </w:rPr>
        <w:t>åkbruk, enn</w:t>
      </w:r>
      <w:r w:rsidR="00F50AEE">
        <w:rPr>
          <w:rStyle w:val="Utheving"/>
          <w:i w:val="0"/>
        </w:rPr>
        <w:t xml:space="preserve"> det lederne </w:t>
      </w:r>
      <w:r>
        <w:rPr>
          <w:rStyle w:val="Utheving"/>
          <w:i w:val="0"/>
        </w:rPr>
        <w:t>så</w:t>
      </w:r>
      <w:r w:rsidR="00E75968" w:rsidRPr="00E86C47">
        <w:rPr>
          <w:rStyle w:val="Utheving"/>
          <w:i w:val="0"/>
        </w:rPr>
        <w:t>. Mange</w:t>
      </w:r>
      <w:r w:rsidR="00E75968">
        <w:rPr>
          <w:rStyle w:val="Utheving"/>
          <w:i w:val="0"/>
        </w:rPr>
        <w:t xml:space="preserve"> deltakere</w:t>
      </w:r>
      <w:r w:rsidR="00E75968" w:rsidRPr="00E86C47">
        <w:rPr>
          <w:rStyle w:val="Utheving"/>
          <w:i w:val="0"/>
        </w:rPr>
        <w:t xml:space="preserve"> var svært fornøyd</w:t>
      </w:r>
      <w:r w:rsidR="00E75968">
        <w:rPr>
          <w:rStyle w:val="Utheving"/>
          <w:i w:val="0"/>
        </w:rPr>
        <w:t>e</w:t>
      </w:r>
      <w:r w:rsidR="00E75968" w:rsidRPr="00E86C47">
        <w:rPr>
          <w:rStyle w:val="Utheving"/>
          <w:i w:val="0"/>
        </w:rPr>
        <w:t xml:space="preserve"> med å lære mer om </w:t>
      </w:r>
      <w:r>
        <w:rPr>
          <w:rStyle w:val="Utheving"/>
          <w:i w:val="0"/>
        </w:rPr>
        <w:t>andre samiske språk,</w:t>
      </w:r>
      <w:r w:rsidR="00E75968" w:rsidRPr="00E86C47">
        <w:rPr>
          <w:rStyle w:val="Utheving"/>
          <w:i w:val="0"/>
        </w:rPr>
        <w:t xml:space="preserve"> og </w:t>
      </w:r>
      <w:r w:rsidR="00F50AEE">
        <w:rPr>
          <w:rStyle w:val="Utheving"/>
          <w:i w:val="0"/>
        </w:rPr>
        <w:t xml:space="preserve">å </w:t>
      </w:r>
      <w:r w:rsidR="00E75968" w:rsidRPr="00E86C47">
        <w:rPr>
          <w:rStyle w:val="Utheving"/>
          <w:i w:val="0"/>
        </w:rPr>
        <w:t>bli kjent med konfirmant</w:t>
      </w:r>
      <w:r w:rsidR="00F50AEE">
        <w:rPr>
          <w:rStyle w:val="Utheving"/>
          <w:i w:val="0"/>
        </w:rPr>
        <w:t xml:space="preserve">er fra </w:t>
      </w:r>
      <w:r w:rsidR="00E75968">
        <w:rPr>
          <w:rStyle w:val="Utheving"/>
          <w:i w:val="0"/>
        </w:rPr>
        <w:t>andre</w:t>
      </w:r>
      <w:r w:rsidR="00F50AEE">
        <w:rPr>
          <w:rStyle w:val="Utheving"/>
          <w:i w:val="0"/>
        </w:rPr>
        <w:t xml:space="preserve"> samiske språkgrupper</w:t>
      </w:r>
      <w:r w:rsidR="00E75968">
        <w:rPr>
          <w:rStyle w:val="Utheving"/>
          <w:i w:val="0"/>
        </w:rPr>
        <w:t>. Dette viser at</w:t>
      </w:r>
      <w:r w:rsidR="00E75968" w:rsidRPr="00E86C47">
        <w:rPr>
          <w:rStyle w:val="Utheving"/>
          <w:i w:val="0"/>
        </w:rPr>
        <w:t xml:space="preserve"> ledere kan arbeide enda mer med språkbevissthet blan</w:t>
      </w:r>
      <w:r w:rsidR="00E75968">
        <w:rPr>
          <w:rStyle w:val="Utheving"/>
          <w:i w:val="0"/>
        </w:rPr>
        <w:t>t konfirmantene under leieren</w:t>
      </w:r>
      <w:r>
        <w:rPr>
          <w:rStyle w:val="Utheving"/>
          <w:i w:val="0"/>
        </w:rPr>
        <w:t xml:space="preserve"> og</w:t>
      </w:r>
      <w:r w:rsidR="00F50AEE">
        <w:rPr>
          <w:rStyle w:val="Utheving"/>
          <w:i w:val="0"/>
        </w:rPr>
        <w:t xml:space="preserve"> frigjøre det språklige potensialet som finnes i konfirmantgruppa. I fremtiden kan det være et mål</w:t>
      </w:r>
      <w:r w:rsidR="00E75968">
        <w:rPr>
          <w:rStyle w:val="Utheving"/>
          <w:i w:val="0"/>
        </w:rPr>
        <w:t xml:space="preserve"> at </w:t>
      </w:r>
      <w:r w:rsidR="00E75968" w:rsidRPr="00E86C47">
        <w:rPr>
          <w:rStyle w:val="Utheving"/>
          <w:i w:val="0"/>
        </w:rPr>
        <w:t xml:space="preserve">alle </w:t>
      </w:r>
      <w:r w:rsidR="00E75968">
        <w:rPr>
          <w:rStyle w:val="Utheving"/>
          <w:i w:val="0"/>
        </w:rPr>
        <w:t xml:space="preserve">som deltar </w:t>
      </w:r>
      <w:r w:rsidR="00F50AEE">
        <w:rPr>
          <w:rStyle w:val="Utheving"/>
          <w:i w:val="0"/>
        </w:rPr>
        <w:t>oppfordres til</w:t>
      </w:r>
      <w:r w:rsidR="00E75968">
        <w:rPr>
          <w:rStyle w:val="Utheving"/>
          <w:i w:val="0"/>
        </w:rPr>
        <w:t xml:space="preserve"> å bruke mer samisk selv. De</w:t>
      </w:r>
      <w:r w:rsidR="00F50AEE">
        <w:rPr>
          <w:rStyle w:val="Utheving"/>
          <w:i w:val="0"/>
        </w:rPr>
        <w:t>tte målet kan tydeliggjøres enda mer. Det å høre at andre snakker samisk, blir sett på som positivt, selv om ikke alle forstår alt som blir sagt</w:t>
      </w:r>
      <w:r>
        <w:rPr>
          <w:rStyle w:val="Utheving"/>
          <w:i w:val="0"/>
        </w:rPr>
        <w:t>. Dette gjør at</w:t>
      </w:r>
      <w:r w:rsidR="00F50AEE">
        <w:rPr>
          <w:rStyle w:val="Utheving"/>
          <w:i w:val="0"/>
        </w:rPr>
        <w:t xml:space="preserve"> det skapes samiskspråklige </w:t>
      </w:r>
      <w:r>
        <w:rPr>
          <w:rStyle w:val="Utheving"/>
          <w:i w:val="0"/>
        </w:rPr>
        <w:t xml:space="preserve">kristne </w:t>
      </w:r>
      <w:r w:rsidR="00E75968">
        <w:rPr>
          <w:rStyle w:val="Utheving"/>
          <w:i w:val="0"/>
        </w:rPr>
        <w:t>arena</w:t>
      </w:r>
      <w:r w:rsidR="001811CD">
        <w:rPr>
          <w:rStyle w:val="Utheving"/>
          <w:i w:val="0"/>
        </w:rPr>
        <w:t>er</w:t>
      </w:r>
      <w:r>
        <w:rPr>
          <w:rStyle w:val="Utheving"/>
          <w:i w:val="0"/>
        </w:rPr>
        <w:t xml:space="preserve"> som </w:t>
      </w:r>
      <w:r w:rsidR="00E75968">
        <w:rPr>
          <w:rStyle w:val="Utheving"/>
          <w:i w:val="0"/>
        </w:rPr>
        <w:t>styrke</w:t>
      </w:r>
      <w:r>
        <w:rPr>
          <w:rStyle w:val="Utheving"/>
          <w:i w:val="0"/>
        </w:rPr>
        <w:t>r en</w:t>
      </w:r>
      <w:r w:rsidR="00E75968">
        <w:rPr>
          <w:rStyle w:val="Utheving"/>
          <w:i w:val="0"/>
        </w:rPr>
        <w:t xml:space="preserve"> samisk kristen identitet.</w:t>
      </w:r>
      <w:r w:rsidR="00E75968" w:rsidRPr="00E86C47">
        <w:rPr>
          <w:rStyle w:val="Utheving"/>
          <w:i w:val="0"/>
        </w:rPr>
        <w:t xml:space="preserve"> Alle</w:t>
      </w:r>
      <w:r w:rsidR="00E75968">
        <w:rPr>
          <w:rStyle w:val="Utheving"/>
          <w:i w:val="0"/>
        </w:rPr>
        <w:t xml:space="preserve"> deltakere og le</w:t>
      </w:r>
      <w:r w:rsidR="00F50AEE">
        <w:rPr>
          <w:rStyle w:val="Utheving"/>
          <w:i w:val="0"/>
        </w:rPr>
        <w:t>dere sang på fire samiske språk. Det at det o</w:t>
      </w:r>
      <w:r w:rsidR="00E75968">
        <w:rPr>
          <w:rStyle w:val="Utheving"/>
          <w:i w:val="0"/>
        </w:rPr>
        <w:t>gså var med en</w:t>
      </w:r>
      <w:r w:rsidR="00E75968" w:rsidRPr="00E86C47">
        <w:rPr>
          <w:rStyle w:val="Utheving"/>
          <w:i w:val="0"/>
        </w:rPr>
        <w:t xml:space="preserve"> </w:t>
      </w:r>
      <w:r w:rsidR="00F50AEE">
        <w:rPr>
          <w:rStyle w:val="Utheving"/>
          <w:i w:val="0"/>
        </w:rPr>
        <w:t>enaresamisk salme i salmeheftet, gjorde at alle møtte et nytt samisk språk som de ikke kunne fra før</w:t>
      </w:r>
      <w:r w:rsidR="00E75968" w:rsidRPr="00E86C47">
        <w:rPr>
          <w:rStyle w:val="Utheving"/>
          <w:i w:val="0"/>
        </w:rPr>
        <w:t xml:space="preserve">. </w:t>
      </w:r>
    </w:p>
    <w:p w:rsidR="004D460D" w:rsidRPr="00E86C47" w:rsidRDefault="00F50AEE" w:rsidP="004D460D">
      <w:pPr>
        <w:rPr>
          <w:rStyle w:val="Utheving"/>
          <w:i w:val="0"/>
        </w:rPr>
      </w:pPr>
      <w:r>
        <w:rPr>
          <w:rStyle w:val="Utheving"/>
          <w:i w:val="0"/>
        </w:rPr>
        <w:lastRenderedPageBreak/>
        <w:t>Valg av problemstillinger og tema i trosopplæringa har hatt stor b</w:t>
      </w:r>
      <w:r w:rsidR="00BA76A1">
        <w:rPr>
          <w:rStyle w:val="Utheving"/>
          <w:i w:val="0"/>
        </w:rPr>
        <w:t xml:space="preserve">etydning </w:t>
      </w:r>
      <w:r>
        <w:rPr>
          <w:rStyle w:val="Utheving"/>
          <w:i w:val="0"/>
        </w:rPr>
        <w:t>for det å kunne</w:t>
      </w:r>
      <w:r w:rsidR="00BA76A1">
        <w:rPr>
          <w:rStyle w:val="Utheving"/>
          <w:i w:val="0"/>
        </w:rPr>
        <w:t xml:space="preserve"> styrke deltakernes </w:t>
      </w:r>
      <w:r w:rsidR="006E4B25">
        <w:rPr>
          <w:rStyle w:val="Utheving"/>
          <w:i w:val="0"/>
        </w:rPr>
        <w:t>identitet</w:t>
      </w:r>
      <w:r w:rsidR="00BA76A1">
        <w:rPr>
          <w:rStyle w:val="Utheving"/>
          <w:i w:val="0"/>
        </w:rPr>
        <w:t>. Under årets leir var tema: «Å komme fra et sted og å komme til et sted». Deltakerne har i fellesskap reflektert over sine egne hjemsteders verdier og</w:t>
      </w:r>
      <w:r>
        <w:rPr>
          <w:rStyle w:val="Utheving"/>
          <w:i w:val="0"/>
        </w:rPr>
        <w:t xml:space="preserve"> </w:t>
      </w:r>
      <w:r w:rsidR="00BA76A1">
        <w:rPr>
          <w:rStyle w:val="Utheving"/>
          <w:i w:val="0"/>
        </w:rPr>
        <w:t>tradisjoner, og sine egne</w:t>
      </w:r>
      <w:r>
        <w:rPr>
          <w:rStyle w:val="Utheving"/>
          <w:i w:val="0"/>
        </w:rPr>
        <w:t xml:space="preserve"> personlige verdier, valg og gjøremål i hverdagen</w:t>
      </w:r>
      <w:r w:rsidR="00BA76A1">
        <w:rPr>
          <w:rStyle w:val="Utheving"/>
          <w:i w:val="0"/>
        </w:rPr>
        <w:t>. Gjennom å fortelle hverandre om sine hjemsteder og andre steder</w:t>
      </w:r>
      <w:r w:rsidR="002F2EE8">
        <w:rPr>
          <w:rStyle w:val="Utheving"/>
          <w:i w:val="0"/>
        </w:rPr>
        <w:t xml:space="preserve"> som</w:t>
      </w:r>
      <w:r w:rsidR="00BA76A1">
        <w:rPr>
          <w:rStyle w:val="Utheving"/>
          <w:i w:val="0"/>
        </w:rPr>
        <w:t xml:space="preserve"> de har </w:t>
      </w:r>
      <w:r w:rsidR="002F2EE8">
        <w:rPr>
          <w:rStyle w:val="Utheving"/>
          <w:i w:val="0"/>
        </w:rPr>
        <w:t xml:space="preserve">sterk </w:t>
      </w:r>
      <w:r w:rsidR="00BA76A1">
        <w:rPr>
          <w:rStyle w:val="Utheving"/>
          <w:i w:val="0"/>
        </w:rPr>
        <w:t>tilhørighet til</w:t>
      </w:r>
      <w:r w:rsidR="002F2EE8">
        <w:rPr>
          <w:rStyle w:val="Utheving"/>
          <w:i w:val="0"/>
        </w:rPr>
        <w:t>, har de blitt kjent med hverandre på en særlig betydningsfull måte. De har kunne bli mer bevisst på at de gjennom sin slekt, blir gitt tilgang til steder og samisk kultur på disse stedene. Dette har synliggjort kulturelt mangfold, og alle</w:t>
      </w:r>
      <w:r w:rsidR="00BA76A1">
        <w:rPr>
          <w:rStyle w:val="Utheving"/>
          <w:i w:val="0"/>
        </w:rPr>
        <w:t xml:space="preserve"> har alle fått utvidet sine perspektiver og</w:t>
      </w:r>
      <w:r w:rsidR="00284854">
        <w:rPr>
          <w:rStyle w:val="Utheving"/>
          <w:i w:val="0"/>
        </w:rPr>
        <w:t xml:space="preserve"> fått noe mer</w:t>
      </w:r>
      <w:r w:rsidR="00BA76A1">
        <w:rPr>
          <w:rStyle w:val="Utheving"/>
          <w:i w:val="0"/>
        </w:rPr>
        <w:t xml:space="preserve"> kunnskaper om det samiske samfunn. </w:t>
      </w:r>
      <w:r w:rsidR="004D460D">
        <w:rPr>
          <w:rStyle w:val="Utheving"/>
          <w:i w:val="0"/>
        </w:rPr>
        <w:t>Det å være samisk kristen ungdom, kan</w:t>
      </w:r>
      <w:r w:rsidR="006B366D">
        <w:rPr>
          <w:rStyle w:val="Utheving"/>
          <w:i w:val="0"/>
        </w:rPr>
        <w:t xml:space="preserve"> r</w:t>
      </w:r>
      <w:r w:rsidR="004D460D">
        <w:rPr>
          <w:rStyle w:val="Utheving"/>
          <w:i w:val="0"/>
        </w:rPr>
        <w:t>epresentere</w:t>
      </w:r>
      <w:r w:rsidR="006B366D">
        <w:rPr>
          <w:rStyle w:val="Utheving"/>
          <w:i w:val="0"/>
        </w:rPr>
        <w:t xml:space="preserve"> mange ulike</w:t>
      </w:r>
      <w:r w:rsidR="004D460D">
        <w:rPr>
          <w:rStyle w:val="Utheving"/>
          <w:i w:val="0"/>
        </w:rPr>
        <w:t xml:space="preserve"> utfordringer</w:t>
      </w:r>
      <w:r w:rsidR="006B366D">
        <w:rPr>
          <w:rStyle w:val="Utheving"/>
          <w:i w:val="0"/>
        </w:rPr>
        <w:t xml:space="preserve">. Noen opplever det å være knyttet til ulike sosiale grupper, forskjellige vennekretser, der de må veksle </w:t>
      </w:r>
      <w:r w:rsidR="007F6112">
        <w:rPr>
          <w:rStyle w:val="Utheving"/>
          <w:i w:val="0"/>
        </w:rPr>
        <w:t xml:space="preserve">mellom etnisitet og kulturelle </w:t>
      </w:r>
      <w:r w:rsidR="006B366D">
        <w:rPr>
          <w:rStyle w:val="Utheving"/>
          <w:i w:val="0"/>
        </w:rPr>
        <w:t>normer, som utfordrende og andre opplever det kun som en berikelse</w:t>
      </w:r>
      <w:r w:rsidR="004D460D">
        <w:rPr>
          <w:rStyle w:val="Utheving"/>
          <w:i w:val="0"/>
        </w:rPr>
        <w:t xml:space="preserve">. Noen venner er samer, noen venner er kristne og disse er nødvendigvis ikke de samme. Dette er en faglig problematikk som </w:t>
      </w:r>
      <w:r w:rsidR="006B366D">
        <w:rPr>
          <w:rStyle w:val="Utheving"/>
          <w:i w:val="0"/>
        </w:rPr>
        <w:t xml:space="preserve">er blitt synlig gjennom evalueringen av </w:t>
      </w:r>
      <w:r w:rsidR="004D460D">
        <w:rPr>
          <w:rStyle w:val="Utheving"/>
          <w:i w:val="0"/>
        </w:rPr>
        <w:t xml:space="preserve">samisk </w:t>
      </w:r>
      <w:r w:rsidR="006B366D">
        <w:rPr>
          <w:rStyle w:val="Utheving"/>
          <w:i w:val="0"/>
        </w:rPr>
        <w:t>konfirmantleir.</w:t>
      </w:r>
      <w:r w:rsidR="004D460D">
        <w:rPr>
          <w:rStyle w:val="Utheving"/>
          <w:i w:val="0"/>
        </w:rPr>
        <w:t xml:space="preserve"> Målene om å skape inkluderende fellesskap innebærer at retten til å være forskjellig oppfylles. Det handler om å få være de</w:t>
      </w:r>
      <w:r w:rsidR="008112BC">
        <w:rPr>
          <w:rStyle w:val="Utheving"/>
          <w:i w:val="0"/>
        </w:rPr>
        <w:t>n eller det</w:t>
      </w:r>
      <w:r w:rsidR="004D460D">
        <w:rPr>
          <w:rStyle w:val="Utheving"/>
          <w:i w:val="0"/>
        </w:rPr>
        <w:t xml:space="preserve"> du faktisk er</w:t>
      </w:r>
      <w:r w:rsidR="008112BC">
        <w:rPr>
          <w:rStyle w:val="Utheving"/>
          <w:i w:val="0"/>
        </w:rPr>
        <w:t>, og samtidig være like mye verd og en likeverdig del av det sosiale fellesskapet.</w:t>
      </w:r>
      <w:r w:rsidR="004D460D">
        <w:rPr>
          <w:rStyle w:val="Utheving"/>
          <w:i w:val="0"/>
        </w:rPr>
        <w:t xml:space="preserve"> En av deltakerne skriver noe som kan belyse slike utfordringer: «For den som er den en</w:t>
      </w:r>
      <w:r w:rsidR="008112BC">
        <w:rPr>
          <w:rStyle w:val="Utheving"/>
          <w:i w:val="0"/>
        </w:rPr>
        <w:t>este kristne i en venneflokk,</w:t>
      </w:r>
      <w:r w:rsidR="004D460D">
        <w:rPr>
          <w:rStyle w:val="Utheving"/>
          <w:i w:val="0"/>
        </w:rPr>
        <w:t xml:space="preserve"> er det bra å tilbringe tid med andre kristne. Det samme er for samer».</w:t>
      </w:r>
    </w:p>
    <w:p w:rsidR="00E75968" w:rsidRDefault="006E4B25" w:rsidP="000075FD">
      <w:pPr>
        <w:rPr>
          <w:rStyle w:val="Utheving"/>
          <w:i w:val="0"/>
        </w:rPr>
      </w:pPr>
      <w:r>
        <w:rPr>
          <w:rStyle w:val="Utheving"/>
          <w:i w:val="0"/>
        </w:rPr>
        <w:t>Resultatene</w:t>
      </w:r>
      <w:r w:rsidR="00BA76A1">
        <w:rPr>
          <w:rStyle w:val="Utheving"/>
          <w:i w:val="0"/>
        </w:rPr>
        <w:t xml:space="preserve"> fra evalueringa vi</w:t>
      </w:r>
      <w:r w:rsidR="00284854">
        <w:rPr>
          <w:rStyle w:val="Utheving"/>
          <w:i w:val="0"/>
        </w:rPr>
        <w:t>ser at deltakerne</w:t>
      </w:r>
      <w:r w:rsidR="00033DF7">
        <w:rPr>
          <w:rStyle w:val="Utheving"/>
          <w:i w:val="0"/>
        </w:rPr>
        <w:t xml:space="preserve"> også</w:t>
      </w:r>
      <w:r w:rsidR="00284854">
        <w:rPr>
          <w:rStyle w:val="Utheving"/>
          <w:i w:val="0"/>
        </w:rPr>
        <w:t xml:space="preserve"> har opplevd å få nye tanker om hva tro er. De sier også </w:t>
      </w:r>
      <w:r w:rsidR="00BA76A1">
        <w:rPr>
          <w:rStyle w:val="Utheving"/>
          <w:i w:val="0"/>
        </w:rPr>
        <w:t>at det har vært fint å treffe andre</w:t>
      </w:r>
      <w:r w:rsidR="00284854">
        <w:rPr>
          <w:rStyle w:val="Utheving"/>
          <w:i w:val="0"/>
        </w:rPr>
        <w:t xml:space="preserve"> kristne ungdommer. Det kan</w:t>
      </w:r>
      <w:r w:rsidR="00BA76A1">
        <w:rPr>
          <w:rStyle w:val="Utheving"/>
          <w:i w:val="0"/>
        </w:rPr>
        <w:t xml:space="preserve"> være av interesse</w:t>
      </w:r>
      <w:r w:rsidR="00284854">
        <w:rPr>
          <w:rStyle w:val="Utheving"/>
          <w:i w:val="0"/>
        </w:rPr>
        <w:t xml:space="preserve"> for </w:t>
      </w:r>
      <w:r w:rsidR="00BA76A1">
        <w:rPr>
          <w:rStyle w:val="Utheving"/>
          <w:i w:val="0"/>
        </w:rPr>
        <w:t xml:space="preserve">menighetene </w:t>
      </w:r>
      <w:r w:rsidR="00284854">
        <w:rPr>
          <w:rStyle w:val="Utheving"/>
          <w:i w:val="0"/>
        </w:rPr>
        <w:t xml:space="preserve">å </w:t>
      </w:r>
      <w:r w:rsidR="00BA76A1">
        <w:rPr>
          <w:rStyle w:val="Utheving"/>
          <w:i w:val="0"/>
        </w:rPr>
        <w:t xml:space="preserve">vite at konfirmantene ønsker å delta mer aktivt i gudstjenestelivet i </w:t>
      </w:r>
      <w:r w:rsidR="00033DF7">
        <w:rPr>
          <w:rStyle w:val="Utheving"/>
          <w:i w:val="0"/>
        </w:rPr>
        <w:t>lokal</w:t>
      </w:r>
      <w:r w:rsidR="00BA76A1">
        <w:rPr>
          <w:rStyle w:val="Utheving"/>
          <w:i w:val="0"/>
        </w:rPr>
        <w:t>menigheten</w:t>
      </w:r>
      <w:r w:rsidR="00033DF7">
        <w:rPr>
          <w:rStyle w:val="Utheving"/>
          <w:i w:val="0"/>
        </w:rPr>
        <w:t xml:space="preserve"> der de blir konfirmert.</w:t>
      </w:r>
      <w:r w:rsidR="00BA76A1">
        <w:rPr>
          <w:rStyle w:val="Utheving"/>
          <w:i w:val="0"/>
        </w:rPr>
        <w:t xml:space="preserve"> </w:t>
      </w:r>
      <w:r w:rsidR="00284854">
        <w:rPr>
          <w:rStyle w:val="Utheving"/>
          <w:i w:val="0"/>
        </w:rPr>
        <w:t>Mange svarer at</w:t>
      </w:r>
      <w:r w:rsidR="00033DF7">
        <w:rPr>
          <w:rStyle w:val="Utheving"/>
          <w:i w:val="0"/>
        </w:rPr>
        <w:t xml:space="preserve"> de ønsker å være med å lage gudstjenester og</w:t>
      </w:r>
      <w:r w:rsidR="00D9090D">
        <w:rPr>
          <w:rStyle w:val="Utheving"/>
          <w:i w:val="0"/>
        </w:rPr>
        <w:t xml:space="preserve"> det skal brukes salmer som pass</w:t>
      </w:r>
      <w:r w:rsidR="00033DF7">
        <w:rPr>
          <w:rStyle w:val="Utheving"/>
          <w:i w:val="0"/>
        </w:rPr>
        <w:t>er for ungdom. D</w:t>
      </w:r>
      <w:r w:rsidR="00D9090D">
        <w:rPr>
          <w:rStyle w:val="Utheving"/>
          <w:i w:val="0"/>
        </w:rPr>
        <w:t>e vil at presten skal p</w:t>
      </w:r>
      <w:r w:rsidR="00284854">
        <w:rPr>
          <w:rStyle w:val="Utheving"/>
          <w:i w:val="0"/>
        </w:rPr>
        <w:t xml:space="preserve">reke slik at det passer for dem. Det er også uttrykt ønske om at </w:t>
      </w:r>
      <w:r>
        <w:rPr>
          <w:rStyle w:val="Utheving"/>
          <w:i w:val="0"/>
        </w:rPr>
        <w:t>menigheten</w:t>
      </w:r>
      <w:r w:rsidR="00D9090D">
        <w:rPr>
          <w:rStyle w:val="Utheving"/>
          <w:i w:val="0"/>
        </w:rPr>
        <w:t xml:space="preserve"> lar ungdommene få være med</w:t>
      </w:r>
      <w:r w:rsidR="00284854">
        <w:rPr>
          <w:rStyle w:val="Utheving"/>
          <w:i w:val="0"/>
        </w:rPr>
        <w:t xml:space="preserve"> og at de blir hørt, for</w:t>
      </w:r>
      <w:r w:rsidR="00033DF7">
        <w:rPr>
          <w:rStyle w:val="Utheving"/>
          <w:i w:val="0"/>
        </w:rPr>
        <w:t xml:space="preserve"> eksempel i menighetsrådet. Bruken av samiske salmer både tradisjonelle og moderne, bibelsteder på de ulike samiske språkene og flerspråklige gudstjenester, kan være gode tiltak som også menighe</w:t>
      </w:r>
      <w:r w:rsidR="007F6112">
        <w:rPr>
          <w:rStyle w:val="Utheving"/>
          <w:i w:val="0"/>
        </w:rPr>
        <w:t>te</w:t>
      </w:r>
      <w:r w:rsidR="00033DF7">
        <w:rPr>
          <w:rStyle w:val="Utheving"/>
          <w:i w:val="0"/>
        </w:rPr>
        <w:t>ne kan ta i bruk.</w:t>
      </w:r>
    </w:p>
    <w:p w:rsidR="000075FD" w:rsidRDefault="000075FD" w:rsidP="000075FD">
      <w:pPr>
        <w:rPr>
          <w:rStyle w:val="Utheving"/>
          <w:i w:val="0"/>
        </w:rPr>
      </w:pPr>
    </w:p>
    <w:p w:rsidR="000075FD" w:rsidRDefault="000075FD" w:rsidP="000075FD">
      <w:pPr>
        <w:rPr>
          <w:rStyle w:val="Utheving"/>
          <w:i w:val="0"/>
        </w:rPr>
      </w:pPr>
      <w:r>
        <w:rPr>
          <w:rStyle w:val="Utheving"/>
          <w:i w:val="0"/>
        </w:rPr>
        <w:t>Li</w:t>
      </w:r>
      <w:r w:rsidR="00882BA9">
        <w:rPr>
          <w:rStyle w:val="Utheving"/>
          <w:i w:val="0"/>
        </w:rPr>
        <w:t>tteratur og kilder</w:t>
      </w:r>
      <w:r w:rsidR="002B2835">
        <w:rPr>
          <w:rStyle w:val="Utheving"/>
          <w:i w:val="0"/>
        </w:rPr>
        <w:t>:</w:t>
      </w:r>
    </w:p>
    <w:p w:rsidR="00882BA9" w:rsidRDefault="00882BA9" w:rsidP="000075FD">
      <w:pPr>
        <w:rPr>
          <w:rStyle w:val="Utheving"/>
          <w:i w:val="0"/>
        </w:rPr>
      </w:pPr>
    </w:p>
    <w:p w:rsidR="00882BA9" w:rsidRDefault="007F6112" w:rsidP="000075FD">
      <w:pPr>
        <w:rPr>
          <w:rStyle w:val="Utheving"/>
          <w:i w:val="0"/>
        </w:rPr>
      </w:pPr>
      <w:r>
        <w:rPr>
          <w:rStyle w:val="Utheving"/>
          <w:i w:val="0"/>
        </w:rPr>
        <w:t xml:space="preserve">Kirkerådet (2011) </w:t>
      </w:r>
      <w:r w:rsidR="00882BA9">
        <w:rPr>
          <w:rStyle w:val="Utheving"/>
          <w:i w:val="0"/>
        </w:rPr>
        <w:t>Plan for samisk trosopplæring</w:t>
      </w:r>
    </w:p>
    <w:p w:rsidR="00882BA9" w:rsidRDefault="00882BA9" w:rsidP="000075FD">
      <w:pPr>
        <w:rPr>
          <w:rStyle w:val="Utheving"/>
          <w:i w:val="0"/>
        </w:rPr>
      </w:pPr>
      <w:r>
        <w:rPr>
          <w:rStyle w:val="Utheving"/>
          <w:i w:val="0"/>
        </w:rPr>
        <w:t>Kirkerådet (2011) Strategiplan for samisk kirkeliv</w:t>
      </w:r>
    </w:p>
    <w:p w:rsidR="00882BA9" w:rsidRDefault="00882BA9" w:rsidP="000075FD">
      <w:pPr>
        <w:rPr>
          <w:rStyle w:val="Utheving"/>
          <w:i w:val="0"/>
        </w:rPr>
      </w:pPr>
      <w:r>
        <w:rPr>
          <w:rStyle w:val="Utheving"/>
          <w:i w:val="0"/>
        </w:rPr>
        <w:t>Kirkerådet (2010) Plan for trosopplæring GUD GIR – VI DELER</w:t>
      </w:r>
    </w:p>
    <w:p w:rsidR="00882BA9" w:rsidRPr="00DA36D2" w:rsidRDefault="00882BA9" w:rsidP="000075FD">
      <w:pPr>
        <w:rPr>
          <w:sz w:val="24"/>
          <w:szCs w:val="24"/>
        </w:rPr>
      </w:pPr>
    </w:p>
    <w:sectPr w:rsidR="00882BA9" w:rsidRPr="00DA36D2">
      <w:headerReference w:type="even" r:id="rId22"/>
      <w:headerReference w:type="default" r:id="rId23"/>
      <w:footerReference w:type="even" r:id="rId24"/>
      <w:footerReference w:type="default" r:id="rId25"/>
      <w:headerReference w:type="first" r:id="rId26"/>
      <w:pgSz w:w="11907" w:h="16839"/>
      <w:pgMar w:top="3061" w:right="2101" w:bottom="1448" w:left="1751"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AEE" w:rsidRDefault="00F50AEE">
      <w:pPr>
        <w:spacing w:after="0" w:line="240" w:lineRule="auto"/>
      </w:pPr>
      <w:r>
        <w:separator/>
      </w:r>
    </w:p>
  </w:endnote>
  <w:endnote w:type="continuationSeparator" w:id="0">
    <w:p w:rsidR="00F50AEE" w:rsidRDefault="00F50A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EE" w:rsidRDefault="00F50AEE">
    <w:pPr>
      <w:pStyle w:val="Bunntekst"/>
    </w:pPr>
    <w:r>
      <w:rPr>
        <w:noProof/>
      </w:rPr>
      <mc:AlternateContent>
        <mc:Choice Requires="wps">
          <w:drawing>
            <wp:anchor distT="0" distB="0" distL="114300" distR="114300" simplePos="0" relativeHeight="251673600" behindDoc="1" locked="0" layoutInCell="1" allowOverlap="1" wp14:editId="6643515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A5k9pEGwIAAIAEAAAOAAAAAAAAAAAAAAAAAC4CAABkcnMvZTJvRG9jLnhtbFBLAQItABQA&#10;BgAIAAAAIQCxra7X3AAAAAYBAAAPAAAAAAAAAAAAAAAAAHUEAABkcnMvZG93bnJldi54bWxQSwUG&#10;AAAAAAQABADzAAAAfgUAAAAA&#10;" fillcolor="#455f51 [3215]" stroked="f" strokeweight="2pt">
              <v:path arrowok="t"/>
              <v:textbox>
                <w:txbxContent>
                  <w:p w:rsidR="00F50AEE" w:rsidRDefault="00F50AEE">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editId="3F94D7D5">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3"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WE2wohEC&#10;AACCBAAADgAAAAAAAAAAAAAAAAAuAgAAZHJzL2Uyb0RvYy54bWxQSwECLQAUAAYACAAAACEArqeT&#10;SdsAAAAFAQAADwAAAAAAAAAAAAAAAABrBAAAZHJzL2Rvd25yZXYueG1sUEsFBgAAAAAEAAQA8wAA&#10;AHMFAAAAAA==&#10;" fillcolor="#549e39 [3204]" stroked="f" strokeweight="2pt">
              <v:path arrowok="t"/>
              <v:textbox>
                <w:txbxContent>
                  <w:p w:rsidR="00F50AEE" w:rsidRDefault="00F50AEE"/>
                </w:txbxContent>
              </v:textbox>
              <w10:wrap anchorx="page" anchory="page"/>
            </v:rect>
          </w:pict>
        </mc:Fallback>
      </mc:AlternateContent>
    </w:r>
    <w:r>
      <w:rPr>
        <w:noProof/>
      </w:rPr>
      <mc:AlternateContent>
        <mc:Choice Requires="wps">
          <w:drawing>
            <wp:anchor distT="0" distB="0" distL="114300" distR="114300" simplePos="0" relativeHeight="251675648" behindDoc="0" locked="0" layoutInCell="1" allowOverlap="1" wp14:editId="4C28D162">
              <wp:simplePos x="0" y="0"/>
              <mc:AlternateContent>
                <mc:Choice Requires="wp14">
                  <wp:positionH relativeFrom="page">
                    <wp14:pctPosHOffset>2500</wp14:pctPosHOffset>
                  </wp:positionH>
                </mc:Choice>
                <mc:Fallback>
                  <wp:positionH relativeFrom="page">
                    <wp:posOffset>188595</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34" name="Dobbel hakeparent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F50AEE" w:rsidRDefault="00F50A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A6958">
                            <w:rPr>
                              <w:noProof/>
                              <w:color w:val="FFFFFF" w:themeColor="background1"/>
                              <w:sz w:val="24"/>
                              <w:szCs w:val="24"/>
                            </w:rPr>
                            <w:t>20</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bbel hakeparentes 7" o:spid="_x0000_s1040"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" filled="t" fillcolor="#549e39 [3204]" strokecolor="white [3212]" strokeweight="1pt">
              <v:path arrowok="t"/>
              <v:textbox inset="0,,0">
                <w:txbxContent>
                  <w:p w:rsidR="00F50AEE" w:rsidRDefault="00F50A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A6958">
                      <w:rPr>
                        <w:noProof/>
                        <w:color w:val="FFFFFF" w:themeColor="background1"/>
                        <w:sz w:val="24"/>
                        <w:szCs w:val="24"/>
                      </w:rPr>
                      <w:t>20</w:t>
                    </w:r>
                    <w:r>
                      <w:rPr>
                        <w:color w:val="FFFFFF" w:themeColor="background1"/>
                        <w:sz w:val="24"/>
                        <w:szCs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EE" w:rsidRDefault="00F50AEE">
    <w:pPr>
      <w:pStyle w:val="Bunntekst"/>
    </w:pPr>
    <w:r>
      <w:rPr>
        <w:noProof/>
      </w:rPr>
      <mc:AlternateContent>
        <mc:Choice Requires="wps">
          <w:drawing>
            <wp:anchor distT="0" distB="0" distL="114300" distR="114300" simplePos="0" relativeHeight="251664384" behindDoc="1" locked="0" layoutInCell="1" allowOverlap="1" wp14:editId="54F56F9F">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5"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41"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" fillcolor="#455f51 [3215]" stroked="f" strokeweight="2pt">
              <v:path arrowok="t"/>
              <v:textbox>
                <w:txbxContent>
                  <w:p w:rsidR="00F50AEE" w:rsidRDefault="00F50AEE">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editId="66C80A7D">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6"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42"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DLpT6VEQIA&#10;AIMEAAAOAAAAAAAAAAAAAAAAAC4CAABkcnMvZTJvRG9jLnhtbFBLAQItABQABgAIAAAAIQCHA4n5&#10;2gAAAAUBAAAPAAAAAAAAAAAAAAAAAGsEAABkcnMvZG93bnJldi54bWxQSwUGAAAAAAQABADzAAAA&#10;cgUAAAAA&#10;" fillcolor="#549e39 [3204]" stroked="f" strokeweight="2pt">
              <v:path arrowok="t"/>
              <v:textbox>
                <w:txbxContent>
                  <w:p w:rsidR="00F50AEE" w:rsidRDefault="00F50AEE"/>
                </w:txbxContent>
              </v:textbox>
              <w10:wrap anchorx="page" anchory="page"/>
            </v:rect>
          </w:pict>
        </mc:Fallback>
      </mc:AlternateContent>
    </w:r>
    <w:r>
      <w:rPr>
        <w:noProof/>
      </w:rPr>
      <mc:AlternateContent>
        <mc:Choice Requires="wps">
          <w:drawing>
            <wp:anchor distT="0" distB="0" distL="114300" distR="114300" simplePos="0" relativeHeight="251666432" behindDoc="0" locked="0" layoutInCell="1" allowOverlap="1" wp14:editId="2347548C">
              <wp:simplePos x="0" y="0"/>
              <mc:AlternateContent>
                <mc:Choice Requires="wp14">
                  <wp:positionH relativeFrom="page">
                    <wp14:pctPosHOffset>91700</wp14:pctPosHOffset>
                  </wp:positionH>
                </mc:Choice>
                <mc:Fallback>
                  <wp:positionH relativeFrom="page">
                    <wp:posOffset>6932930</wp:posOffset>
                  </wp:positionH>
                </mc:Fallback>
              </mc:AlternateContent>
              <mc:AlternateContent>
                <mc:Choice Requires="wp14">
                  <wp:positionV relativeFrom="page">
                    <wp14:pctPosVOffset>83500</wp14:pctPosVOffset>
                  </wp:positionV>
                </mc:Choice>
                <mc:Fallback>
                  <wp:positionV relativeFrom="page">
                    <wp:posOffset>8928100</wp:posOffset>
                  </wp:positionV>
                </mc:Fallback>
              </mc:AlternateContent>
              <wp:extent cx="457200" cy="365760"/>
              <wp:effectExtent l="0" t="0" r="0" b="0"/>
              <wp:wrapNone/>
              <wp:docPr id="27" name="Dobbel hakeparent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F50AEE" w:rsidRDefault="00F50A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A6958">
                            <w:rPr>
                              <w:noProof/>
                              <w:color w:val="FFFFFF" w:themeColor="background1"/>
                              <w:sz w:val="24"/>
                              <w:szCs w:val="24"/>
                            </w:rPr>
                            <w:t>19</w:t>
                          </w:r>
                          <w:r>
                            <w:rPr>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3"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" filled="t" fillcolor="#549e39 [3204]" strokecolor="white [3212]" strokeweight="1pt">
              <v:path arrowok="t"/>
              <v:textbox inset="0,,0">
                <w:txbxContent>
                  <w:p w:rsidR="00F50AEE" w:rsidRDefault="00F50AEE">
                    <w:pPr>
                      <w:jc w:val="center"/>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A6958">
                      <w:rPr>
                        <w:noProof/>
                        <w:color w:val="FFFFFF" w:themeColor="background1"/>
                        <w:sz w:val="24"/>
                        <w:szCs w:val="24"/>
                      </w:rPr>
                      <w:t>19</w:t>
                    </w:r>
                    <w:r>
                      <w:rPr>
                        <w:color w:val="FFFFFF" w:themeColor="background1"/>
                        <w:sz w:val="24"/>
                        <w:szCs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AEE" w:rsidRDefault="00F50AEE">
      <w:pPr>
        <w:spacing w:after="0" w:line="240" w:lineRule="auto"/>
      </w:pPr>
      <w:r>
        <w:separator/>
      </w:r>
    </w:p>
  </w:footnote>
  <w:footnote w:type="continuationSeparator" w:id="0">
    <w:p w:rsidR="00F50AEE" w:rsidRDefault="00F50A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EE" w:rsidRDefault="00F50AEE">
    <w:pPr>
      <w:pStyle w:val="Topptekst"/>
    </w:pPr>
    <w:r>
      <w:rPr>
        <w:noProof/>
      </w:rPr>
      <mc:AlternateContent>
        <mc:Choice Requires="wps">
          <w:drawing>
            <wp:anchor distT="0" distB="0" distL="114300" distR="114300" simplePos="0" relativeHeight="251670528" behindDoc="0" locked="0" layoutInCell="1" allowOverlap="1" wp14:editId="148269B9">
              <wp:simplePos x="0" y="0"/>
              <wp:positionH relativeFrom="page">
                <wp:posOffset>271305</wp:posOffset>
              </wp:positionH>
              <wp:positionV relativeFrom="page">
                <wp:posOffset>2763297</wp:posOffset>
              </wp:positionV>
              <wp:extent cx="411480" cy="4526280"/>
              <wp:effectExtent l="0" t="0" r="0" b="0"/>
              <wp:wrapNone/>
              <wp:docPr id="28"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tel"/>
                            <w:id w:val="-1801148763"/>
                            <w:placeholder>
                              <w:docPart w:val="F5AB5B04C19D4109B33F7923150771BE"/>
                            </w:placeholder>
                            <w:dataBinding w:prefixMappings="xmlns:ns0='http://schemas.openxmlformats.org/package/2006/metadata/core-properties' xmlns:ns1='http://purl.org/dc/elements/1.1/'" w:xpath="/ns0:coreProperties[1]/ns1:title[1]" w:storeItemID="{6C3C8BC8-F283-45AE-878A-BAB7291924A1}"/>
                            <w:text/>
                          </w:sdtPr>
                          <w:sdtEndPr/>
                          <w:sdtContent>
                            <w:p w:rsidR="00F50AEE" w:rsidRDefault="00F50AEE">
                              <w:pPr>
                                <w:jc w:val="center"/>
                                <w:rPr>
                                  <w:color w:val="FFFFFF" w:themeColor="background1"/>
                                </w:rPr>
                              </w:pPr>
                              <w:r>
                                <w:rPr>
                                  <w:color w:val="FFFFFF" w:themeColor="background1"/>
                                </w:rPr>
                                <w:t>Samisk konfirmantleir 2016</w:t>
                              </w:r>
                            </w:p>
                          </w:sdtContent>
                        </w:sdt>
                        <w:p w:rsidR="00F50AEE" w:rsidRDefault="00F50AE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Tekstboks 3" o:spid="_x0000_s1032" type="#_x0000_t202" style="position:absolute;margin-left:21.35pt;margin-top:217.6pt;width:32.4pt;height:356.4pt;z-index:25167052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" fillcolor="#455f51 [3215]" stroked="f" strokeweight=".5pt">
              <v:path arrowok="t"/>
              <v:textbox style="layout-flow:vertical;mso-layout-flow-alt:bottom-to-top">
                <w:txbxContent>
                  <w:sdt>
                    <w:sdtPr>
                      <w:rPr>
                        <w:color w:val="FFFFFF" w:themeColor="background1"/>
                      </w:rPr>
                      <w:alias w:val="Tittel"/>
                      <w:id w:val="-1801148763"/>
                      <w:placeholder>
                        <w:docPart w:val="F5AB5B04C19D4109B33F7923150771BE"/>
                      </w:placeholder>
                      <w:dataBinding w:prefixMappings="xmlns:ns0='http://schemas.openxmlformats.org/package/2006/metadata/core-properties' xmlns:ns1='http://purl.org/dc/elements/1.1/'" w:xpath="/ns0:coreProperties[1]/ns1:title[1]" w:storeItemID="{6C3C8BC8-F283-45AE-878A-BAB7291924A1}"/>
                      <w:text/>
                    </w:sdtPr>
                    <w:sdtEndPr/>
                    <w:sdtContent>
                      <w:p w:rsidR="00F50AEE" w:rsidRDefault="00F50AEE">
                        <w:pPr>
                          <w:jc w:val="center"/>
                          <w:rPr>
                            <w:color w:val="FFFFFF" w:themeColor="background1"/>
                          </w:rPr>
                        </w:pPr>
                        <w:r>
                          <w:rPr>
                            <w:color w:val="FFFFFF" w:themeColor="background1"/>
                          </w:rPr>
                          <w:t>Samisk konfirmantleir 2016</w:t>
                        </w:r>
                      </w:p>
                    </w:sdtContent>
                  </w:sdt>
                  <w:p w:rsidR="00F50AEE" w:rsidRDefault="00F50AEE">
                    <w:pPr>
                      <w:jc w:val="center"/>
                      <w:rPr>
                        <w:color w:val="FFFFFF" w:themeColor="background1"/>
                      </w:rPr>
                    </w:pPr>
                  </w:p>
                </w:txbxContent>
              </v:textbox>
              <w10:wrap anchorx="page" anchory="page"/>
            </v:shape>
          </w:pict>
        </mc:Fallback>
      </mc:AlternateContent>
    </w:r>
    <w:r>
      <w:rPr>
        <w:noProof/>
        <w:color w:val="000000"/>
      </w:rPr>
      <mc:AlternateContent>
        <mc:Choice Requires="wps">
          <w:drawing>
            <wp:anchor distT="0" distB="0" distL="114300" distR="114300" simplePos="0" relativeHeight="251671552" behindDoc="1" locked="0" layoutInCell="1" allowOverlap="1" wp14:editId="6A1E9919">
              <wp:simplePos x="0" y="0"/>
              <mc:AlternateContent>
                <mc:Choice Requires="wp14">
                  <wp:positionH relativeFrom="page">
                    <wp14:pctPosHOffset>9000</wp14:pctPosHOffset>
                  </wp:positionH>
                </mc:Choice>
                <mc:Fallback>
                  <wp:positionH relativeFrom="page">
                    <wp:posOffset>680085</wp:posOffset>
                  </wp:positionH>
                </mc:Fallback>
              </mc:AlternateContent>
              <wp:positionV relativeFrom="page">
                <wp:align>center</wp:align>
              </wp:positionV>
              <wp:extent cx="7072630" cy="10058400"/>
              <wp:effectExtent l="0" t="0" r="0" b="0"/>
              <wp:wrapNone/>
              <wp:docPr id="29"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2D8E93AC" id="Rektangel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editId="32E44B72">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30"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3"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4ajz/BEC&#10;AACCBAAADgAAAAAAAAAAAAAAAAAuAgAAZHJzL2Uyb0RvYy54bWxQSwECLQAUAAYACAAAACEArqeT&#10;SdsAAAAFAQAADwAAAAAAAAAAAAAAAABrBAAAZHJzL2Rvd25yZXYueG1sUEsFBgAAAAAEAAQA8wAA&#10;AHMFAAAAAA==&#10;" fillcolor="#549e39 [3204]" stroked="f" strokeweight="2pt">
              <v:path arrowok="t"/>
              <v:textbox>
                <w:txbxContent>
                  <w:p w:rsidR="00F50AEE" w:rsidRDefault="00F50AEE"/>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1" allowOverlap="1" wp14:editId="7B2F1573">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ktangel 4" o:spid="_x0000_s1034"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" fillcolor="#455f51 [3215]" stroked="f" strokeweight="2pt">
              <v:path arrowok="t"/>
              <v:textbox>
                <w:txbxContent>
                  <w:p w:rsidR="00F50AEE" w:rsidRDefault="00F50AEE">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AEE" w:rsidRDefault="00F50AEE">
    <w:pPr>
      <w:pStyle w:val="Topptekst"/>
    </w:pPr>
    <w:r>
      <w:rPr>
        <w:noProof/>
        <w:color w:val="000000"/>
      </w:rPr>
      <mc:AlternateContent>
        <mc:Choice Requires="wps">
          <w:drawing>
            <wp:anchor distT="0" distB="0" distL="114300" distR="114300" simplePos="0" relativeHeight="251662336" behindDoc="1" locked="0" layoutInCell="1" allowOverlap="1" wp14:editId="5856D017">
              <wp:simplePos x="0" y="0"/>
              <wp:positionH relativeFrom="page">
                <wp:align>left</wp:align>
              </wp:positionH>
              <wp:positionV relativeFrom="page">
                <wp:align>top</wp:align>
              </wp:positionV>
              <wp:extent cx="7072630" cy="10058400"/>
              <wp:effectExtent l="0" t="0" r="0" b="0"/>
              <wp:wrapNone/>
              <wp:docPr id="18"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4F8A3A84" id="Rektangel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" fillcolor="white [2897]" stroked="f" strokeweight="2pt">
              <v:fill color2="#b2b2b2 [2241]" rotate="t" focusposition="13107f,.5" focussize="-13107f" colors="0 white;.75 white;1 #dadada" focus="100%" type="gradientRadial"/>
              <v:path arrowok="t"/>
              <w10:wrap anchorx="page" anchory="page"/>
            </v:rect>
          </w:pict>
        </mc:Fallback>
      </mc:AlternateContent>
    </w:r>
    <w:r>
      <w:rPr>
        <w:noProof/>
      </w:rPr>
      <mc:AlternateContent>
        <mc:Choice Requires="wps">
          <w:drawing>
            <wp:anchor distT="0" distB="0" distL="114300" distR="114300" simplePos="0" relativeHeight="251661312" behindDoc="0" locked="0" layoutInCell="1" allowOverlap="1" wp14:editId="1579F12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409575" cy="4526280"/>
              <wp:effectExtent l="0" t="0" r="0" b="0"/>
              <wp:wrapNone/>
              <wp:docPr id="20" name="Tekstbo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Tittel"/>
                            <w:id w:val="1053362520"/>
                            <w:dataBinding w:prefixMappings="xmlns:ns0='http://schemas.openxmlformats.org/package/2006/metadata/core-properties' xmlns:ns1='http://purl.org/dc/elements/1.1/'" w:xpath="/ns0:coreProperties[1]/ns1:title[1]" w:storeItemID="{6C3C8BC8-F283-45AE-878A-BAB7291924A1}"/>
                            <w:text/>
                          </w:sdtPr>
                          <w:sdtEndPr/>
                          <w:sdtContent>
                            <w:p w:rsidR="00F50AEE" w:rsidRDefault="00F50AEE">
                              <w:pPr>
                                <w:jc w:val="center"/>
                                <w:rPr>
                                  <w:color w:val="FFFFFF" w:themeColor="background1"/>
                                </w:rPr>
                              </w:pPr>
                              <w:r>
                                <w:rPr>
                                  <w:color w:val="FFFFFF" w:themeColor="background1"/>
                                </w:rPr>
                                <w:t>Samisk konfirmantleir 2016</w:t>
                              </w:r>
                            </w:p>
                          </w:sdtContent>
                        </w:sdt>
                        <w:p w:rsidR="00F50AEE" w:rsidRDefault="00F50AEE">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32.25pt;height:356.4pt;z-index:251661312;visibility:visible;mso-wrap-style:square;mso-width-percent:50;mso-height-percent:450;mso-left-percent:910;mso-wrap-distance-left:9pt;mso-wrap-distance-top:0;mso-wrap-distance-right:9pt;mso-wrap-distance-bottom:0;mso-position-horizontal-relative:page;mso-position-vertical:center;mso-position-vertical-relative:page;mso-width-percent:50;mso-height-percent:450;mso-left-percent:91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" fillcolor="#455f51 [3215]" stroked="f" strokeweight=".5pt">
              <v:path arrowok="t"/>
              <v:textbox style="layout-flow:vertical;mso-layout-flow-alt:bottom-to-top">
                <w:txbxContent>
                  <w:sdt>
                    <w:sdtPr>
                      <w:rPr>
                        <w:color w:val="FFFFFF" w:themeColor="background1"/>
                      </w:rPr>
                      <w:alias w:val="Tittel"/>
                      <w:id w:val="1053362520"/>
                      <w:dataBinding w:prefixMappings="xmlns:ns0='http://schemas.openxmlformats.org/package/2006/metadata/core-properties' xmlns:ns1='http://purl.org/dc/elements/1.1/'" w:xpath="/ns0:coreProperties[1]/ns1:title[1]" w:storeItemID="{6C3C8BC8-F283-45AE-878A-BAB7291924A1}"/>
                      <w:text/>
                    </w:sdtPr>
                    <w:sdtEndPr/>
                    <w:sdtContent>
                      <w:p w:rsidR="00F50AEE" w:rsidRDefault="00F50AEE">
                        <w:pPr>
                          <w:jc w:val="center"/>
                          <w:rPr>
                            <w:color w:val="FFFFFF" w:themeColor="background1"/>
                          </w:rPr>
                        </w:pPr>
                        <w:r>
                          <w:rPr>
                            <w:color w:val="FFFFFF" w:themeColor="background1"/>
                          </w:rPr>
                          <w:t>Samisk konfirmantleir 2016</w:t>
                        </w:r>
                      </w:p>
                    </w:sdtContent>
                  </w:sdt>
                  <w:p w:rsidR="00F50AEE" w:rsidRDefault="00F50AEE">
                    <w:pPr>
                      <w:jc w:val="cente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editId="022617A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" fillcolor="#549e39 [3204]" stroked="f" strokeweight="2pt">
              <v:path arrowok="t"/>
              <v:textbox>
                <w:txbxContent>
                  <w:p w:rsidR="00F50AEE" w:rsidRDefault="00F50AEE"/>
                </w:txbxContent>
              </v:textbox>
              <w10:wrap anchorx="page" anchory="page"/>
            </v:rect>
          </w:pict>
        </mc:Fallback>
      </mc:AlternateContent>
    </w:r>
    <w:r>
      <w:rPr>
        <w:noProof/>
      </w:rPr>
      <mc:AlternateContent>
        <mc:Choice Requires="wps">
          <w:drawing>
            <wp:anchor distT="0" distB="0" distL="114300" distR="114300" simplePos="0" relativeHeight="251659264" behindDoc="1" locked="0" layoutInCell="1" allowOverlap="1" wp14:editId="0A652B85">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ektange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0AEE" w:rsidRDefault="00F50AEE">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" fillcolor="#455f51 [3215]" stroked="f" strokeweight="2pt">
              <v:path arrowok="t"/>
              <v:textbox>
                <w:txbxContent>
                  <w:p w:rsidR="00F50AEE" w:rsidRDefault="00F50AEE">
                    <w:pPr>
                      <w:rPr>
                        <w:rFonts w:eastAsia="Times New Roman"/>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8752352"/>
      <w:placeholder>
        <w:docPart w:val="6CBE47575F9D490CB71642989FDEE881"/>
      </w:placeholder>
      <w:temporary/>
      <w:showingPlcHdr/>
      <w15:appearance w15:val="hidden"/>
    </w:sdtPr>
    <w:sdtEndPr/>
    <w:sdtContent>
      <w:p w:rsidR="00F50AEE" w:rsidRDefault="00F50AEE">
        <w:pPr>
          <w:pStyle w:val="Topptekst"/>
        </w:pPr>
        <w:r>
          <w:t>[Skriv her]</w:t>
        </w:r>
      </w:p>
    </w:sdtContent>
  </w:sdt>
  <w:p w:rsidR="00F50AEE" w:rsidRDefault="00F50AEE">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1C1D"/>
    <w:multiLevelType w:val="hybridMultilevel"/>
    <w:tmpl w:val="110C768A"/>
    <w:lvl w:ilvl="0" w:tplc="EDEE496E">
      <w:numFmt w:val="bullet"/>
      <w:lvlText w:val=""/>
      <w:lvlJc w:val="left"/>
      <w:pPr>
        <w:ind w:left="1080" w:hanging="360"/>
      </w:pPr>
      <w:rPr>
        <w:rFonts w:ascii="Symbol" w:eastAsiaTheme="minorHAnsi" w:hAnsi="Symbol" w:cstheme="minorBidi" w:hint="default"/>
      </w:rPr>
    </w:lvl>
    <w:lvl w:ilvl="1" w:tplc="043B0003">
      <w:start w:val="1"/>
      <w:numFmt w:val="bullet"/>
      <w:lvlText w:val="o"/>
      <w:lvlJc w:val="left"/>
      <w:pPr>
        <w:ind w:left="1800" w:hanging="360"/>
      </w:pPr>
      <w:rPr>
        <w:rFonts w:ascii="Courier New" w:hAnsi="Courier New" w:cs="Courier New" w:hint="default"/>
      </w:rPr>
    </w:lvl>
    <w:lvl w:ilvl="2" w:tplc="043B0005" w:tentative="1">
      <w:start w:val="1"/>
      <w:numFmt w:val="bullet"/>
      <w:lvlText w:val=""/>
      <w:lvlJc w:val="left"/>
      <w:pPr>
        <w:ind w:left="2520" w:hanging="360"/>
      </w:pPr>
      <w:rPr>
        <w:rFonts w:ascii="Wingdings" w:hAnsi="Wingdings" w:hint="default"/>
      </w:rPr>
    </w:lvl>
    <w:lvl w:ilvl="3" w:tplc="043B0001" w:tentative="1">
      <w:start w:val="1"/>
      <w:numFmt w:val="bullet"/>
      <w:lvlText w:val=""/>
      <w:lvlJc w:val="left"/>
      <w:pPr>
        <w:ind w:left="3240" w:hanging="360"/>
      </w:pPr>
      <w:rPr>
        <w:rFonts w:ascii="Symbol" w:hAnsi="Symbol" w:hint="default"/>
      </w:rPr>
    </w:lvl>
    <w:lvl w:ilvl="4" w:tplc="043B0003" w:tentative="1">
      <w:start w:val="1"/>
      <w:numFmt w:val="bullet"/>
      <w:lvlText w:val="o"/>
      <w:lvlJc w:val="left"/>
      <w:pPr>
        <w:ind w:left="3960" w:hanging="360"/>
      </w:pPr>
      <w:rPr>
        <w:rFonts w:ascii="Courier New" w:hAnsi="Courier New" w:cs="Courier New" w:hint="default"/>
      </w:rPr>
    </w:lvl>
    <w:lvl w:ilvl="5" w:tplc="043B0005" w:tentative="1">
      <w:start w:val="1"/>
      <w:numFmt w:val="bullet"/>
      <w:lvlText w:val=""/>
      <w:lvlJc w:val="left"/>
      <w:pPr>
        <w:ind w:left="4680" w:hanging="360"/>
      </w:pPr>
      <w:rPr>
        <w:rFonts w:ascii="Wingdings" w:hAnsi="Wingdings" w:hint="default"/>
      </w:rPr>
    </w:lvl>
    <w:lvl w:ilvl="6" w:tplc="043B0001" w:tentative="1">
      <w:start w:val="1"/>
      <w:numFmt w:val="bullet"/>
      <w:lvlText w:val=""/>
      <w:lvlJc w:val="left"/>
      <w:pPr>
        <w:ind w:left="5400" w:hanging="360"/>
      </w:pPr>
      <w:rPr>
        <w:rFonts w:ascii="Symbol" w:hAnsi="Symbol" w:hint="default"/>
      </w:rPr>
    </w:lvl>
    <w:lvl w:ilvl="7" w:tplc="043B0003" w:tentative="1">
      <w:start w:val="1"/>
      <w:numFmt w:val="bullet"/>
      <w:lvlText w:val="o"/>
      <w:lvlJc w:val="left"/>
      <w:pPr>
        <w:ind w:left="6120" w:hanging="360"/>
      </w:pPr>
      <w:rPr>
        <w:rFonts w:ascii="Courier New" w:hAnsi="Courier New" w:cs="Courier New" w:hint="default"/>
      </w:rPr>
    </w:lvl>
    <w:lvl w:ilvl="8" w:tplc="043B0005" w:tentative="1">
      <w:start w:val="1"/>
      <w:numFmt w:val="bullet"/>
      <w:lvlText w:val=""/>
      <w:lvlJc w:val="left"/>
      <w:pPr>
        <w:ind w:left="6840" w:hanging="360"/>
      </w:pPr>
      <w:rPr>
        <w:rFonts w:ascii="Wingdings" w:hAnsi="Wingdings" w:hint="default"/>
      </w:rPr>
    </w:lvl>
  </w:abstractNum>
  <w:abstractNum w:abstractNumId="1" w15:restartNumberingAfterBreak="0">
    <w:nsid w:val="00B30C38"/>
    <w:multiLevelType w:val="hybridMultilevel"/>
    <w:tmpl w:val="E240319A"/>
    <w:lvl w:ilvl="0" w:tplc="601EC27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2F938ED"/>
    <w:multiLevelType w:val="hybridMultilevel"/>
    <w:tmpl w:val="A8E613F8"/>
    <w:lvl w:ilvl="0" w:tplc="35F8B762">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06115809"/>
    <w:multiLevelType w:val="hybridMultilevel"/>
    <w:tmpl w:val="18305E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AC8570F"/>
    <w:multiLevelType w:val="hybridMultilevel"/>
    <w:tmpl w:val="49E42D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BA670C4"/>
    <w:multiLevelType w:val="hybridMultilevel"/>
    <w:tmpl w:val="C97C44B6"/>
    <w:lvl w:ilvl="0" w:tplc="04140001">
      <w:start w:val="1"/>
      <w:numFmt w:val="bullet"/>
      <w:lvlText w:val=""/>
      <w:lvlJc w:val="left"/>
      <w:pPr>
        <w:ind w:left="2138" w:hanging="360"/>
      </w:pPr>
      <w:rPr>
        <w:rFonts w:ascii="Symbol" w:hAnsi="Symbol" w:hint="default"/>
      </w:rPr>
    </w:lvl>
    <w:lvl w:ilvl="1" w:tplc="04140003" w:tentative="1">
      <w:start w:val="1"/>
      <w:numFmt w:val="bullet"/>
      <w:lvlText w:val="o"/>
      <w:lvlJc w:val="left"/>
      <w:pPr>
        <w:ind w:left="2858" w:hanging="360"/>
      </w:pPr>
      <w:rPr>
        <w:rFonts w:ascii="Courier New" w:hAnsi="Courier New" w:cs="Courier New" w:hint="default"/>
      </w:rPr>
    </w:lvl>
    <w:lvl w:ilvl="2" w:tplc="04140005" w:tentative="1">
      <w:start w:val="1"/>
      <w:numFmt w:val="bullet"/>
      <w:lvlText w:val=""/>
      <w:lvlJc w:val="left"/>
      <w:pPr>
        <w:ind w:left="3578" w:hanging="360"/>
      </w:pPr>
      <w:rPr>
        <w:rFonts w:ascii="Wingdings" w:hAnsi="Wingdings" w:hint="default"/>
      </w:rPr>
    </w:lvl>
    <w:lvl w:ilvl="3" w:tplc="04140001" w:tentative="1">
      <w:start w:val="1"/>
      <w:numFmt w:val="bullet"/>
      <w:lvlText w:val=""/>
      <w:lvlJc w:val="left"/>
      <w:pPr>
        <w:ind w:left="4298" w:hanging="360"/>
      </w:pPr>
      <w:rPr>
        <w:rFonts w:ascii="Symbol" w:hAnsi="Symbol" w:hint="default"/>
      </w:rPr>
    </w:lvl>
    <w:lvl w:ilvl="4" w:tplc="04140003" w:tentative="1">
      <w:start w:val="1"/>
      <w:numFmt w:val="bullet"/>
      <w:lvlText w:val="o"/>
      <w:lvlJc w:val="left"/>
      <w:pPr>
        <w:ind w:left="5018" w:hanging="360"/>
      </w:pPr>
      <w:rPr>
        <w:rFonts w:ascii="Courier New" w:hAnsi="Courier New" w:cs="Courier New" w:hint="default"/>
      </w:rPr>
    </w:lvl>
    <w:lvl w:ilvl="5" w:tplc="04140005" w:tentative="1">
      <w:start w:val="1"/>
      <w:numFmt w:val="bullet"/>
      <w:lvlText w:val=""/>
      <w:lvlJc w:val="left"/>
      <w:pPr>
        <w:ind w:left="5738" w:hanging="360"/>
      </w:pPr>
      <w:rPr>
        <w:rFonts w:ascii="Wingdings" w:hAnsi="Wingdings" w:hint="default"/>
      </w:rPr>
    </w:lvl>
    <w:lvl w:ilvl="6" w:tplc="04140001" w:tentative="1">
      <w:start w:val="1"/>
      <w:numFmt w:val="bullet"/>
      <w:lvlText w:val=""/>
      <w:lvlJc w:val="left"/>
      <w:pPr>
        <w:ind w:left="6458" w:hanging="360"/>
      </w:pPr>
      <w:rPr>
        <w:rFonts w:ascii="Symbol" w:hAnsi="Symbol" w:hint="default"/>
      </w:rPr>
    </w:lvl>
    <w:lvl w:ilvl="7" w:tplc="04140003" w:tentative="1">
      <w:start w:val="1"/>
      <w:numFmt w:val="bullet"/>
      <w:lvlText w:val="o"/>
      <w:lvlJc w:val="left"/>
      <w:pPr>
        <w:ind w:left="7178" w:hanging="360"/>
      </w:pPr>
      <w:rPr>
        <w:rFonts w:ascii="Courier New" w:hAnsi="Courier New" w:cs="Courier New" w:hint="default"/>
      </w:rPr>
    </w:lvl>
    <w:lvl w:ilvl="8" w:tplc="04140005" w:tentative="1">
      <w:start w:val="1"/>
      <w:numFmt w:val="bullet"/>
      <w:lvlText w:val=""/>
      <w:lvlJc w:val="left"/>
      <w:pPr>
        <w:ind w:left="7898" w:hanging="360"/>
      </w:pPr>
      <w:rPr>
        <w:rFonts w:ascii="Wingdings" w:hAnsi="Wingdings" w:hint="default"/>
      </w:rPr>
    </w:lvl>
  </w:abstractNum>
  <w:abstractNum w:abstractNumId="6" w15:restartNumberingAfterBreak="0">
    <w:nsid w:val="2B84217C"/>
    <w:multiLevelType w:val="hybridMultilevel"/>
    <w:tmpl w:val="98C899B0"/>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15:restartNumberingAfterBreak="0">
    <w:nsid w:val="31D333FE"/>
    <w:multiLevelType w:val="hybridMultilevel"/>
    <w:tmpl w:val="C0B200EE"/>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8153B6E"/>
    <w:multiLevelType w:val="hybridMultilevel"/>
    <w:tmpl w:val="CEFA04F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3B0F6B35"/>
    <w:multiLevelType w:val="hybridMultilevel"/>
    <w:tmpl w:val="DBFC1706"/>
    <w:lvl w:ilvl="0" w:tplc="C20CC4C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BCE1AFD"/>
    <w:multiLevelType w:val="hybridMultilevel"/>
    <w:tmpl w:val="EF76126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3F4E6744"/>
    <w:multiLevelType w:val="hybridMultilevel"/>
    <w:tmpl w:val="6440784C"/>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2" w15:restartNumberingAfterBreak="0">
    <w:nsid w:val="42F15DA9"/>
    <w:multiLevelType w:val="hybridMultilevel"/>
    <w:tmpl w:val="7988D1FE"/>
    <w:lvl w:ilvl="0" w:tplc="3400432C">
      <w:numFmt w:val="bullet"/>
      <w:lvlText w:val=""/>
      <w:lvlJc w:val="left"/>
      <w:pPr>
        <w:ind w:left="720" w:hanging="360"/>
      </w:pPr>
      <w:rPr>
        <w:rFonts w:ascii="Symbol" w:eastAsia="Calibri" w:hAnsi="Symbol" w:cs="Times New Roman" w:hint="default"/>
      </w:rPr>
    </w:lvl>
    <w:lvl w:ilvl="1" w:tplc="043B0003" w:tentative="1">
      <w:start w:val="1"/>
      <w:numFmt w:val="bullet"/>
      <w:lvlText w:val="o"/>
      <w:lvlJc w:val="left"/>
      <w:pPr>
        <w:ind w:left="1440" w:hanging="360"/>
      </w:pPr>
      <w:rPr>
        <w:rFonts w:ascii="Courier New" w:hAnsi="Courier New" w:cs="Courier New" w:hint="default"/>
      </w:rPr>
    </w:lvl>
    <w:lvl w:ilvl="2" w:tplc="043B0005" w:tentative="1">
      <w:start w:val="1"/>
      <w:numFmt w:val="bullet"/>
      <w:lvlText w:val=""/>
      <w:lvlJc w:val="left"/>
      <w:pPr>
        <w:ind w:left="2160" w:hanging="360"/>
      </w:pPr>
      <w:rPr>
        <w:rFonts w:ascii="Wingdings" w:hAnsi="Wingdings" w:hint="default"/>
      </w:rPr>
    </w:lvl>
    <w:lvl w:ilvl="3" w:tplc="043B0001" w:tentative="1">
      <w:start w:val="1"/>
      <w:numFmt w:val="bullet"/>
      <w:lvlText w:val=""/>
      <w:lvlJc w:val="left"/>
      <w:pPr>
        <w:ind w:left="2880" w:hanging="360"/>
      </w:pPr>
      <w:rPr>
        <w:rFonts w:ascii="Symbol" w:hAnsi="Symbol" w:hint="default"/>
      </w:rPr>
    </w:lvl>
    <w:lvl w:ilvl="4" w:tplc="043B0003" w:tentative="1">
      <w:start w:val="1"/>
      <w:numFmt w:val="bullet"/>
      <w:lvlText w:val="o"/>
      <w:lvlJc w:val="left"/>
      <w:pPr>
        <w:ind w:left="3600" w:hanging="360"/>
      </w:pPr>
      <w:rPr>
        <w:rFonts w:ascii="Courier New" w:hAnsi="Courier New" w:cs="Courier New" w:hint="default"/>
      </w:rPr>
    </w:lvl>
    <w:lvl w:ilvl="5" w:tplc="043B0005" w:tentative="1">
      <w:start w:val="1"/>
      <w:numFmt w:val="bullet"/>
      <w:lvlText w:val=""/>
      <w:lvlJc w:val="left"/>
      <w:pPr>
        <w:ind w:left="4320" w:hanging="360"/>
      </w:pPr>
      <w:rPr>
        <w:rFonts w:ascii="Wingdings" w:hAnsi="Wingdings" w:hint="default"/>
      </w:rPr>
    </w:lvl>
    <w:lvl w:ilvl="6" w:tplc="043B0001" w:tentative="1">
      <w:start w:val="1"/>
      <w:numFmt w:val="bullet"/>
      <w:lvlText w:val=""/>
      <w:lvlJc w:val="left"/>
      <w:pPr>
        <w:ind w:left="5040" w:hanging="360"/>
      </w:pPr>
      <w:rPr>
        <w:rFonts w:ascii="Symbol" w:hAnsi="Symbol" w:hint="default"/>
      </w:rPr>
    </w:lvl>
    <w:lvl w:ilvl="7" w:tplc="043B0003" w:tentative="1">
      <w:start w:val="1"/>
      <w:numFmt w:val="bullet"/>
      <w:lvlText w:val="o"/>
      <w:lvlJc w:val="left"/>
      <w:pPr>
        <w:ind w:left="5760" w:hanging="360"/>
      </w:pPr>
      <w:rPr>
        <w:rFonts w:ascii="Courier New" w:hAnsi="Courier New" w:cs="Courier New" w:hint="default"/>
      </w:rPr>
    </w:lvl>
    <w:lvl w:ilvl="8" w:tplc="043B0005" w:tentative="1">
      <w:start w:val="1"/>
      <w:numFmt w:val="bullet"/>
      <w:lvlText w:val=""/>
      <w:lvlJc w:val="left"/>
      <w:pPr>
        <w:ind w:left="6480" w:hanging="360"/>
      </w:pPr>
      <w:rPr>
        <w:rFonts w:ascii="Wingdings" w:hAnsi="Wingdings" w:hint="default"/>
      </w:rPr>
    </w:lvl>
  </w:abstractNum>
  <w:abstractNum w:abstractNumId="13" w15:restartNumberingAfterBreak="0">
    <w:nsid w:val="4C621307"/>
    <w:multiLevelType w:val="hybridMultilevel"/>
    <w:tmpl w:val="60F4C5EE"/>
    <w:lvl w:ilvl="0" w:tplc="04140001">
      <w:start w:val="1"/>
      <w:numFmt w:val="bullet"/>
      <w:lvlText w:val=""/>
      <w:lvlJc w:val="left"/>
      <w:pPr>
        <w:ind w:left="1493" w:hanging="360"/>
      </w:pPr>
      <w:rPr>
        <w:rFonts w:ascii="Symbol" w:hAnsi="Symbol" w:hint="default"/>
      </w:rPr>
    </w:lvl>
    <w:lvl w:ilvl="1" w:tplc="04140003" w:tentative="1">
      <w:start w:val="1"/>
      <w:numFmt w:val="bullet"/>
      <w:lvlText w:val="o"/>
      <w:lvlJc w:val="left"/>
      <w:pPr>
        <w:ind w:left="2213" w:hanging="360"/>
      </w:pPr>
      <w:rPr>
        <w:rFonts w:ascii="Courier New" w:hAnsi="Courier New" w:cs="Courier New" w:hint="default"/>
      </w:rPr>
    </w:lvl>
    <w:lvl w:ilvl="2" w:tplc="04140005" w:tentative="1">
      <w:start w:val="1"/>
      <w:numFmt w:val="bullet"/>
      <w:lvlText w:val=""/>
      <w:lvlJc w:val="left"/>
      <w:pPr>
        <w:ind w:left="2933" w:hanging="360"/>
      </w:pPr>
      <w:rPr>
        <w:rFonts w:ascii="Wingdings" w:hAnsi="Wingdings" w:hint="default"/>
      </w:rPr>
    </w:lvl>
    <w:lvl w:ilvl="3" w:tplc="04140001" w:tentative="1">
      <w:start w:val="1"/>
      <w:numFmt w:val="bullet"/>
      <w:lvlText w:val=""/>
      <w:lvlJc w:val="left"/>
      <w:pPr>
        <w:ind w:left="3653" w:hanging="360"/>
      </w:pPr>
      <w:rPr>
        <w:rFonts w:ascii="Symbol" w:hAnsi="Symbol" w:hint="default"/>
      </w:rPr>
    </w:lvl>
    <w:lvl w:ilvl="4" w:tplc="04140003" w:tentative="1">
      <w:start w:val="1"/>
      <w:numFmt w:val="bullet"/>
      <w:lvlText w:val="o"/>
      <w:lvlJc w:val="left"/>
      <w:pPr>
        <w:ind w:left="4373" w:hanging="360"/>
      </w:pPr>
      <w:rPr>
        <w:rFonts w:ascii="Courier New" w:hAnsi="Courier New" w:cs="Courier New" w:hint="default"/>
      </w:rPr>
    </w:lvl>
    <w:lvl w:ilvl="5" w:tplc="04140005" w:tentative="1">
      <w:start w:val="1"/>
      <w:numFmt w:val="bullet"/>
      <w:lvlText w:val=""/>
      <w:lvlJc w:val="left"/>
      <w:pPr>
        <w:ind w:left="5093" w:hanging="360"/>
      </w:pPr>
      <w:rPr>
        <w:rFonts w:ascii="Wingdings" w:hAnsi="Wingdings" w:hint="default"/>
      </w:rPr>
    </w:lvl>
    <w:lvl w:ilvl="6" w:tplc="04140001" w:tentative="1">
      <w:start w:val="1"/>
      <w:numFmt w:val="bullet"/>
      <w:lvlText w:val=""/>
      <w:lvlJc w:val="left"/>
      <w:pPr>
        <w:ind w:left="5813" w:hanging="360"/>
      </w:pPr>
      <w:rPr>
        <w:rFonts w:ascii="Symbol" w:hAnsi="Symbol" w:hint="default"/>
      </w:rPr>
    </w:lvl>
    <w:lvl w:ilvl="7" w:tplc="04140003" w:tentative="1">
      <w:start w:val="1"/>
      <w:numFmt w:val="bullet"/>
      <w:lvlText w:val="o"/>
      <w:lvlJc w:val="left"/>
      <w:pPr>
        <w:ind w:left="6533" w:hanging="360"/>
      </w:pPr>
      <w:rPr>
        <w:rFonts w:ascii="Courier New" w:hAnsi="Courier New" w:cs="Courier New" w:hint="default"/>
      </w:rPr>
    </w:lvl>
    <w:lvl w:ilvl="8" w:tplc="04140005" w:tentative="1">
      <w:start w:val="1"/>
      <w:numFmt w:val="bullet"/>
      <w:lvlText w:val=""/>
      <w:lvlJc w:val="left"/>
      <w:pPr>
        <w:ind w:left="7253" w:hanging="360"/>
      </w:pPr>
      <w:rPr>
        <w:rFonts w:ascii="Wingdings" w:hAnsi="Wingdings" w:hint="default"/>
      </w:rPr>
    </w:lvl>
  </w:abstractNum>
  <w:abstractNum w:abstractNumId="14" w15:restartNumberingAfterBreak="0">
    <w:nsid w:val="580864A0"/>
    <w:multiLevelType w:val="hybridMultilevel"/>
    <w:tmpl w:val="71B21C38"/>
    <w:lvl w:ilvl="0" w:tplc="04140001">
      <w:start w:val="1"/>
      <w:numFmt w:val="bullet"/>
      <w:lvlText w:val=""/>
      <w:lvlJc w:val="left"/>
      <w:pPr>
        <w:ind w:left="1133" w:hanging="360"/>
      </w:pPr>
      <w:rPr>
        <w:rFonts w:ascii="Symbol" w:hAnsi="Symbol" w:hint="default"/>
      </w:rPr>
    </w:lvl>
    <w:lvl w:ilvl="1" w:tplc="04140003" w:tentative="1">
      <w:start w:val="1"/>
      <w:numFmt w:val="bullet"/>
      <w:lvlText w:val="o"/>
      <w:lvlJc w:val="left"/>
      <w:pPr>
        <w:ind w:left="1853" w:hanging="360"/>
      </w:pPr>
      <w:rPr>
        <w:rFonts w:ascii="Courier New" w:hAnsi="Courier New" w:cs="Courier New" w:hint="default"/>
      </w:rPr>
    </w:lvl>
    <w:lvl w:ilvl="2" w:tplc="04140005" w:tentative="1">
      <w:start w:val="1"/>
      <w:numFmt w:val="bullet"/>
      <w:lvlText w:val=""/>
      <w:lvlJc w:val="left"/>
      <w:pPr>
        <w:ind w:left="2573" w:hanging="360"/>
      </w:pPr>
      <w:rPr>
        <w:rFonts w:ascii="Wingdings" w:hAnsi="Wingdings" w:hint="default"/>
      </w:rPr>
    </w:lvl>
    <w:lvl w:ilvl="3" w:tplc="04140001" w:tentative="1">
      <w:start w:val="1"/>
      <w:numFmt w:val="bullet"/>
      <w:lvlText w:val=""/>
      <w:lvlJc w:val="left"/>
      <w:pPr>
        <w:ind w:left="3293" w:hanging="360"/>
      </w:pPr>
      <w:rPr>
        <w:rFonts w:ascii="Symbol" w:hAnsi="Symbol" w:hint="default"/>
      </w:rPr>
    </w:lvl>
    <w:lvl w:ilvl="4" w:tplc="04140003" w:tentative="1">
      <w:start w:val="1"/>
      <w:numFmt w:val="bullet"/>
      <w:lvlText w:val="o"/>
      <w:lvlJc w:val="left"/>
      <w:pPr>
        <w:ind w:left="4013" w:hanging="360"/>
      </w:pPr>
      <w:rPr>
        <w:rFonts w:ascii="Courier New" w:hAnsi="Courier New" w:cs="Courier New" w:hint="default"/>
      </w:rPr>
    </w:lvl>
    <w:lvl w:ilvl="5" w:tplc="04140005" w:tentative="1">
      <w:start w:val="1"/>
      <w:numFmt w:val="bullet"/>
      <w:lvlText w:val=""/>
      <w:lvlJc w:val="left"/>
      <w:pPr>
        <w:ind w:left="4733" w:hanging="360"/>
      </w:pPr>
      <w:rPr>
        <w:rFonts w:ascii="Wingdings" w:hAnsi="Wingdings" w:hint="default"/>
      </w:rPr>
    </w:lvl>
    <w:lvl w:ilvl="6" w:tplc="04140001" w:tentative="1">
      <w:start w:val="1"/>
      <w:numFmt w:val="bullet"/>
      <w:lvlText w:val=""/>
      <w:lvlJc w:val="left"/>
      <w:pPr>
        <w:ind w:left="5453" w:hanging="360"/>
      </w:pPr>
      <w:rPr>
        <w:rFonts w:ascii="Symbol" w:hAnsi="Symbol" w:hint="default"/>
      </w:rPr>
    </w:lvl>
    <w:lvl w:ilvl="7" w:tplc="04140003" w:tentative="1">
      <w:start w:val="1"/>
      <w:numFmt w:val="bullet"/>
      <w:lvlText w:val="o"/>
      <w:lvlJc w:val="left"/>
      <w:pPr>
        <w:ind w:left="6173" w:hanging="360"/>
      </w:pPr>
      <w:rPr>
        <w:rFonts w:ascii="Courier New" w:hAnsi="Courier New" w:cs="Courier New" w:hint="default"/>
      </w:rPr>
    </w:lvl>
    <w:lvl w:ilvl="8" w:tplc="04140005" w:tentative="1">
      <w:start w:val="1"/>
      <w:numFmt w:val="bullet"/>
      <w:lvlText w:val=""/>
      <w:lvlJc w:val="left"/>
      <w:pPr>
        <w:ind w:left="6893" w:hanging="360"/>
      </w:pPr>
      <w:rPr>
        <w:rFonts w:ascii="Wingdings" w:hAnsi="Wingdings" w:hint="default"/>
      </w:rPr>
    </w:lvl>
  </w:abstractNum>
  <w:abstractNum w:abstractNumId="15" w15:restartNumberingAfterBreak="0">
    <w:nsid w:val="5E7153DF"/>
    <w:multiLevelType w:val="hybridMultilevel"/>
    <w:tmpl w:val="C480F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CD714FA"/>
    <w:multiLevelType w:val="hybridMultilevel"/>
    <w:tmpl w:val="E7762EA6"/>
    <w:lvl w:ilvl="0" w:tplc="FA5EAF3A">
      <w:numFmt w:val="bullet"/>
      <w:lvlText w:val=""/>
      <w:lvlJc w:val="left"/>
      <w:pPr>
        <w:ind w:left="720" w:hanging="360"/>
      </w:pPr>
      <w:rPr>
        <w:rFonts w:ascii="Symbol" w:eastAsiaTheme="minorHAnsi" w:hAnsi="Symbol" w:cstheme="minorBidi" w:hint="default"/>
      </w:rPr>
    </w:lvl>
    <w:lvl w:ilvl="1" w:tplc="043B0003" w:tentative="1">
      <w:start w:val="1"/>
      <w:numFmt w:val="bullet"/>
      <w:lvlText w:val="o"/>
      <w:lvlJc w:val="left"/>
      <w:pPr>
        <w:ind w:left="1440" w:hanging="360"/>
      </w:pPr>
      <w:rPr>
        <w:rFonts w:ascii="Courier New" w:hAnsi="Courier New" w:cs="Courier New" w:hint="default"/>
      </w:rPr>
    </w:lvl>
    <w:lvl w:ilvl="2" w:tplc="043B0005" w:tentative="1">
      <w:start w:val="1"/>
      <w:numFmt w:val="bullet"/>
      <w:lvlText w:val=""/>
      <w:lvlJc w:val="left"/>
      <w:pPr>
        <w:ind w:left="2160" w:hanging="360"/>
      </w:pPr>
      <w:rPr>
        <w:rFonts w:ascii="Wingdings" w:hAnsi="Wingdings" w:hint="default"/>
      </w:rPr>
    </w:lvl>
    <w:lvl w:ilvl="3" w:tplc="043B0001" w:tentative="1">
      <w:start w:val="1"/>
      <w:numFmt w:val="bullet"/>
      <w:lvlText w:val=""/>
      <w:lvlJc w:val="left"/>
      <w:pPr>
        <w:ind w:left="2880" w:hanging="360"/>
      </w:pPr>
      <w:rPr>
        <w:rFonts w:ascii="Symbol" w:hAnsi="Symbol" w:hint="default"/>
      </w:rPr>
    </w:lvl>
    <w:lvl w:ilvl="4" w:tplc="043B0003" w:tentative="1">
      <w:start w:val="1"/>
      <w:numFmt w:val="bullet"/>
      <w:lvlText w:val="o"/>
      <w:lvlJc w:val="left"/>
      <w:pPr>
        <w:ind w:left="3600" w:hanging="360"/>
      </w:pPr>
      <w:rPr>
        <w:rFonts w:ascii="Courier New" w:hAnsi="Courier New" w:cs="Courier New" w:hint="default"/>
      </w:rPr>
    </w:lvl>
    <w:lvl w:ilvl="5" w:tplc="043B0005" w:tentative="1">
      <w:start w:val="1"/>
      <w:numFmt w:val="bullet"/>
      <w:lvlText w:val=""/>
      <w:lvlJc w:val="left"/>
      <w:pPr>
        <w:ind w:left="4320" w:hanging="360"/>
      </w:pPr>
      <w:rPr>
        <w:rFonts w:ascii="Wingdings" w:hAnsi="Wingdings" w:hint="default"/>
      </w:rPr>
    </w:lvl>
    <w:lvl w:ilvl="6" w:tplc="043B0001" w:tentative="1">
      <w:start w:val="1"/>
      <w:numFmt w:val="bullet"/>
      <w:lvlText w:val=""/>
      <w:lvlJc w:val="left"/>
      <w:pPr>
        <w:ind w:left="5040" w:hanging="360"/>
      </w:pPr>
      <w:rPr>
        <w:rFonts w:ascii="Symbol" w:hAnsi="Symbol" w:hint="default"/>
      </w:rPr>
    </w:lvl>
    <w:lvl w:ilvl="7" w:tplc="043B0003" w:tentative="1">
      <w:start w:val="1"/>
      <w:numFmt w:val="bullet"/>
      <w:lvlText w:val="o"/>
      <w:lvlJc w:val="left"/>
      <w:pPr>
        <w:ind w:left="5760" w:hanging="360"/>
      </w:pPr>
      <w:rPr>
        <w:rFonts w:ascii="Courier New" w:hAnsi="Courier New" w:cs="Courier New" w:hint="default"/>
      </w:rPr>
    </w:lvl>
    <w:lvl w:ilvl="8" w:tplc="043B0005" w:tentative="1">
      <w:start w:val="1"/>
      <w:numFmt w:val="bullet"/>
      <w:lvlText w:val=""/>
      <w:lvlJc w:val="left"/>
      <w:pPr>
        <w:ind w:left="6480" w:hanging="360"/>
      </w:pPr>
      <w:rPr>
        <w:rFonts w:ascii="Wingdings" w:hAnsi="Wingdings" w:hint="default"/>
      </w:rPr>
    </w:lvl>
  </w:abstractNum>
  <w:abstractNum w:abstractNumId="17" w15:restartNumberingAfterBreak="0">
    <w:nsid w:val="7D200299"/>
    <w:multiLevelType w:val="hybridMultilevel"/>
    <w:tmpl w:val="E5101228"/>
    <w:lvl w:ilvl="0" w:tplc="043B000F">
      <w:start w:val="1"/>
      <w:numFmt w:val="decimal"/>
      <w:lvlText w:val="%1."/>
      <w:lvlJc w:val="left"/>
      <w:pPr>
        <w:ind w:left="720" w:hanging="360"/>
      </w:pPr>
      <w:rPr>
        <w:rFonts w:hint="default"/>
      </w:rPr>
    </w:lvl>
    <w:lvl w:ilvl="1" w:tplc="043B0019" w:tentative="1">
      <w:start w:val="1"/>
      <w:numFmt w:val="lowerLetter"/>
      <w:lvlText w:val="%2."/>
      <w:lvlJc w:val="left"/>
      <w:pPr>
        <w:ind w:left="1440" w:hanging="360"/>
      </w:pPr>
    </w:lvl>
    <w:lvl w:ilvl="2" w:tplc="043B001B" w:tentative="1">
      <w:start w:val="1"/>
      <w:numFmt w:val="lowerRoman"/>
      <w:lvlText w:val="%3."/>
      <w:lvlJc w:val="right"/>
      <w:pPr>
        <w:ind w:left="2160" w:hanging="180"/>
      </w:pPr>
    </w:lvl>
    <w:lvl w:ilvl="3" w:tplc="043B000F" w:tentative="1">
      <w:start w:val="1"/>
      <w:numFmt w:val="decimal"/>
      <w:lvlText w:val="%4."/>
      <w:lvlJc w:val="left"/>
      <w:pPr>
        <w:ind w:left="2880" w:hanging="360"/>
      </w:pPr>
    </w:lvl>
    <w:lvl w:ilvl="4" w:tplc="043B0019" w:tentative="1">
      <w:start w:val="1"/>
      <w:numFmt w:val="lowerLetter"/>
      <w:lvlText w:val="%5."/>
      <w:lvlJc w:val="left"/>
      <w:pPr>
        <w:ind w:left="3600" w:hanging="360"/>
      </w:pPr>
    </w:lvl>
    <w:lvl w:ilvl="5" w:tplc="043B001B" w:tentative="1">
      <w:start w:val="1"/>
      <w:numFmt w:val="lowerRoman"/>
      <w:lvlText w:val="%6."/>
      <w:lvlJc w:val="right"/>
      <w:pPr>
        <w:ind w:left="4320" w:hanging="180"/>
      </w:pPr>
    </w:lvl>
    <w:lvl w:ilvl="6" w:tplc="043B000F" w:tentative="1">
      <w:start w:val="1"/>
      <w:numFmt w:val="decimal"/>
      <w:lvlText w:val="%7."/>
      <w:lvlJc w:val="left"/>
      <w:pPr>
        <w:ind w:left="5040" w:hanging="360"/>
      </w:pPr>
    </w:lvl>
    <w:lvl w:ilvl="7" w:tplc="043B0019" w:tentative="1">
      <w:start w:val="1"/>
      <w:numFmt w:val="lowerLetter"/>
      <w:lvlText w:val="%8."/>
      <w:lvlJc w:val="left"/>
      <w:pPr>
        <w:ind w:left="5760" w:hanging="360"/>
      </w:pPr>
    </w:lvl>
    <w:lvl w:ilvl="8" w:tplc="043B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17"/>
  </w:num>
  <w:num w:numId="5">
    <w:abstractNumId w:val="12"/>
  </w:num>
  <w:num w:numId="6">
    <w:abstractNumId w:val="16"/>
  </w:num>
  <w:num w:numId="7">
    <w:abstractNumId w:val="2"/>
  </w:num>
  <w:num w:numId="8">
    <w:abstractNumId w:val="15"/>
  </w:num>
  <w:num w:numId="9">
    <w:abstractNumId w:val="8"/>
  </w:num>
  <w:num w:numId="10">
    <w:abstractNumId w:val="0"/>
  </w:num>
  <w:num w:numId="11">
    <w:abstractNumId w:val="4"/>
  </w:num>
  <w:num w:numId="12">
    <w:abstractNumId w:val="10"/>
  </w:num>
  <w:num w:numId="13">
    <w:abstractNumId w:val="14"/>
  </w:num>
  <w:num w:numId="14">
    <w:abstractNumId w:val="13"/>
  </w:num>
  <w:num w:numId="15">
    <w:abstractNumId w:val="5"/>
  </w:num>
  <w:num w:numId="16">
    <w:abstractNumId w:val="11"/>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defaultTabStop w:val="709"/>
  <w:hyphenationZone w:val="420"/>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06B"/>
    <w:rsid w:val="000016E5"/>
    <w:rsid w:val="00004250"/>
    <w:rsid w:val="000075FD"/>
    <w:rsid w:val="0001446E"/>
    <w:rsid w:val="00014792"/>
    <w:rsid w:val="00015CF3"/>
    <w:rsid w:val="00023DE5"/>
    <w:rsid w:val="000245EC"/>
    <w:rsid w:val="000327E4"/>
    <w:rsid w:val="00033DF7"/>
    <w:rsid w:val="00034FFC"/>
    <w:rsid w:val="00040B48"/>
    <w:rsid w:val="000822FD"/>
    <w:rsid w:val="000829C4"/>
    <w:rsid w:val="00091D20"/>
    <w:rsid w:val="00096F45"/>
    <w:rsid w:val="000972B7"/>
    <w:rsid w:val="000A05B8"/>
    <w:rsid w:val="000B11B3"/>
    <w:rsid w:val="000C33C6"/>
    <w:rsid w:val="000D65CC"/>
    <w:rsid w:val="000E2D86"/>
    <w:rsid w:val="000E53FA"/>
    <w:rsid w:val="000E76BF"/>
    <w:rsid w:val="000F1002"/>
    <w:rsid w:val="000F3FAA"/>
    <w:rsid w:val="001107FA"/>
    <w:rsid w:val="00114609"/>
    <w:rsid w:val="001150F0"/>
    <w:rsid w:val="00117277"/>
    <w:rsid w:val="00126F02"/>
    <w:rsid w:val="0013435E"/>
    <w:rsid w:val="00135320"/>
    <w:rsid w:val="00171216"/>
    <w:rsid w:val="00180C06"/>
    <w:rsid w:val="001811CD"/>
    <w:rsid w:val="001A3788"/>
    <w:rsid w:val="001B0ECA"/>
    <w:rsid w:val="001B2FBF"/>
    <w:rsid w:val="001B6F35"/>
    <w:rsid w:val="001C6290"/>
    <w:rsid w:val="001D0984"/>
    <w:rsid w:val="001D23A5"/>
    <w:rsid w:val="001D4E2F"/>
    <w:rsid w:val="001D6C4B"/>
    <w:rsid w:val="001E1056"/>
    <w:rsid w:val="001E42E6"/>
    <w:rsid w:val="001F5801"/>
    <w:rsid w:val="001F61AD"/>
    <w:rsid w:val="00201D5C"/>
    <w:rsid w:val="002279E1"/>
    <w:rsid w:val="00231C31"/>
    <w:rsid w:val="00264816"/>
    <w:rsid w:val="00284854"/>
    <w:rsid w:val="00291585"/>
    <w:rsid w:val="002929C5"/>
    <w:rsid w:val="00293B3C"/>
    <w:rsid w:val="002B2835"/>
    <w:rsid w:val="002D7717"/>
    <w:rsid w:val="002E03B3"/>
    <w:rsid w:val="002E3CFB"/>
    <w:rsid w:val="002F2EE8"/>
    <w:rsid w:val="003138BC"/>
    <w:rsid w:val="00316011"/>
    <w:rsid w:val="00321EFA"/>
    <w:rsid w:val="00330097"/>
    <w:rsid w:val="00332959"/>
    <w:rsid w:val="003331C2"/>
    <w:rsid w:val="003378D1"/>
    <w:rsid w:val="00351098"/>
    <w:rsid w:val="00352785"/>
    <w:rsid w:val="00355FCA"/>
    <w:rsid w:val="00357701"/>
    <w:rsid w:val="003874DA"/>
    <w:rsid w:val="0039363B"/>
    <w:rsid w:val="003A1A4D"/>
    <w:rsid w:val="003A2BAC"/>
    <w:rsid w:val="003A6958"/>
    <w:rsid w:val="003B4186"/>
    <w:rsid w:val="003B538C"/>
    <w:rsid w:val="003B692E"/>
    <w:rsid w:val="003C484B"/>
    <w:rsid w:val="003F006B"/>
    <w:rsid w:val="00416C43"/>
    <w:rsid w:val="00427EE9"/>
    <w:rsid w:val="0043015C"/>
    <w:rsid w:val="0043216E"/>
    <w:rsid w:val="0046139D"/>
    <w:rsid w:val="0046527B"/>
    <w:rsid w:val="00467D36"/>
    <w:rsid w:val="0047677A"/>
    <w:rsid w:val="004A355B"/>
    <w:rsid w:val="004C2365"/>
    <w:rsid w:val="004D0B83"/>
    <w:rsid w:val="004D460D"/>
    <w:rsid w:val="004D7817"/>
    <w:rsid w:val="004E3098"/>
    <w:rsid w:val="004F072C"/>
    <w:rsid w:val="004F1551"/>
    <w:rsid w:val="004F2E6E"/>
    <w:rsid w:val="004F3B87"/>
    <w:rsid w:val="0050638A"/>
    <w:rsid w:val="0051396A"/>
    <w:rsid w:val="00522FEF"/>
    <w:rsid w:val="00524E8F"/>
    <w:rsid w:val="00524F83"/>
    <w:rsid w:val="00534576"/>
    <w:rsid w:val="005476DB"/>
    <w:rsid w:val="00551679"/>
    <w:rsid w:val="00551988"/>
    <w:rsid w:val="00560AFD"/>
    <w:rsid w:val="00567D21"/>
    <w:rsid w:val="00570E2C"/>
    <w:rsid w:val="00572F91"/>
    <w:rsid w:val="005761C9"/>
    <w:rsid w:val="00586B06"/>
    <w:rsid w:val="00595663"/>
    <w:rsid w:val="005C204D"/>
    <w:rsid w:val="005E2D18"/>
    <w:rsid w:val="005E3132"/>
    <w:rsid w:val="005E3C9B"/>
    <w:rsid w:val="00600467"/>
    <w:rsid w:val="00604EA9"/>
    <w:rsid w:val="00607F93"/>
    <w:rsid w:val="00611BC5"/>
    <w:rsid w:val="006125CC"/>
    <w:rsid w:val="0061360E"/>
    <w:rsid w:val="006222EA"/>
    <w:rsid w:val="00635CF3"/>
    <w:rsid w:val="00653E09"/>
    <w:rsid w:val="006549C2"/>
    <w:rsid w:val="00654C81"/>
    <w:rsid w:val="00662CF8"/>
    <w:rsid w:val="00662F6C"/>
    <w:rsid w:val="006639E5"/>
    <w:rsid w:val="00673E89"/>
    <w:rsid w:val="006922E8"/>
    <w:rsid w:val="006A5B08"/>
    <w:rsid w:val="006A7DD8"/>
    <w:rsid w:val="006B0631"/>
    <w:rsid w:val="006B2257"/>
    <w:rsid w:val="006B366D"/>
    <w:rsid w:val="006D2B5F"/>
    <w:rsid w:val="006E4B25"/>
    <w:rsid w:val="006F0CF7"/>
    <w:rsid w:val="007027B6"/>
    <w:rsid w:val="00711F54"/>
    <w:rsid w:val="00732B84"/>
    <w:rsid w:val="00735CA2"/>
    <w:rsid w:val="00753257"/>
    <w:rsid w:val="00757896"/>
    <w:rsid w:val="00760852"/>
    <w:rsid w:val="00762BE2"/>
    <w:rsid w:val="00765ED8"/>
    <w:rsid w:val="0078191B"/>
    <w:rsid w:val="00786509"/>
    <w:rsid w:val="007B031B"/>
    <w:rsid w:val="007B08DE"/>
    <w:rsid w:val="007B39EC"/>
    <w:rsid w:val="007C193C"/>
    <w:rsid w:val="007C7A91"/>
    <w:rsid w:val="007D0F51"/>
    <w:rsid w:val="007E40A9"/>
    <w:rsid w:val="007F0239"/>
    <w:rsid w:val="007F6112"/>
    <w:rsid w:val="00803DFD"/>
    <w:rsid w:val="008112BC"/>
    <w:rsid w:val="008159E7"/>
    <w:rsid w:val="008165D8"/>
    <w:rsid w:val="0081775C"/>
    <w:rsid w:val="008451C6"/>
    <w:rsid w:val="0085136C"/>
    <w:rsid w:val="00861FC9"/>
    <w:rsid w:val="00865CD9"/>
    <w:rsid w:val="00866472"/>
    <w:rsid w:val="00867C94"/>
    <w:rsid w:val="00882BA9"/>
    <w:rsid w:val="008831B1"/>
    <w:rsid w:val="00884DDD"/>
    <w:rsid w:val="008879F0"/>
    <w:rsid w:val="0089509E"/>
    <w:rsid w:val="008B4BC7"/>
    <w:rsid w:val="008D0352"/>
    <w:rsid w:val="008D1BC6"/>
    <w:rsid w:val="008D27E1"/>
    <w:rsid w:val="008D77EE"/>
    <w:rsid w:val="008E05E2"/>
    <w:rsid w:val="008E228E"/>
    <w:rsid w:val="008E3980"/>
    <w:rsid w:val="008F4004"/>
    <w:rsid w:val="00901471"/>
    <w:rsid w:val="0091384C"/>
    <w:rsid w:val="00916C82"/>
    <w:rsid w:val="00923EEF"/>
    <w:rsid w:val="00934B03"/>
    <w:rsid w:val="00937643"/>
    <w:rsid w:val="009435A2"/>
    <w:rsid w:val="00943965"/>
    <w:rsid w:val="009546A6"/>
    <w:rsid w:val="00960CDB"/>
    <w:rsid w:val="00972D9E"/>
    <w:rsid w:val="00975661"/>
    <w:rsid w:val="00977D57"/>
    <w:rsid w:val="009806A0"/>
    <w:rsid w:val="00981CD8"/>
    <w:rsid w:val="009B238C"/>
    <w:rsid w:val="009B787E"/>
    <w:rsid w:val="009D6292"/>
    <w:rsid w:val="009E0BCA"/>
    <w:rsid w:val="00A02229"/>
    <w:rsid w:val="00A40AC5"/>
    <w:rsid w:val="00A417A0"/>
    <w:rsid w:val="00A50F0B"/>
    <w:rsid w:val="00A54E10"/>
    <w:rsid w:val="00A565AC"/>
    <w:rsid w:val="00A62CCA"/>
    <w:rsid w:val="00A660AB"/>
    <w:rsid w:val="00A71F41"/>
    <w:rsid w:val="00A817CD"/>
    <w:rsid w:val="00A85FBF"/>
    <w:rsid w:val="00A91273"/>
    <w:rsid w:val="00A93EFB"/>
    <w:rsid w:val="00AC0590"/>
    <w:rsid w:val="00AC1B2F"/>
    <w:rsid w:val="00AC25C5"/>
    <w:rsid w:val="00AD1F58"/>
    <w:rsid w:val="00AE0ED5"/>
    <w:rsid w:val="00AE19C8"/>
    <w:rsid w:val="00B01F3D"/>
    <w:rsid w:val="00B02D9B"/>
    <w:rsid w:val="00B158F7"/>
    <w:rsid w:val="00B41DD8"/>
    <w:rsid w:val="00B47A3F"/>
    <w:rsid w:val="00B57F3E"/>
    <w:rsid w:val="00B609BC"/>
    <w:rsid w:val="00B67FCA"/>
    <w:rsid w:val="00B8412C"/>
    <w:rsid w:val="00B84BD2"/>
    <w:rsid w:val="00B90293"/>
    <w:rsid w:val="00B91F45"/>
    <w:rsid w:val="00B92308"/>
    <w:rsid w:val="00B94114"/>
    <w:rsid w:val="00BA020F"/>
    <w:rsid w:val="00BA0A77"/>
    <w:rsid w:val="00BA28E3"/>
    <w:rsid w:val="00BA6091"/>
    <w:rsid w:val="00BA76A1"/>
    <w:rsid w:val="00BB582E"/>
    <w:rsid w:val="00BC3BE0"/>
    <w:rsid w:val="00C11A24"/>
    <w:rsid w:val="00C15FEE"/>
    <w:rsid w:val="00C21AFD"/>
    <w:rsid w:val="00C22E48"/>
    <w:rsid w:val="00C23D9C"/>
    <w:rsid w:val="00C26C02"/>
    <w:rsid w:val="00C278D7"/>
    <w:rsid w:val="00C3786C"/>
    <w:rsid w:val="00C500B2"/>
    <w:rsid w:val="00C52EA0"/>
    <w:rsid w:val="00C54B7E"/>
    <w:rsid w:val="00C6255A"/>
    <w:rsid w:val="00C64836"/>
    <w:rsid w:val="00C67D58"/>
    <w:rsid w:val="00C7500F"/>
    <w:rsid w:val="00C778A4"/>
    <w:rsid w:val="00C80233"/>
    <w:rsid w:val="00C80522"/>
    <w:rsid w:val="00C81ECB"/>
    <w:rsid w:val="00C84226"/>
    <w:rsid w:val="00C96AAA"/>
    <w:rsid w:val="00CA75E3"/>
    <w:rsid w:val="00CB08E1"/>
    <w:rsid w:val="00CB0E9E"/>
    <w:rsid w:val="00CC5783"/>
    <w:rsid w:val="00CD14B3"/>
    <w:rsid w:val="00CE0A6D"/>
    <w:rsid w:val="00CF01ED"/>
    <w:rsid w:val="00CF035E"/>
    <w:rsid w:val="00CF7EA0"/>
    <w:rsid w:val="00D04DCB"/>
    <w:rsid w:val="00D154C1"/>
    <w:rsid w:val="00D3134C"/>
    <w:rsid w:val="00D3252A"/>
    <w:rsid w:val="00D33FA4"/>
    <w:rsid w:val="00D35CD1"/>
    <w:rsid w:val="00D411D2"/>
    <w:rsid w:val="00D4234C"/>
    <w:rsid w:val="00D56D26"/>
    <w:rsid w:val="00D61263"/>
    <w:rsid w:val="00D67422"/>
    <w:rsid w:val="00D67718"/>
    <w:rsid w:val="00D75183"/>
    <w:rsid w:val="00D7710B"/>
    <w:rsid w:val="00D8112C"/>
    <w:rsid w:val="00D872F4"/>
    <w:rsid w:val="00D9090D"/>
    <w:rsid w:val="00DA05B4"/>
    <w:rsid w:val="00DA369B"/>
    <w:rsid w:val="00DA36D2"/>
    <w:rsid w:val="00DA6EA2"/>
    <w:rsid w:val="00DB65DF"/>
    <w:rsid w:val="00DC0D13"/>
    <w:rsid w:val="00DC7E85"/>
    <w:rsid w:val="00DD099B"/>
    <w:rsid w:val="00DF450C"/>
    <w:rsid w:val="00E038DA"/>
    <w:rsid w:val="00E10E11"/>
    <w:rsid w:val="00E1706D"/>
    <w:rsid w:val="00E2022A"/>
    <w:rsid w:val="00E212CD"/>
    <w:rsid w:val="00E21EA8"/>
    <w:rsid w:val="00E23705"/>
    <w:rsid w:val="00E25781"/>
    <w:rsid w:val="00E335D8"/>
    <w:rsid w:val="00E419AA"/>
    <w:rsid w:val="00E44D19"/>
    <w:rsid w:val="00E53ED0"/>
    <w:rsid w:val="00E63376"/>
    <w:rsid w:val="00E635AB"/>
    <w:rsid w:val="00E64A35"/>
    <w:rsid w:val="00E75968"/>
    <w:rsid w:val="00E811CF"/>
    <w:rsid w:val="00E849B5"/>
    <w:rsid w:val="00E86C47"/>
    <w:rsid w:val="00E9674B"/>
    <w:rsid w:val="00EB2ED2"/>
    <w:rsid w:val="00EB2F1D"/>
    <w:rsid w:val="00EB3DA2"/>
    <w:rsid w:val="00EC1555"/>
    <w:rsid w:val="00ED622C"/>
    <w:rsid w:val="00EE35BA"/>
    <w:rsid w:val="00F01ACB"/>
    <w:rsid w:val="00F03EB3"/>
    <w:rsid w:val="00F065FB"/>
    <w:rsid w:val="00F14122"/>
    <w:rsid w:val="00F20BB7"/>
    <w:rsid w:val="00F23AB1"/>
    <w:rsid w:val="00F40C2D"/>
    <w:rsid w:val="00F44AC5"/>
    <w:rsid w:val="00F44AD6"/>
    <w:rsid w:val="00F50AEE"/>
    <w:rsid w:val="00F52CE6"/>
    <w:rsid w:val="00F66DEF"/>
    <w:rsid w:val="00F7682D"/>
    <w:rsid w:val="00F877C6"/>
    <w:rsid w:val="00F90726"/>
    <w:rsid w:val="00F9199B"/>
    <w:rsid w:val="00FA5B4D"/>
    <w:rsid w:val="00FA6752"/>
    <w:rsid w:val="00FB0801"/>
    <w:rsid w:val="00FB146A"/>
    <w:rsid w:val="00FB2013"/>
    <w:rsid w:val="00FB373E"/>
    <w:rsid w:val="00FC7471"/>
    <w:rsid w:val="00FE4D27"/>
    <w:rsid w:val="00FF76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5:docId w15:val="{43AD8A13-E2D7-4CAC-BEB6-C927133AD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64" w:lineRule="auto"/>
    </w:pPr>
    <w:rPr>
      <w:sz w:val="21"/>
    </w:rPr>
  </w:style>
  <w:style w:type="paragraph" w:styleId="Overskrift1">
    <w:name w:val="heading 1"/>
    <w:basedOn w:val="Normal"/>
    <w:next w:val="Normal"/>
    <w:link w:val="Overskrift1Tegn"/>
    <w:uiPriority w:val="9"/>
    <w:qFormat/>
    <w:pPr>
      <w:keepNext/>
      <w:keepLines/>
      <w:spacing w:before="360" w:after="0" w:line="240" w:lineRule="auto"/>
      <w:outlineLvl w:val="0"/>
    </w:pPr>
    <w:rPr>
      <w:rFonts w:asciiTheme="majorHAnsi" w:eastAsiaTheme="majorEastAsia" w:hAnsiTheme="majorHAnsi" w:cstheme="majorBidi"/>
      <w:bCs/>
      <w:color w:val="549E39" w:themeColor="accent1"/>
      <w:sz w:val="32"/>
      <w:szCs w:val="32"/>
      <w14:numForm w14:val="oldStyle"/>
    </w:rPr>
  </w:style>
  <w:style w:type="paragraph" w:styleId="Overskrift2">
    <w:name w:val="heading 2"/>
    <w:basedOn w:val="Normal"/>
    <w:next w:val="Normal"/>
    <w:link w:val="Overskrift2Tegn"/>
    <w:uiPriority w:val="9"/>
    <w:unhideWhenUsed/>
    <w:qFormat/>
    <w:pPr>
      <w:keepNext/>
      <w:keepLines/>
      <w:spacing w:before="120" w:after="0" w:line="240" w:lineRule="auto"/>
      <w:outlineLvl w:val="1"/>
    </w:pPr>
    <w:rPr>
      <w:rFonts w:asciiTheme="majorHAnsi" w:eastAsiaTheme="majorEastAsia" w:hAnsiTheme="majorHAnsi" w:cstheme="majorBidi"/>
      <w:bCs/>
      <w:color w:val="455F51" w:themeColor="text2"/>
      <w:sz w:val="28"/>
      <w:szCs w:val="28"/>
    </w:rPr>
  </w:style>
  <w:style w:type="paragraph" w:styleId="Overskrift3">
    <w:name w:val="heading 3"/>
    <w:basedOn w:val="Normal"/>
    <w:next w:val="Normal"/>
    <w:link w:val="Overskrift3Tegn"/>
    <w:uiPriority w:val="9"/>
    <w:unhideWhenUsed/>
    <w:qFormat/>
    <w:pPr>
      <w:keepNext/>
      <w:keepLines/>
      <w:spacing w:before="20" w:after="0" w:line="240" w:lineRule="auto"/>
      <w:outlineLvl w:val="2"/>
    </w:pPr>
    <w:rPr>
      <w:rFonts w:eastAsiaTheme="majorEastAsia" w:cstheme="majorBidi"/>
      <w:b/>
      <w:bCs/>
      <w:color w:val="3E762A" w:themeColor="accent1" w:themeShade="BF"/>
      <w:sz w:val="24"/>
    </w:rPr>
  </w:style>
  <w:style w:type="paragraph" w:styleId="Overskrift4">
    <w:name w:val="heading 4"/>
    <w:basedOn w:val="Normal"/>
    <w:next w:val="Normal"/>
    <w:link w:val="Overskrift4Tegn"/>
    <w:uiPriority w:val="9"/>
    <w:semiHidden/>
    <w:unhideWhenUsed/>
    <w:qFormat/>
    <w:pPr>
      <w:keepNext/>
      <w:keepLines/>
      <w:spacing w:before="200" w:after="0"/>
      <w:outlineLvl w:val="3"/>
    </w:pPr>
    <w:rPr>
      <w:rFonts w:asciiTheme="majorHAnsi" w:eastAsiaTheme="majorEastAsia" w:hAnsiTheme="majorHAnsi" w:cstheme="majorBidi"/>
      <w:b/>
      <w:bCs/>
      <w:i/>
      <w:iCs/>
      <w:color w:val="549E39" w:themeColor="accent1"/>
      <w:sz w:val="22"/>
    </w:rPr>
  </w:style>
  <w:style w:type="paragraph" w:styleId="Overskrift5">
    <w:name w:val="heading 5"/>
    <w:basedOn w:val="Normal"/>
    <w:next w:val="Normal"/>
    <w:link w:val="Overskrift5Tegn"/>
    <w:uiPriority w:val="9"/>
    <w:semiHidden/>
    <w:unhideWhenUsed/>
    <w:qFormat/>
    <w:pPr>
      <w:keepNext/>
      <w:keepLines/>
      <w:spacing w:before="200" w:after="0"/>
      <w:outlineLvl w:val="4"/>
    </w:pPr>
    <w:rPr>
      <w:rFonts w:asciiTheme="majorHAnsi" w:eastAsiaTheme="majorEastAsia" w:hAnsiTheme="majorHAnsi" w:cstheme="majorBidi"/>
      <w:color w:val="2A4F1C" w:themeColor="accent1" w:themeShade="80"/>
      <w:sz w:val="22"/>
    </w:rPr>
  </w:style>
  <w:style w:type="paragraph" w:styleId="Overskrift6">
    <w:name w:val="heading 6"/>
    <w:basedOn w:val="Normal"/>
    <w:next w:val="Normal"/>
    <w:link w:val="Overskrift6Tegn"/>
    <w:uiPriority w:val="9"/>
    <w:semiHidden/>
    <w:unhideWhenUsed/>
    <w:qFormat/>
    <w:pPr>
      <w:keepNext/>
      <w:keepLines/>
      <w:spacing w:before="200" w:after="0"/>
      <w:outlineLvl w:val="5"/>
    </w:pPr>
    <w:rPr>
      <w:rFonts w:asciiTheme="majorHAnsi" w:eastAsiaTheme="majorEastAsia" w:hAnsiTheme="majorHAnsi" w:cstheme="majorBidi"/>
      <w:i/>
      <w:iCs/>
      <w:color w:val="2A4F1C" w:themeColor="accent1" w:themeShade="80"/>
      <w:sz w:val="22"/>
    </w:rPr>
  </w:style>
  <w:style w:type="paragraph" w:styleId="Overskrift7">
    <w:name w:val="heading 7"/>
    <w:basedOn w:val="Normal"/>
    <w:next w:val="Normal"/>
    <w:link w:val="Overskrift7Tegn"/>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Overskrift8">
    <w:name w:val="heading 8"/>
    <w:basedOn w:val="Normal"/>
    <w:next w:val="Normal"/>
    <w:link w:val="Overskrift8Tegn"/>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Cs/>
      <w:color w:val="549E39" w:themeColor="accent1"/>
      <w:sz w:val="32"/>
      <w:szCs w:val="32"/>
      <w14:numForm w14:val="oldStyle"/>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Cs/>
      <w:color w:val="455F51" w:themeColor="text2"/>
      <w:sz w:val="28"/>
      <w:szCs w:val="28"/>
    </w:rPr>
  </w:style>
  <w:style w:type="character" w:customStyle="1" w:styleId="Overskrift3Tegn">
    <w:name w:val="Overskrift 3 Tegn"/>
    <w:basedOn w:val="Standardskriftforavsnitt"/>
    <w:link w:val="Overskrift3"/>
    <w:uiPriority w:val="9"/>
    <w:rPr>
      <w:rFonts w:eastAsiaTheme="majorEastAsia" w:cstheme="majorBidi"/>
      <w:b/>
      <w:bCs/>
      <w:color w:val="3E762A" w:themeColor="accent1" w:themeShade="BF"/>
      <w:sz w:val="24"/>
    </w:rPr>
  </w:style>
  <w:style w:type="paragraph" w:styleId="Tittel">
    <w:name w:val="Title"/>
    <w:basedOn w:val="Normal"/>
    <w:next w:val="Normal"/>
    <w:link w:val="TittelTegn"/>
    <w:uiPriority w:val="10"/>
    <w:qFormat/>
    <w:pPr>
      <w:spacing w:after="0" w:line="240" w:lineRule="auto"/>
      <w:contextualSpacing/>
    </w:pPr>
    <w:rPr>
      <w:rFonts w:asciiTheme="majorHAnsi" w:eastAsiaTheme="majorEastAsia" w:hAnsiTheme="majorHAnsi" w:cstheme="majorBidi"/>
      <w:color w:val="33473C" w:themeColor="text2" w:themeShade="BF"/>
      <w:kern w:val="28"/>
      <w:sz w:val="80"/>
      <w:szCs w:val="80"/>
      <w14:ligatures w14:val="standard"/>
      <w14:numForm w14:val="oldStyle"/>
    </w:rPr>
  </w:style>
  <w:style w:type="character" w:customStyle="1" w:styleId="TittelTegn">
    <w:name w:val="Tittel Tegn"/>
    <w:basedOn w:val="Standardskriftforavsnitt"/>
    <w:link w:val="Tittel"/>
    <w:uiPriority w:val="10"/>
    <w:rPr>
      <w:rFonts w:asciiTheme="majorHAnsi" w:eastAsiaTheme="majorEastAsia" w:hAnsiTheme="majorHAnsi" w:cstheme="majorBidi"/>
      <w:color w:val="33473C" w:themeColor="text2" w:themeShade="BF"/>
      <w:kern w:val="28"/>
      <w:sz w:val="80"/>
      <w:szCs w:val="80"/>
      <w14:ligatures w14:val="standard"/>
      <w14:numForm w14:val="oldStyle"/>
    </w:rPr>
  </w:style>
  <w:style w:type="paragraph" w:styleId="Undertittel">
    <w:name w:val="Subtitle"/>
    <w:basedOn w:val="Normal"/>
    <w:next w:val="Normal"/>
    <w:link w:val="UndertittelTegn"/>
    <w:uiPriority w:val="11"/>
    <w:qFormat/>
    <w:pPr>
      <w:numPr>
        <w:ilvl w:val="1"/>
      </w:numPr>
    </w:pPr>
    <w:rPr>
      <w:rFonts w:eastAsiaTheme="majorEastAsia" w:cstheme="majorBidi"/>
      <w:iCs/>
      <w:color w:val="455F51" w:themeColor="text2"/>
      <w:sz w:val="32"/>
      <w:szCs w:val="32"/>
    </w:rPr>
  </w:style>
  <w:style w:type="character" w:customStyle="1" w:styleId="UndertittelTegn">
    <w:name w:val="Undertittel Tegn"/>
    <w:basedOn w:val="Standardskriftforavsnitt"/>
    <w:link w:val="Undertittel"/>
    <w:uiPriority w:val="11"/>
    <w:rPr>
      <w:rFonts w:eastAsiaTheme="majorEastAsia" w:cstheme="majorBidi"/>
      <w:iCs/>
      <w:color w:val="455F51" w:themeColor="text2"/>
      <w:sz w:val="32"/>
      <w:szCs w:val="32"/>
    </w:rPr>
  </w:style>
  <w:style w:type="character" w:styleId="Plassholdertekst">
    <w:name w:val="Placeholder Text"/>
    <w:basedOn w:val="Standardskriftforavsnitt"/>
    <w:uiPriority w:val="99"/>
    <w:rPr>
      <w:color w:val="808080"/>
    </w:rPr>
  </w:style>
  <w:style w:type="paragraph" w:styleId="Bobletekst">
    <w:name w:val="Balloon Text"/>
    <w:basedOn w:val="Normal"/>
    <w:link w:val="BobletekstTegn"/>
    <w:uiPriority w:val="99"/>
    <w:semiHidden/>
    <w:unhideWhenUse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549E39"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2A4F1C" w:themeColor="accent1" w:themeShade="80"/>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2A4F1C" w:themeColor="accent1" w:themeShade="80"/>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pPr>
      <w:spacing w:line="240" w:lineRule="auto"/>
    </w:pPr>
    <w:rPr>
      <w:rFonts w:eastAsiaTheme="minorEastAsia"/>
      <w:b/>
      <w:bCs/>
      <w:smallCaps/>
      <w:color w:val="455F51" w:themeColor="text2"/>
      <w:spacing w:val="6"/>
      <w:sz w:val="20"/>
      <w:szCs w:val="20"/>
    </w:rPr>
  </w:style>
  <w:style w:type="character" w:styleId="Sterk">
    <w:name w:val="Strong"/>
    <w:basedOn w:val="Standardskriftforavsnitt"/>
    <w:uiPriority w:val="22"/>
    <w:qFormat/>
    <w:rPr>
      <w:b/>
      <w:bCs/>
      <w14:numForm w14:val="oldStyle"/>
    </w:rPr>
  </w:style>
  <w:style w:type="character" w:styleId="Utheving">
    <w:name w:val="Emphasis"/>
    <w:basedOn w:val="Standardskriftforavsnitt"/>
    <w:uiPriority w:val="20"/>
    <w:qFormat/>
    <w:rPr>
      <w:i/>
      <w:iCs/>
      <w:color w:val="455F51" w:themeColor="text2"/>
    </w:rPr>
  </w:style>
  <w:style w:type="paragraph" w:styleId="Ingenmellomrom">
    <w:name w:val="No Spacing"/>
    <w:link w:val="IngenmellomromTegn"/>
    <w:uiPriority w:val="1"/>
    <w:qFormat/>
    <w:pPr>
      <w:spacing w:after="0" w:line="240" w:lineRule="auto"/>
    </w:pPr>
  </w:style>
  <w:style w:type="paragraph" w:styleId="Listeavsnitt">
    <w:name w:val="List Paragraph"/>
    <w:basedOn w:val="Normal"/>
    <w:uiPriority w:val="34"/>
    <w:qFormat/>
    <w:pPr>
      <w:spacing w:line="240" w:lineRule="auto"/>
      <w:ind w:left="720" w:hanging="288"/>
      <w:contextualSpacing/>
    </w:pPr>
    <w:rPr>
      <w:color w:val="33473C" w:themeColor="text2" w:themeShade="BF"/>
    </w:rPr>
  </w:style>
  <w:style w:type="paragraph" w:styleId="Sitat">
    <w:name w:val="Quote"/>
    <w:basedOn w:val="Normal"/>
    <w:next w:val="Normal"/>
    <w:link w:val="SitatTegn"/>
    <w:uiPriority w:val="29"/>
    <w:qFormat/>
    <w:pPr>
      <w:spacing w:before="160" w:line="300" w:lineRule="auto"/>
      <w:ind w:left="720" w:right="720"/>
      <w:jc w:val="center"/>
    </w:pPr>
    <w:rPr>
      <w:rFonts w:asciiTheme="majorHAnsi" w:eastAsiaTheme="minorEastAsia" w:hAnsiTheme="majorHAnsi"/>
      <w:i/>
      <w:iCs/>
      <w:color w:val="549E39" w:themeColor="accent1"/>
      <w:sz w:val="24"/>
      <w14:ligatures w14:val="standard"/>
      <w14:numForm w14:val="oldStyle"/>
    </w:rPr>
  </w:style>
  <w:style w:type="character" w:customStyle="1" w:styleId="SitatTegn">
    <w:name w:val="Sitat Tegn"/>
    <w:basedOn w:val="Standardskriftforavsnitt"/>
    <w:link w:val="Sitat"/>
    <w:uiPriority w:val="29"/>
    <w:rPr>
      <w:rFonts w:asciiTheme="majorHAnsi" w:eastAsiaTheme="minorEastAsia" w:hAnsiTheme="majorHAnsi"/>
      <w:i/>
      <w:iCs/>
      <w:color w:val="549E39" w:themeColor="accent1"/>
      <w:sz w:val="24"/>
      <w14:ligatures w14:val="standard"/>
      <w14:numForm w14:val="oldStyle"/>
    </w:rPr>
  </w:style>
  <w:style w:type="paragraph" w:styleId="Sterktsitat">
    <w:name w:val="Intense Quote"/>
    <w:basedOn w:val="Normal"/>
    <w:next w:val="Normal"/>
    <w:link w:val="SterktsitatTegn"/>
    <w:uiPriority w:val="30"/>
    <w:qFormat/>
    <w:pPr>
      <w:pBdr>
        <w:top w:val="single" w:sz="36" w:space="8" w:color="549E39" w:themeColor="accent1"/>
        <w:left w:val="single" w:sz="36" w:space="8" w:color="549E39" w:themeColor="accent1"/>
        <w:bottom w:val="single" w:sz="36" w:space="8" w:color="549E39" w:themeColor="accent1"/>
        <w:right w:val="single" w:sz="36" w:space="8" w:color="549E39" w:themeColor="accent1"/>
      </w:pBdr>
      <w:shd w:val="clear" w:color="auto" w:fill="549E39"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SterktsitatTegn">
    <w:name w:val="Sterkt sitat Tegn"/>
    <w:basedOn w:val="Standardskriftforavsnitt"/>
    <w:link w:val="Sterktsitat"/>
    <w:uiPriority w:val="30"/>
    <w:rPr>
      <w:rFonts w:eastAsiaTheme="minorEastAsia"/>
      <w:b/>
      <w:bCs/>
      <w:i/>
      <w:iCs/>
      <w:color w:val="FFFFFF" w:themeColor="background1"/>
      <w:sz w:val="21"/>
      <w:shd w:val="clear" w:color="auto" w:fill="549E39" w:themeFill="accent1"/>
      <w14:ligatures w14:val="standard"/>
      <w14:numForm w14:val="oldStyle"/>
    </w:rPr>
  </w:style>
  <w:style w:type="character" w:styleId="Svakutheving">
    <w:name w:val="Subtle Emphasis"/>
    <w:basedOn w:val="Standardskriftforavsnitt"/>
    <w:uiPriority w:val="19"/>
    <w:qFormat/>
    <w:rPr>
      <w:i/>
      <w:iCs/>
      <w:color w:val="000000"/>
    </w:rPr>
  </w:style>
  <w:style w:type="character" w:styleId="Sterkutheving">
    <w:name w:val="Intense Emphasis"/>
    <w:basedOn w:val="Standardskriftforavsnitt"/>
    <w:uiPriority w:val="21"/>
    <w:qFormat/>
    <w:rPr>
      <w:b/>
      <w:bCs/>
      <w:i/>
      <w:iCs/>
      <w:color w:val="549E39" w:themeColor="accent1"/>
    </w:rPr>
  </w:style>
  <w:style w:type="character" w:styleId="Svakreferanse">
    <w:name w:val="Subtle Reference"/>
    <w:basedOn w:val="Standardskriftforavsnitt"/>
    <w:uiPriority w:val="31"/>
    <w:qFormat/>
    <w:rPr>
      <w:smallCaps/>
      <w:color w:val="8AB833" w:themeColor="accent2"/>
      <w:u w:val="single"/>
    </w:rPr>
  </w:style>
  <w:style w:type="character" w:styleId="Sterkreferanse">
    <w:name w:val="Intense Reference"/>
    <w:basedOn w:val="Standardskriftforavsnitt"/>
    <w:uiPriority w:val="32"/>
    <w:qFormat/>
    <w:rPr>
      <w:b/>
      <w:bCs/>
      <w:smallCaps/>
      <w:color w:val="8AB833" w:themeColor="accent2"/>
      <w:spacing w:val="5"/>
      <w:u w:val="single"/>
    </w:rPr>
  </w:style>
  <w:style w:type="character" w:styleId="Boktittel">
    <w:name w:val="Book Title"/>
    <w:basedOn w:val="Standardskriftforavsnitt"/>
    <w:uiPriority w:val="33"/>
    <w:qFormat/>
    <w:rPr>
      <w:b/>
      <w:bCs/>
      <w:caps w:val="0"/>
      <w:smallCaps/>
      <w:spacing w:val="10"/>
    </w:rPr>
  </w:style>
  <w:style w:type="paragraph" w:styleId="Overskriftforinnholdsfortegnelse">
    <w:name w:val="TOC Heading"/>
    <w:basedOn w:val="Overskrift1"/>
    <w:next w:val="Normal"/>
    <w:uiPriority w:val="39"/>
    <w:semiHidden/>
    <w:unhideWhenUsed/>
    <w:qFormat/>
    <w:pPr>
      <w:spacing w:before="480" w:line="264" w:lineRule="auto"/>
      <w:outlineLvl w:val="9"/>
    </w:pPr>
    <w:rPr>
      <w:b/>
      <w:color w:val="3E762A" w:themeColor="accent1" w:themeShade="BF"/>
      <w:sz w:val="28"/>
      <w14:numForm w14:val="default"/>
    </w:rPr>
  </w:style>
  <w:style w:type="paragraph" w:customStyle="1" w:styleId="Navn">
    <w:name w:val="Navn"/>
    <w:basedOn w:val="Tittel"/>
    <w:qFormat/>
    <w:rPr>
      <w:b/>
      <w:sz w:val="28"/>
      <w:szCs w:val="28"/>
    </w:rPr>
  </w:style>
  <w:style w:type="character" w:customStyle="1" w:styleId="IngenmellomromTegn">
    <w:name w:val="Ingen mellomrom Tegn"/>
    <w:basedOn w:val="Standardskriftforavsnitt"/>
    <w:link w:val="Ingenmellomrom"/>
    <w:uiPriority w:val="1"/>
  </w:style>
  <w:style w:type="paragraph" w:styleId="Topptekst">
    <w:name w:val="header"/>
    <w:basedOn w:val="Normal"/>
    <w:link w:val="TopptekstTegn"/>
    <w:uiPriority w:val="99"/>
    <w:unhideWhenUsed/>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Pr>
      <w:sz w:val="21"/>
    </w:rPr>
  </w:style>
  <w:style w:type="paragraph" w:styleId="Bunntekst">
    <w:name w:val="footer"/>
    <w:basedOn w:val="Normal"/>
    <w:link w:val="BunntekstTegn"/>
    <w:uiPriority w:val="99"/>
    <w:unhideWhenUsed/>
    <w:pPr>
      <w:tabs>
        <w:tab w:val="center" w:pos="4680"/>
        <w:tab w:val="right" w:pos="9360"/>
      </w:tabs>
      <w:spacing w:after="0" w:line="240" w:lineRule="auto"/>
    </w:pPr>
  </w:style>
  <w:style w:type="character" w:customStyle="1" w:styleId="BunntekstTegn">
    <w:name w:val="Bunntekst Tegn"/>
    <w:basedOn w:val="Standardskriftforavsnitt"/>
    <w:link w:val="Bunntekst"/>
    <w:uiPriority w:val="99"/>
    <w:rPr>
      <w:sz w:val="21"/>
    </w:rPr>
  </w:style>
  <w:style w:type="table" w:styleId="Tabellrutenett">
    <w:name w:val="Table Grid"/>
    <w:basedOn w:val="Vanligtabell"/>
    <w:uiPriority w:val="59"/>
    <w:rsid w:val="000016E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3A6958"/>
    <w:rPr>
      <w:sz w:val="16"/>
      <w:szCs w:val="16"/>
    </w:rPr>
  </w:style>
  <w:style w:type="paragraph" w:styleId="Merknadstekst">
    <w:name w:val="annotation text"/>
    <w:basedOn w:val="Normal"/>
    <w:link w:val="MerknadstekstTegn"/>
    <w:uiPriority w:val="99"/>
    <w:semiHidden/>
    <w:unhideWhenUsed/>
    <w:rsid w:val="003A695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A6958"/>
    <w:rPr>
      <w:sz w:val="20"/>
      <w:szCs w:val="20"/>
    </w:rPr>
  </w:style>
  <w:style w:type="paragraph" w:styleId="Kommentaremne">
    <w:name w:val="annotation subject"/>
    <w:basedOn w:val="Merknadstekst"/>
    <w:next w:val="Merknadstekst"/>
    <w:link w:val="KommentaremneTegn"/>
    <w:uiPriority w:val="99"/>
    <w:semiHidden/>
    <w:unhideWhenUsed/>
    <w:rsid w:val="003A6958"/>
    <w:rPr>
      <w:b/>
      <w:bCs/>
    </w:rPr>
  </w:style>
  <w:style w:type="character" w:customStyle="1" w:styleId="KommentaremneTegn">
    <w:name w:val="Kommentaremne Tegn"/>
    <w:basedOn w:val="MerknadstekstTegn"/>
    <w:link w:val="Kommentaremne"/>
    <w:uiPriority w:val="99"/>
    <w:semiHidden/>
    <w:rsid w:val="003A69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758177">
      <w:bodyDiv w:val="1"/>
      <w:marLeft w:val="0"/>
      <w:marRight w:val="0"/>
      <w:marTop w:val="0"/>
      <w:marBottom w:val="0"/>
      <w:divBdr>
        <w:top w:val="none" w:sz="0" w:space="0" w:color="auto"/>
        <w:left w:val="none" w:sz="0" w:space="0" w:color="auto"/>
        <w:bottom w:val="none" w:sz="0" w:space="0" w:color="auto"/>
        <w:right w:val="none" w:sz="0" w:space="0" w:color="auto"/>
      </w:divBdr>
    </w:div>
    <w:div w:id="705521077">
      <w:bodyDiv w:val="1"/>
      <w:marLeft w:val="0"/>
      <w:marRight w:val="0"/>
      <w:marTop w:val="0"/>
      <w:marBottom w:val="0"/>
      <w:divBdr>
        <w:top w:val="none" w:sz="0" w:space="0" w:color="auto"/>
        <w:left w:val="none" w:sz="0" w:space="0" w:color="auto"/>
        <w:bottom w:val="none" w:sz="0" w:space="0" w:color="auto"/>
        <w:right w:val="none" w:sz="0" w:space="0" w:color="auto"/>
      </w:divBdr>
    </w:div>
    <w:div w:id="125142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2.xml"/><Relationship Id="rId28"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854\AppData\Roaming\Microsoft\Maler\Rapport%20(tilst&#248;ten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A9CD3710C34492930CC47C1C5940B2"/>
        <w:category>
          <w:name w:val="Generelt"/>
          <w:gallery w:val="placeholder"/>
        </w:category>
        <w:types>
          <w:type w:val="bbPlcHdr"/>
        </w:types>
        <w:behaviors>
          <w:behavior w:val="content"/>
        </w:behaviors>
        <w:guid w:val="{FE3ECA68-C952-4DDF-91A0-FA4606D3B15F}"/>
      </w:docPartPr>
      <w:docPartBody>
        <w:p w:rsidR="00F66D5A" w:rsidRDefault="00F66D5A">
          <w:pPr>
            <w:pStyle w:val="DFA9CD3710C34492930CC47C1C5940B2"/>
          </w:pPr>
          <w:r>
            <w:t>[Skriv inn tittel]</w:t>
          </w:r>
        </w:p>
      </w:docPartBody>
    </w:docPart>
    <w:docPart>
      <w:docPartPr>
        <w:name w:val="537C430D8B314C42B90A9F896FF407C2"/>
        <w:category>
          <w:name w:val="Generelt"/>
          <w:gallery w:val="placeholder"/>
        </w:category>
        <w:types>
          <w:type w:val="bbPlcHdr"/>
        </w:types>
        <w:behaviors>
          <w:behavior w:val="content"/>
        </w:behaviors>
        <w:guid w:val="{5BF4DF0A-349F-4B39-8C29-67C073A2D72D}"/>
      </w:docPartPr>
      <w:docPartBody>
        <w:p w:rsidR="00F66D5A" w:rsidRDefault="00F66D5A">
          <w:pPr>
            <w:pStyle w:val="537C430D8B314C42B90A9F896FF407C2"/>
          </w:pPr>
          <w:r>
            <w:rPr>
              <w:rStyle w:val="Plassholdertekst"/>
            </w:rPr>
            <w:t>[Skriv inn undertittel for dokumentet]</w:t>
          </w:r>
        </w:p>
      </w:docPartBody>
    </w:docPart>
    <w:docPart>
      <w:docPartPr>
        <w:name w:val="AC60C2E8CB614C81B61AF1D67137D2D5"/>
        <w:category>
          <w:name w:val="Generelt"/>
          <w:gallery w:val="placeholder"/>
        </w:category>
        <w:types>
          <w:type w:val="bbPlcHdr"/>
        </w:types>
        <w:behaviors>
          <w:behavior w:val="content"/>
        </w:behaviors>
        <w:guid w:val="{E4C537E3-D86A-4D2D-9752-8171F1B18035}"/>
      </w:docPartPr>
      <w:docPartBody>
        <w:p w:rsidR="00F66D5A" w:rsidRDefault="00F66D5A">
          <w:pPr>
            <w:pStyle w:val="AC60C2E8CB614C81B61AF1D67137D2D5"/>
          </w:pPr>
          <w:r>
            <w:rPr>
              <w:rFonts w:asciiTheme="majorHAnsi" w:hAnsiTheme="majorHAnsi"/>
              <w:color w:val="E7E6E6" w:themeColor="background2"/>
              <w:sz w:val="80"/>
              <w:szCs w:val="80"/>
            </w:rPr>
            <w:t>[Skriv inn tittel]</w:t>
          </w:r>
        </w:p>
      </w:docPartBody>
    </w:docPart>
    <w:docPart>
      <w:docPartPr>
        <w:name w:val="43C2C75A9C304A83964095093478927F"/>
        <w:category>
          <w:name w:val="Generelt"/>
          <w:gallery w:val="placeholder"/>
        </w:category>
        <w:types>
          <w:type w:val="bbPlcHdr"/>
        </w:types>
        <w:behaviors>
          <w:behavior w:val="content"/>
        </w:behaviors>
        <w:guid w:val="{9FA1D23A-95FE-4769-9C87-C2E6DC7EA765}"/>
      </w:docPartPr>
      <w:docPartBody>
        <w:p w:rsidR="00F66D5A" w:rsidRDefault="00F66D5A">
          <w:pPr>
            <w:pStyle w:val="43C2C75A9C304A83964095093478927F"/>
          </w:pPr>
          <w:r>
            <w:rPr>
              <w:color w:val="E7E6E6" w:themeColor="background2"/>
            </w:rPr>
            <w:t>[Skriv inn undertittel for dokumentet]</w:t>
          </w:r>
        </w:p>
      </w:docPartBody>
    </w:docPart>
    <w:docPart>
      <w:docPartPr>
        <w:name w:val="85BD0D33231E4B64A8AF37925EC6C7BB"/>
        <w:category>
          <w:name w:val="Generelt"/>
          <w:gallery w:val="placeholder"/>
        </w:category>
        <w:types>
          <w:type w:val="bbPlcHdr"/>
        </w:types>
        <w:behaviors>
          <w:behavior w:val="content"/>
        </w:behaviors>
        <w:guid w:val="{DBC34ABC-1E15-4E8A-837E-374361AA830A}"/>
      </w:docPartPr>
      <w:docPartBody>
        <w:p w:rsidR="00F66D5A" w:rsidRDefault="00F66D5A">
          <w:pPr>
            <w:pStyle w:val="85BD0D33231E4B64A8AF37925EC6C7BB"/>
          </w:pPr>
          <w:r>
            <w:rPr>
              <w:color w:val="E7E6E6" w:themeColor="background2"/>
            </w:rPr>
            <w:t>[Skriv inn sammendrag av dokumentet her. Sammendraget er vanligvis et kort sammendrag av innholdet i dokumentet. Skriv inn sammendrag av dokumentet her. Sammendraget er vanligvis et kort sammendrag av innholdet i dokumentet.]</w:t>
          </w:r>
        </w:p>
      </w:docPartBody>
    </w:docPart>
    <w:docPart>
      <w:docPartPr>
        <w:name w:val="F5AB5B04C19D4109B33F7923150771BE"/>
        <w:category>
          <w:name w:val="Generelt"/>
          <w:gallery w:val="placeholder"/>
        </w:category>
        <w:types>
          <w:type w:val="bbPlcHdr"/>
        </w:types>
        <w:behaviors>
          <w:behavior w:val="content"/>
        </w:behaviors>
        <w:guid w:val="{BBA17653-B20D-4A43-813F-8FD18DE45012}"/>
      </w:docPartPr>
      <w:docPartBody>
        <w:p w:rsidR="00F66D5A" w:rsidRDefault="00F66D5A">
          <w:pPr>
            <w:pStyle w:val="F5AB5B04C19D4109B33F7923150771BE"/>
          </w:pPr>
          <w:r>
            <w:rPr>
              <w:color w:val="FFFFFF" w:themeColor="background1"/>
            </w:rPr>
            <w:t>[Skriv inn tittel]</w:t>
          </w:r>
        </w:p>
      </w:docPartBody>
    </w:docPart>
    <w:docPart>
      <w:docPartPr>
        <w:name w:val="6CBE47575F9D490CB71642989FDEE881"/>
        <w:category>
          <w:name w:val="Generelt"/>
          <w:gallery w:val="placeholder"/>
        </w:category>
        <w:types>
          <w:type w:val="bbPlcHdr"/>
        </w:types>
        <w:behaviors>
          <w:behavior w:val="content"/>
        </w:behaviors>
        <w:guid w:val="{DD025A88-8D4E-4AB5-96EF-F337A8094162}"/>
      </w:docPartPr>
      <w:docPartBody>
        <w:p w:rsidR="002B4D8F" w:rsidRDefault="002B4D8F" w:rsidP="002B4D8F">
          <w:pPr>
            <w:pStyle w:val="6CBE47575F9D490CB71642989FDEE881"/>
          </w:pPr>
          <w:r>
            <w:t>[Skriv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D5A"/>
    <w:rsid w:val="002A2075"/>
    <w:rsid w:val="002B4D8F"/>
    <w:rsid w:val="00A254E5"/>
    <w:rsid w:val="00A90D2B"/>
    <w:rsid w:val="00AC4450"/>
    <w:rsid w:val="00B33572"/>
    <w:rsid w:val="00B52ABF"/>
    <w:rsid w:val="00BA6D60"/>
    <w:rsid w:val="00CB3CF2"/>
    <w:rsid w:val="00D57080"/>
    <w:rsid w:val="00F66D5A"/>
    <w:rsid w:val="00FA51D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Overskrift2">
    <w:name w:val="heading 2"/>
    <w:basedOn w:val="Normal"/>
    <w:next w:val="Normal"/>
    <w:link w:val="Overskrift2Tegn"/>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Overskrift3">
    <w:name w:val="heading 3"/>
    <w:basedOn w:val="Normal"/>
    <w:next w:val="Normal"/>
    <w:link w:val="Overskrift3Tegn"/>
    <w:uiPriority w:val="9"/>
    <w:unhideWhenUsed/>
    <w:qFormat/>
    <w:pPr>
      <w:keepNext/>
      <w:keepLines/>
      <w:spacing w:before="20" w:after="0" w:line="240" w:lineRule="auto"/>
      <w:outlineLvl w:val="2"/>
    </w:pPr>
    <w:rPr>
      <w:rFonts w:eastAsiaTheme="majorEastAsia" w:cstheme="majorBidi"/>
      <w:b/>
      <w:bCs/>
      <w:color w:val="2E74B5" w:themeColor="accent1" w:themeShade="BF"/>
      <w:sz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FA9CD3710C34492930CC47C1C5940B2">
    <w:name w:val="DFA9CD3710C34492930CC47C1C5940B2"/>
  </w:style>
  <w:style w:type="character" w:styleId="Plassholdertekst">
    <w:name w:val="Placeholder Text"/>
    <w:basedOn w:val="Standardskriftforavsnitt"/>
    <w:uiPriority w:val="99"/>
    <w:rPr>
      <w:color w:val="808080"/>
    </w:rPr>
  </w:style>
  <w:style w:type="paragraph" w:customStyle="1" w:styleId="537C430D8B314C42B90A9F896FF407C2">
    <w:name w:val="537C430D8B314C42B90A9F896FF407C2"/>
  </w:style>
  <w:style w:type="character" w:customStyle="1" w:styleId="Overskrift1Tegn">
    <w:name w:val="Overskrift 1 Tegn"/>
    <w:basedOn w:val="Standardskriftforavsnitt"/>
    <w:link w:val="Overskrift1"/>
    <w:uiPriority w:val="9"/>
    <w:rPr>
      <w:rFonts w:asciiTheme="majorHAnsi" w:eastAsiaTheme="majorEastAsia" w:hAnsiTheme="majorHAnsi" w:cstheme="majorBidi"/>
      <w:bCs/>
      <w:color w:val="5B9BD5" w:themeColor="accent1"/>
      <w:sz w:val="32"/>
      <w:szCs w:val="32"/>
      <w14:numForm w14:val="oldStyle"/>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Cs/>
      <w:color w:val="44546A" w:themeColor="text2"/>
      <w:sz w:val="28"/>
      <w:szCs w:val="28"/>
    </w:rPr>
  </w:style>
  <w:style w:type="character" w:customStyle="1" w:styleId="Overskrift3Tegn">
    <w:name w:val="Overskrift 3 Tegn"/>
    <w:basedOn w:val="Standardskriftforavsnitt"/>
    <w:link w:val="Overskrift3"/>
    <w:uiPriority w:val="9"/>
    <w:rPr>
      <w:rFonts w:eastAsiaTheme="majorEastAsia" w:cstheme="majorBidi"/>
      <w:b/>
      <w:bCs/>
      <w:color w:val="2E74B5" w:themeColor="accent1" w:themeShade="BF"/>
      <w:sz w:val="24"/>
    </w:rPr>
  </w:style>
  <w:style w:type="paragraph" w:customStyle="1" w:styleId="38DF8519CAA3422AACBAF8FF087F33F1">
    <w:name w:val="38DF8519CAA3422AACBAF8FF087F33F1"/>
  </w:style>
  <w:style w:type="paragraph" w:customStyle="1" w:styleId="AC60C2E8CB614C81B61AF1D67137D2D5">
    <w:name w:val="AC60C2E8CB614C81B61AF1D67137D2D5"/>
  </w:style>
  <w:style w:type="paragraph" w:customStyle="1" w:styleId="43C2C75A9C304A83964095093478927F">
    <w:name w:val="43C2C75A9C304A83964095093478927F"/>
  </w:style>
  <w:style w:type="paragraph" w:customStyle="1" w:styleId="85BD0D33231E4B64A8AF37925EC6C7BB">
    <w:name w:val="85BD0D33231E4B64A8AF37925EC6C7BB"/>
  </w:style>
  <w:style w:type="paragraph" w:customStyle="1" w:styleId="F5AB5B04C19D4109B33F7923150771BE">
    <w:name w:val="F5AB5B04C19D4109B33F7923150771BE"/>
  </w:style>
  <w:style w:type="paragraph" w:customStyle="1" w:styleId="6CBE47575F9D490CB71642989FDEE881">
    <w:name w:val="6CBE47575F9D490CB71642989FDEE881"/>
    <w:rsid w:val="002B4D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Adjacency">
  <a:themeElements>
    <a:clrScheme name="Grøn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Evalueringsrapport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770DE8-F0C4-431B-90DE-38991ED5618D}">
  <ds:schemaRefs>
    <ds:schemaRef ds:uri="http://schemas.microsoft.com/sharepoint/v3/contenttype/forms"/>
  </ds:schemaRefs>
</ds:datastoreItem>
</file>

<file path=customXml/itemProps3.xml><?xml version="1.0" encoding="utf-8"?>
<ds:datastoreItem xmlns:ds="http://schemas.openxmlformats.org/officeDocument/2006/customXml" ds:itemID="{A8AE9FB1-DD6F-447E-BD32-EDAD9D7E7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(tilstøtende).dotx</Template>
  <TotalTime>202</TotalTime>
  <Pages>32</Pages>
  <Words>10723</Words>
  <Characters>56836</Characters>
  <Application>Microsoft Office Word</Application>
  <DocSecurity>0</DocSecurity>
  <Lines>473</Lines>
  <Paragraphs>134</Paragraphs>
  <ScaleCrop>false</ScaleCrop>
  <HeadingPairs>
    <vt:vector size="2" baseType="variant">
      <vt:variant>
        <vt:lpstr>Tittel</vt:lpstr>
      </vt:variant>
      <vt:variant>
        <vt:i4>1</vt:i4>
      </vt:variant>
    </vt:vector>
  </HeadingPairs>
  <TitlesOfParts>
    <vt:vector size="1" baseType="lpstr">
      <vt:lpstr>Samisk konfirmantleir 2016</vt:lpstr>
    </vt:vector>
  </TitlesOfParts>
  <Company/>
  <LinksUpToDate>false</LinksUpToDate>
  <CharactersWithSpaces>67425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Samisk konfirmantleir 2016</dc:title>
  <dc:subject>Vatnlia 03.03 - 06.03</dc:subject>
  <dc:creator>Windows-bruker</dc:creator>
  <cp:keywords/>
  <cp:lastModifiedBy>Vidar Andersen</cp:lastModifiedBy>
  <cp:revision>24</cp:revision>
  <cp:lastPrinted>2017-01-18T08:15:00Z</cp:lastPrinted>
  <dcterms:created xsi:type="dcterms:W3CDTF">2016-08-11T12:19:00Z</dcterms:created>
  <dcterms:modified xsi:type="dcterms:W3CDTF">2017-01-18T08:27:00Z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