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utenettabell1lys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ell for generelt flygebladoppsett"/>
      </w:tblPr>
      <w:tblGrid>
        <w:gridCol w:w="7380"/>
        <w:gridCol w:w="3420"/>
      </w:tblGrid>
      <w:tr w:rsidR="00880783" w:rsidRPr="00AA4794" w14:paraId="7746737C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737D533F" w14:textId="06CA9436" w:rsidR="005C61E4" w:rsidRPr="00AA4794" w:rsidRDefault="004011A3" w:rsidP="005C61E4">
            <w:pPr>
              <w:spacing w:after="160" w:line="312" w:lineRule="auto"/>
            </w:pPr>
            <w:r>
              <w:rPr>
                <w:noProof/>
              </w:rPr>
              <w:drawing>
                <wp:inline distT="0" distB="0" distL="0" distR="0" wp14:anchorId="580171A1" wp14:editId="0F8AE825">
                  <wp:extent cx="6084000" cy="3837600"/>
                  <wp:effectExtent l="0" t="0" r="0" b="0"/>
                  <wp:docPr id="16694984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0" cy="383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EF9E89" w14:textId="20B62B10" w:rsidR="005C61E4" w:rsidRPr="00AA4794" w:rsidRDefault="004011A3" w:rsidP="005C61E4">
            <w:pPr>
              <w:pStyle w:val="Dato"/>
            </w:pPr>
            <w:r>
              <w:t>7. april</w:t>
            </w:r>
          </w:p>
          <w:p w14:paraId="68A1B0FA" w14:textId="17E93E4C" w:rsidR="005C61E4" w:rsidRPr="004011A3" w:rsidRDefault="004011A3" w:rsidP="005C61E4">
            <w:pPr>
              <w:pStyle w:val="Tittel"/>
              <w:rPr>
                <w:sz w:val="72"/>
                <w:szCs w:val="72"/>
              </w:rPr>
            </w:pPr>
            <w:r w:rsidRPr="004011A3">
              <w:rPr>
                <w:sz w:val="72"/>
                <w:szCs w:val="72"/>
              </w:rPr>
              <w:t>basar – efteløt menighetshus</w:t>
            </w:r>
          </w:p>
          <w:p w14:paraId="1E0F6467" w14:textId="116D1B67" w:rsidR="005C61E4" w:rsidRPr="00AA4794" w:rsidRDefault="00EF212E" w:rsidP="005C61E4">
            <w:pPr>
              <w:pStyle w:val="Overskrift1"/>
            </w:pPr>
            <w:r>
              <w:t>Velkommen til den årlige basaren ved Efteløt menighetshus!</w:t>
            </w:r>
          </w:p>
          <w:p w14:paraId="4F8B8761" w14:textId="2055007D" w:rsidR="005C61E4" w:rsidRDefault="00EF212E" w:rsidP="005C61E4">
            <w:pPr>
              <w:spacing w:after="160" w:line="312" w:lineRule="auto"/>
              <w:rPr>
                <w:bCs w:val="0"/>
              </w:rPr>
            </w:pPr>
            <w:r>
              <w:t>En hyggelig søndags ettermiddag på menighetshuset. Vi selger kaffe og kaker, og trekker gevinstene etter at konserten er ferdig i kirka. Menighetshuset er åpent hele tiden.</w:t>
            </w:r>
          </w:p>
          <w:p w14:paraId="4770A0AF" w14:textId="77777777" w:rsidR="00EF212E" w:rsidRPr="00AA4794" w:rsidRDefault="00EF212E" w:rsidP="005C61E4">
            <w:pPr>
              <w:spacing w:after="160" w:line="312" w:lineRule="auto"/>
            </w:pPr>
          </w:p>
          <w:p w14:paraId="36D5646A" w14:textId="46D12F84"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420" w:type="dxa"/>
          </w:tcPr>
          <w:p w14:paraId="3379F79F" w14:textId="2AE221A5" w:rsidR="005C61E4" w:rsidRPr="00AA4794" w:rsidRDefault="004011A3" w:rsidP="005C61E4">
            <w:pPr>
              <w:pStyle w:val="Overskrift2"/>
            </w:pPr>
            <w:r>
              <w:t>Mange flotte gevinster</w:t>
            </w:r>
          </w:p>
          <w:p w14:paraId="691D62AE" w14:textId="77777777" w:rsidR="005C61E4" w:rsidRPr="00AA4794" w:rsidRDefault="004303E5" w:rsidP="005C61E4">
            <w:pPr>
              <w:pStyle w:val="Overskrift2"/>
            </w:pPr>
            <w:sdt>
              <w:sdtPr>
                <w:alias w:val="Dele linjegrafikken:"/>
                <w:tag w:val="Dele linjegrafikken:"/>
                <w:id w:val="-909312545"/>
                <w:placeholder>
                  <w:docPart w:val="4BA443A880C04FF794B4836CC57EC3B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nb-NO"/>
                  </w:rPr>
                  <w:t>────</w:t>
                </w:r>
              </w:sdtContent>
            </w:sdt>
          </w:p>
          <w:p w14:paraId="275F97D6" w14:textId="47D20BAC" w:rsidR="005C61E4" w:rsidRPr="00AA4794" w:rsidRDefault="004011A3" w:rsidP="005C61E4">
            <w:pPr>
              <w:pStyle w:val="Overskrift2"/>
            </w:pPr>
            <w:r>
              <w:t>Salg av kaffe og kaker</w:t>
            </w:r>
            <w:r w:rsidR="00EA445C">
              <w:t xml:space="preserve"> fra kl. 16:30</w:t>
            </w:r>
          </w:p>
          <w:p w14:paraId="1950B26E" w14:textId="77777777" w:rsidR="005C61E4" w:rsidRPr="00AA4794" w:rsidRDefault="004303E5" w:rsidP="005C61E4">
            <w:pPr>
              <w:pStyle w:val="Overskrift2"/>
            </w:pPr>
            <w:sdt>
              <w:sdtPr>
                <w:alias w:val="Dele linjegrafikken:"/>
                <w:tag w:val="Dele linjegrafikken:"/>
                <w:id w:val="1193575528"/>
                <w:placeholder>
                  <w:docPart w:val="48143B25B03244DD9E181EB48987515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nb-NO"/>
                  </w:rPr>
                  <w:t>────</w:t>
                </w:r>
              </w:sdtContent>
            </w:sdt>
          </w:p>
          <w:p w14:paraId="47D9D697" w14:textId="2F611D1C" w:rsidR="005C61E4" w:rsidRPr="00AA4794" w:rsidRDefault="004011A3" w:rsidP="005C61E4">
            <w:pPr>
              <w:pStyle w:val="Overskrift2"/>
            </w:pPr>
            <w:r>
              <w:t xml:space="preserve">Vårbrass </w:t>
            </w:r>
            <w:r w:rsidR="00EA445C">
              <w:t xml:space="preserve">i kirka </w:t>
            </w:r>
            <w:r>
              <w:t xml:space="preserve">med Efteløt </w:t>
            </w:r>
            <w:r w:rsidR="00EA445C">
              <w:t>musik</w:t>
            </w:r>
            <w:r>
              <w:t>korps kl. 18</w:t>
            </w:r>
          </w:p>
          <w:p w14:paraId="0B0A3447" w14:textId="77777777" w:rsidR="005C61E4" w:rsidRPr="00AA4794" w:rsidRDefault="004303E5" w:rsidP="005C61E4">
            <w:pPr>
              <w:pStyle w:val="Overskrift2"/>
            </w:pPr>
            <w:sdt>
              <w:sdtPr>
                <w:alias w:val="Dele linjegrafikken:"/>
                <w:tag w:val="Dele linjegrafikken:"/>
                <w:id w:val="-59171642"/>
                <w:placeholder>
                  <w:docPart w:val="865341780B3F457B9E9EF7E50FDF6CA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nb-NO"/>
                  </w:rPr>
                  <w:t>────</w:t>
                </w:r>
              </w:sdtContent>
            </w:sdt>
          </w:p>
          <w:p w14:paraId="21843DF8" w14:textId="6BE88004" w:rsidR="005C61E4" w:rsidRPr="00AA4794" w:rsidRDefault="00EA445C" w:rsidP="005C61E4">
            <w:pPr>
              <w:pStyle w:val="Overskrift2"/>
            </w:pPr>
            <w:r>
              <w:t>Trekning etter konserten</w:t>
            </w:r>
          </w:p>
          <w:p w14:paraId="694A1315" w14:textId="77777777" w:rsidR="005C61E4" w:rsidRPr="00AA4794" w:rsidRDefault="004303E5" w:rsidP="005C61E4">
            <w:pPr>
              <w:pStyle w:val="Overskrift2"/>
            </w:pPr>
            <w:sdt>
              <w:sdtPr>
                <w:alias w:val="Dele linjegrafikken:"/>
                <w:tag w:val="Dele linjegrafikken:"/>
                <w:id w:val="1319850249"/>
                <w:placeholder>
                  <w:docPart w:val="A224AC4791004D288F07AFD831994CE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nb-NO"/>
                  </w:rPr>
                  <w:t>────</w:t>
                </w:r>
              </w:sdtContent>
            </w:sdt>
          </w:p>
          <w:p w14:paraId="59CAEB1D" w14:textId="7C19D970" w:rsidR="00AA4794" w:rsidRPr="00AA4794" w:rsidRDefault="00EA445C" w:rsidP="005C61E4">
            <w:pPr>
              <w:pStyle w:val="Overskrift2"/>
            </w:pPr>
            <w:r>
              <w:t>Inntektene går til drift og vedlikehold av menighetshuset</w:t>
            </w:r>
          </w:p>
          <w:p w14:paraId="58AA933F" w14:textId="3ADACC5B" w:rsidR="005C61E4" w:rsidRDefault="00EA445C" w:rsidP="005C61E4">
            <w:pPr>
              <w:pStyle w:val="Overskrift3"/>
              <w:rPr>
                <w:bCs w:val="0"/>
              </w:rPr>
            </w:pPr>
            <w:r>
              <w:t>Arrangør</w:t>
            </w:r>
          </w:p>
          <w:p w14:paraId="727643CC" w14:textId="77777777" w:rsidR="00EA445C" w:rsidRDefault="00EA445C" w:rsidP="005C61E4">
            <w:pPr>
              <w:pStyle w:val="Overskrift3"/>
              <w:rPr>
                <w:bCs w:val="0"/>
              </w:rPr>
            </w:pPr>
          </w:p>
          <w:p w14:paraId="54A800B5" w14:textId="608748BC" w:rsidR="00EA445C" w:rsidRPr="00AA4794" w:rsidRDefault="00EA445C" w:rsidP="005C61E4">
            <w:pPr>
              <w:pStyle w:val="Overskrift3"/>
            </w:pPr>
            <w:r>
              <w:t>Efteløt menighetsråd</w:t>
            </w:r>
          </w:p>
          <w:p w14:paraId="22DFBE51" w14:textId="5039D99F" w:rsidR="005C61E4" w:rsidRPr="00AA4794" w:rsidRDefault="004303E5" w:rsidP="00AA4794">
            <w:pPr>
              <w:pStyle w:val="Kontaktinformasjon"/>
              <w:spacing w:line="312" w:lineRule="auto"/>
            </w:pPr>
            <w:sdt>
              <w:sdtPr>
                <w:alias w:val="Skriv inn gateadresse, poststed, postnummer:"/>
                <w:tag w:val="Skriv inn gateadresse, poststed, postnummer:"/>
                <w:id w:val="857003158"/>
                <w:placeholder>
                  <w:docPart w:val="CFA3B91C7DA140A4B62D5517ACA128A3"/>
                </w:placeholder>
                <w15:appearance w15:val="hidden"/>
                <w:text w:multiLine="1"/>
              </w:sdtPr>
              <w:sdtEndPr/>
              <w:sdtContent>
                <w:r w:rsidR="00EF212E">
                  <w:t>Efteløtveien 350</w:t>
                </w:r>
              </w:sdtContent>
            </w:sdt>
          </w:p>
          <w:p w14:paraId="25C7A660" w14:textId="73F2D6CF" w:rsidR="005C61E4" w:rsidRPr="00AA4794" w:rsidRDefault="00EF212E" w:rsidP="00EA445C">
            <w:pPr>
              <w:pStyle w:val="Kontaktinformasjon"/>
              <w:spacing w:line="312" w:lineRule="auto"/>
            </w:pPr>
            <w:r>
              <w:t>07.04.2024 kl. 16:30</w:t>
            </w:r>
          </w:p>
        </w:tc>
      </w:tr>
    </w:tbl>
    <w:p w14:paraId="64C9483E" w14:textId="77777777" w:rsidR="005C61E4" w:rsidRPr="00076F31" w:rsidRDefault="005C61E4" w:rsidP="00AA4794">
      <w:pPr>
        <w:pStyle w:val="Ingenmellomrom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5ACD9" w14:textId="77777777" w:rsidR="004011A3" w:rsidRDefault="004011A3" w:rsidP="005F5D5F">
      <w:pPr>
        <w:spacing w:after="0" w:line="240" w:lineRule="auto"/>
      </w:pPr>
      <w:r>
        <w:separator/>
      </w:r>
    </w:p>
  </w:endnote>
  <w:endnote w:type="continuationSeparator" w:id="0">
    <w:p w14:paraId="30127CA3" w14:textId="77777777" w:rsidR="004011A3" w:rsidRDefault="004011A3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CA142" w14:textId="77777777" w:rsidR="004011A3" w:rsidRDefault="004011A3" w:rsidP="005F5D5F">
      <w:pPr>
        <w:spacing w:after="0" w:line="240" w:lineRule="auto"/>
      </w:pPr>
      <w:r>
        <w:separator/>
      </w:r>
    </w:p>
  </w:footnote>
  <w:footnote w:type="continuationSeparator" w:id="0">
    <w:p w14:paraId="1FE5DC66" w14:textId="77777777" w:rsidR="004011A3" w:rsidRDefault="004011A3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91181855">
    <w:abstractNumId w:val="9"/>
  </w:num>
  <w:num w:numId="2" w16cid:durableId="927497417">
    <w:abstractNumId w:val="7"/>
  </w:num>
  <w:num w:numId="3" w16cid:durableId="424770595">
    <w:abstractNumId w:val="6"/>
  </w:num>
  <w:num w:numId="4" w16cid:durableId="1502744047">
    <w:abstractNumId w:val="5"/>
  </w:num>
  <w:num w:numId="5" w16cid:durableId="748842584">
    <w:abstractNumId w:val="4"/>
  </w:num>
  <w:num w:numId="6" w16cid:durableId="48581972">
    <w:abstractNumId w:val="8"/>
  </w:num>
  <w:num w:numId="7" w16cid:durableId="1748186365">
    <w:abstractNumId w:val="3"/>
  </w:num>
  <w:num w:numId="8" w16cid:durableId="894006118">
    <w:abstractNumId w:val="2"/>
  </w:num>
  <w:num w:numId="9" w16cid:durableId="2013414227">
    <w:abstractNumId w:val="1"/>
  </w:num>
  <w:num w:numId="10" w16cid:durableId="453671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1A3"/>
    <w:rsid w:val="000168C0"/>
    <w:rsid w:val="000427C6"/>
    <w:rsid w:val="00076F31"/>
    <w:rsid w:val="00171CDD"/>
    <w:rsid w:val="00175521"/>
    <w:rsid w:val="00181FB9"/>
    <w:rsid w:val="002300FB"/>
    <w:rsid w:val="00251739"/>
    <w:rsid w:val="00261A78"/>
    <w:rsid w:val="003B6A17"/>
    <w:rsid w:val="004011A3"/>
    <w:rsid w:val="00411532"/>
    <w:rsid w:val="004303E5"/>
    <w:rsid w:val="005222EE"/>
    <w:rsid w:val="00541BB3"/>
    <w:rsid w:val="00544732"/>
    <w:rsid w:val="005C61E4"/>
    <w:rsid w:val="005F5D5F"/>
    <w:rsid w:val="00665EA1"/>
    <w:rsid w:val="006E5B0F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A03450"/>
    <w:rsid w:val="00A97C88"/>
    <w:rsid w:val="00AA4794"/>
    <w:rsid w:val="00AB3068"/>
    <w:rsid w:val="00AB58F4"/>
    <w:rsid w:val="00AF32DC"/>
    <w:rsid w:val="00B46A60"/>
    <w:rsid w:val="00BC6ED1"/>
    <w:rsid w:val="00C57F20"/>
    <w:rsid w:val="00D16845"/>
    <w:rsid w:val="00D56FBE"/>
    <w:rsid w:val="00D751DD"/>
    <w:rsid w:val="00E3564F"/>
    <w:rsid w:val="00EA445C"/>
    <w:rsid w:val="00EC1838"/>
    <w:rsid w:val="00EF212E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B65D7A"/>
  <w15:chartTrackingRefBased/>
  <w15:docId w15:val="{23A59427-4518-4720-ACDE-FC995E471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nb-NO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Overskrift1">
    <w:name w:val="heading 1"/>
    <w:basedOn w:val="Normal"/>
    <w:next w:val="Normal"/>
    <w:link w:val="Overskrift1Teg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Overskrift2">
    <w:name w:val="heading 2"/>
    <w:basedOn w:val="Normal"/>
    <w:link w:val="Overskrift2Tegn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Overskrift3">
    <w:name w:val="heading 3"/>
    <w:basedOn w:val="Normal"/>
    <w:link w:val="Overskrift3Tegn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Overskrift4">
    <w:name w:val="heading 4"/>
    <w:basedOn w:val="Normal"/>
    <w:next w:val="Normal"/>
    <w:link w:val="Overskrift4Tegn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Overskrift5">
    <w:name w:val="heading 5"/>
    <w:basedOn w:val="Normal"/>
    <w:next w:val="Normal"/>
    <w:link w:val="Overskrift5Tegn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Overskrift9">
    <w:name w:val="heading 9"/>
    <w:basedOn w:val="Normal"/>
    <w:next w:val="Normal"/>
    <w:link w:val="Overskrift9Tegn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telTegn">
    <w:name w:val="Tittel Tegn"/>
    <w:basedOn w:val="Standardskriftforavsnitt"/>
    <w:link w:val="Tittel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Overskrift1Tegn">
    <w:name w:val="Overskrift 1 Tegn"/>
    <w:basedOn w:val="Standardskriftforavsnitt"/>
    <w:link w:val="Overskrift1"/>
    <w:uiPriority w:val="3"/>
    <w:rPr>
      <w:b/>
      <w:bCs/>
      <w:sz w:val="28"/>
      <w:szCs w:val="28"/>
    </w:rPr>
  </w:style>
  <w:style w:type="character" w:styleId="Plassholdertekst">
    <w:name w:val="Placeholder Text"/>
    <w:basedOn w:val="Standardskriftforavsnitt"/>
    <w:uiPriority w:val="99"/>
    <w:semiHidden/>
    <w:rsid w:val="00A97C88"/>
    <w:rPr>
      <w:color w:val="262626" w:themeColor="text1" w:themeTint="D9"/>
    </w:rPr>
  </w:style>
  <w:style w:type="character" w:customStyle="1" w:styleId="Overskrift2Tegn">
    <w:name w:val="Overskrift 2 Tegn"/>
    <w:basedOn w:val="Standardskriftforavsnitt"/>
    <w:link w:val="Overskrift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Ingenmellomrom">
    <w:name w:val="No Spacing"/>
    <w:uiPriority w:val="98"/>
    <w:qFormat/>
    <w:rsid w:val="00AA4794"/>
    <w:pPr>
      <w:spacing w:after="0" w:line="240" w:lineRule="auto"/>
    </w:pPr>
  </w:style>
  <w:style w:type="character" w:customStyle="1" w:styleId="Overskrift3Tegn">
    <w:name w:val="Overskrift 3 Tegn"/>
    <w:basedOn w:val="Standardskriftforavsnitt"/>
    <w:link w:val="Overskrift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Kontaktinformasjon">
    <w:name w:val="Kontaktinformasjon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o">
    <w:name w:val="Date"/>
    <w:basedOn w:val="Normal"/>
    <w:link w:val="DatoTegn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oTegn">
    <w:name w:val="Dato Tegn"/>
    <w:basedOn w:val="Standardskriftforavsnitt"/>
    <w:link w:val="Dato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22"/>
      <w:szCs w:val="18"/>
    </w:rPr>
  </w:style>
  <w:style w:type="character" w:customStyle="1" w:styleId="Overskrift4Tegn">
    <w:name w:val="Overskrift 4 Tegn"/>
    <w:basedOn w:val="Standardskriftforavsnitt"/>
    <w:link w:val="Overskrift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fi">
    <w:name w:val="Bibliography"/>
    <w:basedOn w:val="Normal"/>
    <w:next w:val="Normal"/>
    <w:uiPriority w:val="37"/>
    <w:semiHidden/>
    <w:unhideWhenUsed/>
    <w:rsid w:val="006E5B0F"/>
  </w:style>
  <w:style w:type="paragraph" w:styleId="Blokkteks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rdtekst">
    <w:name w:val="Body Text"/>
    <w:basedOn w:val="Normal"/>
    <w:link w:val="BrdtekstTegn"/>
    <w:uiPriority w:val="99"/>
    <w:semiHidden/>
    <w:unhideWhenUsed/>
    <w:qFormat/>
    <w:rsid w:val="006E5B0F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6E5B0F"/>
  </w:style>
  <w:style w:type="paragraph" w:styleId="Brdtekst2">
    <w:name w:val="Body Text 2"/>
    <w:basedOn w:val="Normal"/>
    <w:link w:val="Brdtekst2Tegn"/>
    <w:uiPriority w:val="99"/>
    <w:semiHidden/>
    <w:unhideWhenUsed/>
    <w:rsid w:val="006E5B0F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6E5B0F"/>
  </w:style>
  <w:style w:type="paragraph" w:styleId="Brdtekst3">
    <w:name w:val="Body Text 3"/>
    <w:basedOn w:val="Normal"/>
    <w:link w:val="Brdtekst3Tegn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6E5B0F"/>
    <w:rPr>
      <w:sz w:val="22"/>
      <w:szCs w:val="16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6E5B0F"/>
    <w:pPr>
      <w:spacing w:after="16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6E5B0F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6E5B0F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6E5B0F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6E5B0F"/>
    <w:pPr>
      <w:spacing w:after="16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6E5B0F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6E5B0F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6E5B0F"/>
    <w:rPr>
      <w:sz w:val="22"/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Hilsen">
    <w:name w:val="Closing"/>
    <w:basedOn w:val="Normal"/>
    <w:link w:val="HilsenTegn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6E5B0F"/>
  </w:style>
  <w:style w:type="table" w:styleId="Fargeriktrutenett">
    <w:name w:val="Colorful Grid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6E5B0F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6E5B0F"/>
    <w:rPr>
      <w:sz w:val="22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6E5B0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6E5B0F"/>
    <w:rPr>
      <w:b/>
      <w:bCs/>
      <w:sz w:val="22"/>
      <w:szCs w:val="20"/>
    </w:rPr>
  </w:style>
  <w:style w:type="table" w:styleId="Mrkliste">
    <w:name w:val="Dark List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kumentkart">
    <w:name w:val="Document Map"/>
    <w:basedOn w:val="Normal"/>
    <w:link w:val="DokumentkartTegn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6E5B0F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6E5B0F"/>
  </w:style>
  <w:style w:type="character" w:styleId="Utheving">
    <w:name w:val="Emphasis"/>
    <w:basedOn w:val="Standardskriftforavsnitt"/>
    <w:uiPriority w:val="20"/>
    <w:semiHidden/>
    <w:unhideWhenUsed/>
    <w:qFormat/>
    <w:rsid w:val="006E5B0F"/>
    <w:rPr>
      <w:i/>
      <w:iCs/>
    </w:rPr>
  </w:style>
  <w:style w:type="character" w:styleId="Sluttnotereferanse">
    <w:name w:val="endnote reference"/>
    <w:basedOn w:val="Standardskriftforavsnitt"/>
    <w:uiPriority w:val="99"/>
    <w:semiHidden/>
    <w:unhideWhenUsed/>
    <w:rsid w:val="006E5B0F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6E5B0F"/>
    <w:rPr>
      <w:sz w:val="22"/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vsenderadresse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411532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11532"/>
  </w:style>
  <w:style w:type="character" w:styleId="Fotnotereferanse">
    <w:name w:val="footnote reference"/>
    <w:basedOn w:val="Standardskriftforavsnitt"/>
    <w:uiPriority w:val="99"/>
    <w:semiHidden/>
    <w:unhideWhenUsed/>
    <w:rsid w:val="006E5B0F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6E5B0F"/>
    <w:rPr>
      <w:sz w:val="22"/>
      <w:szCs w:val="20"/>
    </w:rPr>
  </w:style>
  <w:style w:type="table" w:styleId="Rutenettabell1lys">
    <w:name w:val="Grid Table 1 Light"/>
    <w:basedOn w:val="Vanligtabel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Rutenettabell3">
    <w:name w:val="Grid Table 3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Topptekst">
    <w:name w:val="header"/>
    <w:basedOn w:val="Normal"/>
    <w:link w:val="TopptekstTegn"/>
    <w:uiPriority w:val="99"/>
    <w:unhideWhenUsed/>
    <w:rsid w:val="00411532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11532"/>
  </w:style>
  <w:style w:type="character" w:customStyle="1" w:styleId="Overskrift5Tegn">
    <w:name w:val="Overskrift 5 Tegn"/>
    <w:basedOn w:val="Standardskriftforavsnitt"/>
    <w:link w:val="Overskrift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6E5B0F"/>
  </w:style>
  <w:style w:type="paragraph" w:styleId="HTML-adresse">
    <w:name w:val="HTML Address"/>
    <w:basedOn w:val="Normal"/>
    <w:link w:val="HTML-adresseTegn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6E5B0F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6E5B0F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6E5B0F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6E5B0F"/>
    <w:rPr>
      <w:rFonts w:ascii="Consolas" w:hAnsi="Consolas"/>
      <w:sz w:val="22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6E5B0F"/>
    <w:rPr>
      <w:i/>
      <w:iCs/>
    </w:rPr>
  </w:style>
  <w:style w:type="character" w:styleId="Hyperkobling">
    <w:name w:val="Hyperlink"/>
    <w:basedOn w:val="Standardskriftforavsnit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171CDD"/>
    <w:rPr>
      <w:i/>
      <w:iCs/>
      <w:color w:val="B11A57" w:themeColor="accent1" w:themeShade="BF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ystrutenett">
    <w:name w:val="Light Grid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6E5B0F"/>
  </w:style>
  <w:style w:type="paragraph" w:styleId="Liste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Punktliste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Punktliste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eavsnitt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etabell2">
    <w:name w:val="List Table 2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etabell3">
    <w:name w:val="List Table 3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6E5B0F"/>
    <w:rPr>
      <w:rFonts w:ascii="Consolas" w:hAnsi="Consolas"/>
      <w:sz w:val="22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ldingshode">
    <w:name w:val="Message Header"/>
    <w:basedOn w:val="Normal"/>
    <w:link w:val="MeldingshodeTegn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Vanliginnrykk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6E5B0F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6E5B0F"/>
  </w:style>
  <w:style w:type="character" w:styleId="Sidetall">
    <w:name w:val="page number"/>
    <w:basedOn w:val="Standardskriftforavsnitt"/>
    <w:uiPriority w:val="99"/>
    <w:semiHidden/>
    <w:unhideWhenUsed/>
    <w:rsid w:val="006E5B0F"/>
  </w:style>
  <w:style w:type="table" w:styleId="Vanligtabell1">
    <w:name w:val="Plain Table 1"/>
    <w:basedOn w:val="Vanligtabel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6E5B0F"/>
    <w:rPr>
      <w:rFonts w:ascii="Consolas" w:hAnsi="Consolas"/>
      <w:sz w:val="22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6E5B0F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6E5B0F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6E5B0F"/>
  </w:style>
  <w:style w:type="paragraph" w:styleId="Underskrift">
    <w:name w:val="Signature"/>
    <w:basedOn w:val="Normal"/>
    <w:link w:val="UnderskriftTegn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6E5B0F"/>
  </w:style>
  <w:style w:type="character" w:styleId="Sterk">
    <w:name w:val="Strong"/>
    <w:basedOn w:val="Standardskriftforavsnitt"/>
    <w:uiPriority w:val="22"/>
    <w:semiHidden/>
    <w:unhideWhenUsed/>
    <w:qFormat/>
    <w:rsid w:val="006E5B0F"/>
    <w:rPr>
      <w:b/>
      <w:bCs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aler\Flygeblad%20for%20sesongbetont%20arrangement%20(h&#248;st)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BA443A880C04FF794B4836CC57EC3B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3C8F0F3-FCC6-4983-BF75-41C619EDB6CC}"/>
      </w:docPartPr>
      <w:docPartBody>
        <w:p w:rsidR="00EF4539" w:rsidRDefault="00EF4539">
          <w:pPr>
            <w:pStyle w:val="4BA443A880C04FF794B4836CC57EC3BE"/>
          </w:pPr>
          <w:r w:rsidRPr="00AA4794">
            <w:rPr>
              <w:lang w:bidi="nb-NO"/>
            </w:rPr>
            <w:t>────</w:t>
          </w:r>
        </w:p>
      </w:docPartBody>
    </w:docPart>
    <w:docPart>
      <w:docPartPr>
        <w:name w:val="48143B25B03244DD9E181EB48987515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EBC53CF-D459-4085-9B66-1D91F4EDEFF7}"/>
      </w:docPartPr>
      <w:docPartBody>
        <w:p w:rsidR="00EF4539" w:rsidRDefault="00EF4539">
          <w:pPr>
            <w:pStyle w:val="48143B25B03244DD9E181EB48987515B"/>
          </w:pPr>
          <w:r w:rsidRPr="00AA4794">
            <w:rPr>
              <w:lang w:bidi="nb-NO"/>
            </w:rPr>
            <w:t>────</w:t>
          </w:r>
        </w:p>
      </w:docPartBody>
    </w:docPart>
    <w:docPart>
      <w:docPartPr>
        <w:name w:val="865341780B3F457B9E9EF7E50FDF6CA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61CA56B-5A0C-40C4-8C1C-77DE12FB6572}"/>
      </w:docPartPr>
      <w:docPartBody>
        <w:p w:rsidR="00EF4539" w:rsidRDefault="00EF4539">
          <w:pPr>
            <w:pStyle w:val="865341780B3F457B9E9EF7E50FDF6CA8"/>
          </w:pPr>
          <w:r w:rsidRPr="00AA4794">
            <w:rPr>
              <w:lang w:bidi="nb-NO"/>
            </w:rPr>
            <w:t>────</w:t>
          </w:r>
        </w:p>
      </w:docPartBody>
    </w:docPart>
    <w:docPart>
      <w:docPartPr>
        <w:name w:val="A224AC4791004D288F07AFD831994CE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37CFC99-0E75-4102-B7D5-889726687AB8}"/>
      </w:docPartPr>
      <w:docPartBody>
        <w:p w:rsidR="00EF4539" w:rsidRDefault="00EF4539">
          <w:pPr>
            <w:pStyle w:val="A224AC4791004D288F07AFD831994CE0"/>
          </w:pPr>
          <w:r w:rsidRPr="00AA4794">
            <w:rPr>
              <w:lang w:bidi="nb-NO"/>
            </w:rPr>
            <w:t>────</w:t>
          </w:r>
        </w:p>
      </w:docPartBody>
    </w:docPart>
    <w:docPart>
      <w:docPartPr>
        <w:name w:val="CFA3B91C7DA140A4B62D5517ACA128A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E2AABE8-FE19-4FC6-8162-A0533CA81FBF}"/>
      </w:docPartPr>
      <w:docPartBody>
        <w:p w:rsidR="00EF4539" w:rsidRDefault="00EF4539">
          <w:pPr>
            <w:pStyle w:val="CFA3B91C7DA140A4B62D5517ACA128A3"/>
          </w:pPr>
          <w:r w:rsidRPr="00AA4794">
            <w:rPr>
              <w:lang w:bidi="nb-NO"/>
            </w:rPr>
            <w:t>Gateadresse</w:t>
          </w:r>
          <w:r w:rsidRPr="00AA4794">
            <w:rPr>
              <w:lang w:bidi="nb-NO"/>
            </w:rPr>
            <w:br/>
            <w:t>Poststed, postnummer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539"/>
    <w:rsid w:val="00EF4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nb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4BA443A880C04FF794B4836CC57EC3BE">
    <w:name w:val="4BA443A880C04FF794B4836CC57EC3BE"/>
  </w:style>
  <w:style w:type="paragraph" w:customStyle="1" w:styleId="48143B25B03244DD9E181EB48987515B">
    <w:name w:val="48143B25B03244DD9E181EB48987515B"/>
  </w:style>
  <w:style w:type="paragraph" w:customStyle="1" w:styleId="865341780B3F457B9E9EF7E50FDF6CA8">
    <w:name w:val="865341780B3F457B9E9EF7E50FDF6CA8"/>
  </w:style>
  <w:style w:type="paragraph" w:customStyle="1" w:styleId="A224AC4791004D288F07AFD831994CE0">
    <w:name w:val="A224AC4791004D288F07AFD831994CE0"/>
  </w:style>
  <w:style w:type="paragraph" w:customStyle="1" w:styleId="CFA3B91C7DA140A4B62D5517ACA128A3">
    <w:name w:val="CFA3B91C7DA140A4B62D5517ACA128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bea272-1b7e-4cbf-80c5-e7b2843d3af6" xsi:nil="true"/>
    <lcf76f155ced4ddcb4097134ff3c332f xmlns="8d929d93-f9d1-4cc7-956b-d7b2f76f8f4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B8743D4131A94EA5CADF935C4C162A" ma:contentTypeVersion="15" ma:contentTypeDescription="Opprett et nytt dokument." ma:contentTypeScope="" ma:versionID="89af2d35f41c023996fec23e112faf0d">
  <xsd:schema xmlns:xsd="http://www.w3.org/2001/XMLSchema" xmlns:xs="http://www.w3.org/2001/XMLSchema" xmlns:p="http://schemas.microsoft.com/office/2006/metadata/properties" xmlns:ns2="8d929d93-f9d1-4cc7-956b-d7b2f76f8f49" xmlns:ns3="77bea272-1b7e-4cbf-80c5-e7b2843d3af6" targetNamespace="http://schemas.microsoft.com/office/2006/metadata/properties" ma:root="true" ma:fieldsID="07d076460409b36417679821a6577f26" ns2:_="" ns3:_="">
    <xsd:import namespace="8d929d93-f9d1-4cc7-956b-d7b2f76f8f49"/>
    <xsd:import namespace="77bea272-1b7e-4cbf-80c5-e7b2843d3a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29d93-f9d1-4cc7-956b-d7b2f76f8f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a80b8731-baab-4ba9-8a30-230d2a00d2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bea272-1b7e-4cbf-80c5-e7b2843d3a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1eded455-a97d-49f7-bd3c-9fcc41142118}" ma:internalName="TaxCatchAll" ma:showField="CatchAllData" ma:web="77bea272-1b7e-4cbf-80c5-e7b2843d3a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F2C69778-B212-4149-A937-A594105F0A11}"/>
</file>

<file path=customXml/itemProps3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Flygeblad for sesongbetont arrangement (høst) </Template>
  <TotalTime>2</TotalTime>
  <Pages>1</Pages>
  <Words>89</Words>
  <Characters>476</Characters>
  <Application>Microsoft Office Word</Application>
  <DocSecurity>4</DocSecurity>
  <Lines>3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Eirin Storaker Tandberg</dc:creator>
  <cp:keywords/>
  <dc:description/>
  <cp:lastModifiedBy>Randi Lie</cp:lastModifiedBy>
  <cp:revision>2</cp:revision>
  <dcterms:created xsi:type="dcterms:W3CDTF">2024-03-11T10:12:00Z</dcterms:created>
  <dcterms:modified xsi:type="dcterms:W3CDTF">2024-03-11T10:12:00Z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0x0101009FB8743D4131A94EA5CADF935C4C162A</vt:lpwstr>
  </property>
</Properties>
</file>