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2" w:rightFromText="142" w:vertAnchor="page" w:tblpXSpec="center" w:tblpY="7741"/>
        <w:tblOverlap w:val="never"/>
        <w:tblW w:w="4189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8"/>
      </w:tblGrid>
      <w:tr w:rsidR="005E3E94" w:rsidTr="00B756C9">
        <w:trPr>
          <w:trHeight w:hRule="exact" w:val="1985"/>
        </w:trPr>
        <w:tc>
          <w:tcPr>
            <w:tcW w:w="4678" w:type="dxa"/>
          </w:tcPr>
          <w:p w:rsidR="005E3E94" w:rsidRDefault="005E3E94" w:rsidP="00485973">
            <w:pPr>
              <w:pStyle w:val="Tittel"/>
              <w:spacing w:line="288" w:lineRule="auto"/>
            </w:pPr>
            <w:r>
              <w:t>Velkommen.</w:t>
            </w:r>
          </w:p>
          <w:p w:rsidR="005E3E94" w:rsidRPr="005E3E94" w:rsidRDefault="005E3E94" w:rsidP="00B2118F">
            <w:pPr>
              <w:pStyle w:val="Tittel"/>
              <w:spacing w:line="288" w:lineRule="auto"/>
            </w:pPr>
            <w:r>
              <w:t xml:space="preserve">Nå er det din tur til å bli konfirmant i </w:t>
            </w:r>
            <w:sdt>
              <w:sdtPr>
                <w:alias w:val="Navn kirke"/>
                <w:tag w:val="Navn kirke"/>
                <w:id w:val="-1053388441"/>
                <w:placeholder>
                  <w:docPart w:val="29D5769580854920B3BEB0E3CC1BBAD8"/>
                </w:placeholder>
                <w:dataBinding w:xpath="/root[1]/kirke[1]" w:storeItemID="{58E34460-0E7E-4D58-A273-A28DA04E93EE}"/>
                <w:text w:multiLine="1"/>
              </w:sdtPr>
              <w:sdtEndPr/>
              <w:sdtContent>
                <w:r w:rsidR="00B2118F">
                  <w:t>Røa og Sørkedalen menigheter</w:t>
                </w:r>
              </w:sdtContent>
            </w:sdt>
          </w:p>
        </w:tc>
      </w:tr>
    </w:tbl>
    <w:p w:rsidR="003B3C11" w:rsidRPr="007228B0" w:rsidRDefault="00B37875" w:rsidP="00780FD4">
      <w:pPr>
        <w:pStyle w:val="Overskrift1"/>
      </w:pPr>
      <w:bookmarkStart w:id="0" w:name="_GoBack"/>
      <w:r w:rsidRPr="00776360">
        <w:br w:type="page"/>
      </w:r>
      <w:bookmarkEnd w:id="0"/>
      <w:r w:rsidR="003B3C11">
        <w:lastRenderedPageBreak/>
        <w:t>En viktig tid</w:t>
      </w:r>
      <w:r w:rsidR="003B3C11">
        <w:br/>
        <w:t>– et viktig valg!</w:t>
      </w:r>
    </w:p>
    <w:p w:rsidR="003B3C11" w:rsidRDefault="003B3C11" w:rsidP="003B3C11">
      <w:pPr>
        <w:pStyle w:val="Overskrift2"/>
      </w:pPr>
      <w:r>
        <w:t xml:space="preserve">Du er bare et år unna en høytidelig </w:t>
      </w:r>
      <w:r w:rsidRPr="003B3C11">
        <w:t>dag</w:t>
      </w:r>
      <w:r>
        <w:t xml:space="preserve"> i livet ditt. </w:t>
      </w:r>
      <w:r>
        <w:br/>
        <w:t>Velkommen som konfirmant i</w:t>
      </w:r>
      <w:r w:rsidR="00B9081F">
        <w:t xml:space="preserve"> </w:t>
      </w:r>
      <w:sdt>
        <w:sdtPr>
          <w:alias w:val="navn menighet"/>
          <w:tag w:val="navn menighet"/>
          <w:id w:val="-430814665"/>
          <w:placeholder>
            <w:docPart w:val="E17CE659CC324F12A86E5B6B2E6D4B9B"/>
          </w:placeholder>
          <w:dataBinding w:xpath="/root[1]/menighet[1]" w:storeItemID="{58E34460-0E7E-4D58-A273-A28DA04E93EE}"/>
          <w:text w:multiLine="1"/>
        </w:sdtPr>
        <w:sdtEndPr/>
        <w:sdtContent>
          <w:r w:rsidR="00E354B6">
            <w:t>Røa og Sørkedalen menigheter</w:t>
          </w:r>
        </w:sdtContent>
      </w:sdt>
      <w:r>
        <w:t>!</w:t>
      </w:r>
    </w:p>
    <w:p w:rsidR="003B3C11" w:rsidRPr="003B3C11" w:rsidRDefault="003B3C11" w:rsidP="003B3C11"/>
    <w:p w:rsidR="003B3C11" w:rsidRDefault="00E354B6" w:rsidP="00E354B6">
      <w:pPr>
        <w:jc w:val="center"/>
      </w:pPr>
      <w:r>
        <w:t>Røa og Sørkedalen menigheter ønsker å gi deg en god og lærerik konfirmanttid, fylt med opplevelser, erfaringer og kunnskap.</w:t>
      </w:r>
    </w:p>
    <w:p w:rsidR="00E354B6" w:rsidRDefault="00E354B6" w:rsidP="00E354B6">
      <w:pPr>
        <w:jc w:val="right"/>
      </w:pPr>
    </w:p>
    <w:p w:rsidR="00B9081F" w:rsidRDefault="00B9081F" w:rsidP="005146F4">
      <w:pPr>
        <w:jc w:val="both"/>
      </w:pPr>
    </w:p>
    <w:p w:rsidR="003B3C11" w:rsidRDefault="003B3C11" w:rsidP="005146F4">
      <w:pPr>
        <w:pStyle w:val="Overskrift3"/>
        <w:jc w:val="both"/>
      </w:pPr>
      <w:r>
        <w:t>Hva er konfirmasjon?</w:t>
      </w:r>
    </w:p>
    <w:p w:rsidR="003B3C11" w:rsidRDefault="003B3C11" w:rsidP="005146F4">
      <w:pPr>
        <w:jc w:val="both"/>
      </w:pPr>
      <w:r>
        <w:t>Ordet konfirmasjon kan bety både «å bekrefte» og «å gjøre sterk». Konfirmasjonshandlingen er en forbønnshandling hvor vi ber Gud om å velsigne og å styrke hver enkelt konfirmant. Det forutsettes ikke noen bekjennelse fra konfirmantens side. Det viktigste med konfirmanttiden er å bli bedre kjent med den kristne tro, der Gud sier ja til oss og vil være en del av våre liv.</w:t>
      </w:r>
    </w:p>
    <w:p w:rsidR="003B3C11" w:rsidRDefault="003B3C11" w:rsidP="003B3C11"/>
    <w:p w:rsidR="003B3C11" w:rsidRDefault="00E354B6" w:rsidP="00B9081F">
      <w:pPr>
        <w:pStyle w:val="Overskrift3"/>
      </w:pPr>
      <w:r>
        <w:t xml:space="preserve">Dette er noe av det du får være en del av som konfirmant i Røa og Sørkedalen menigheter </w:t>
      </w:r>
    </w:p>
    <w:p w:rsidR="00E354B6" w:rsidRDefault="00E354B6" w:rsidP="003B3C11">
      <w:pPr>
        <w:rPr>
          <w:b/>
          <w:sz w:val="24"/>
        </w:rPr>
      </w:pPr>
    </w:p>
    <w:p w:rsidR="00FC0273" w:rsidRPr="00E354B6" w:rsidRDefault="00E354B6" w:rsidP="00E354B6">
      <w:pPr>
        <w:pStyle w:val="Overskrift3"/>
      </w:pPr>
      <w:r w:rsidRPr="00E354B6">
        <w:t>Undervisning</w:t>
      </w:r>
    </w:p>
    <w:p w:rsidR="00E354B6" w:rsidRDefault="00E354B6" w:rsidP="005146F4">
      <w:pPr>
        <w:spacing w:after="160"/>
        <w:jc w:val="both"/>
      </w:pPr>
      <w:r>
        <w:t>Som konfirmant blir du en del av ei undervisningsgruppe. Temaer vi skal utforske sammen er blant annet: Finnes Gud? Vennskap og menneskeverd. Sorg og glede. Miljø og rettferdighet. Hvordan kan jeg bety noe for andre?</w:t>
      </w:r>
    </w:p>
    <w:p w:rsidR="005146F4" w:rsidRDefault="00E354B6" w:rsidP="005146F4">
      <w:pPr>
        <w:spacing w:after="160"/>
      </w:pPr>
      <w:r>
        <w:t xml:space="preserve">Det er undervisning på </w:t>
      </w:r>
      <w:r>
        <w:rPr>
          <w:b/>
        </w:rPr>
        <w:t>torsdager</w:t>
      </w:r>
      <w:r w:rsidR="005146F4">
        <w:t>.</w:t>
      </w:r>
    </w:p>
    <w:p w:rsidR="005146F4" w:rsidRDefault="00E354B6" w:rsidP="005146F4">
      <w:pPr>
        <w:pStyle w:val="Overskrift3"/>
        <w:jc w:val="both"/>
      </w:pPr>
      <w:r w:rsidRPr="00E354B6">
        <w:t>Musikal</w:t>
      </w:r>
    </w:p>
    <w:p w:rsidR="00E354B6" w:rsidRDefault="00E354B6" w:rsidP="005146F4">
      <w:pPr>
        <w:spacing w:after="160"/>
        <w:jc w:val="both"/>
      </w:pPr>
      <w:r>
        <w:t>Som samtalegudstjeneste setter vi sammen opp en musikal, hvor det er mulig å være skuespillet, sanger, danser, musiker i band m.m.</w:t>
      </w:r>
    </w:p>
    <w:p w:rsidR="00E354B6" w:rsidRDefault="00E354B6" w:rsidP="005146F4">
      <w:pPr>
        <w:pStyle w:val="Overskrift3"/>
        <w:jc w:val="both"/>
      </w:pPr>
      <w:r>
        <w:t>Gudstjenester</w:t>
      </w:r>
    </w:p>
    <w:p w:rsidR="00E354B6" w:rsidRDefault="00E354B6" w:rsidP="005146F4">
      <w:pPr>
        <w:jc w:val="both"/>
      </w:pPr>
      <w:r>
        <w:t>I løpet av konfirmasjonstiden skal du få bli bedre kjent med Røa og Sørkedalen menigheter gjennom deltakelse på gudstjenester.</w:t>
      </w:r>
    </w:p>
    <w:p w:rsidR="00E354B6" w:rsidRDefault="00E354B6" w:rsidP="005146F4">
      <w:pPr>
        <w:jc w:val="both"/>
      </w:pPr>
    </w:p>
    <w:p w:rsidR="005146F4" w:rsidRDefault="005146F4" w:rsidP="005146F4">
      <w:pPr>
        <w:pStyle w:val="Overskrift3"/>
        <w:jc w:val="both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0</wp:posOffset>
                </wp:positionV>
                <wp:extent cx="4200525" cy="2733675"/>
                <wp:effectExtent l="0" t="0" r="9525" b="9525"/>
                <wp:wrapSquare wrapText="bothSides"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273367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rcRect/>
                          <a:stretch>
                            <a:fillRect t="-12" b="-1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60D15" id="Rektangel 3" o:spid="_x0000_s1026" style="position:absolute;margin-left:.95pt;margin-top:0;width:330.75pt;height:2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G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lgAAAAEAAQCWAAAAAQABOEJJTQQmAAAAAAAOAAAAAAAAAAAAAD+AAAA4QklNBA0AAAAAAAQAAAAe&#10;OEJJTQQZAAAAAAAEAAAAHjhCSU0D8wAAAAAACQAAAAAAAAAAAQA4QklNBAoAAAAAAAEBADhCSU0E&#10;CwAAAAAAE2h0dHA6Ly93d3cudG9tbXkubm8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ooAAAAAUmdodGxvbmcAAAPQ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TxQAAAAEAAACgAAAAawAAAeAA&#10;AMigAAATqQAYAAH/2P/tAAxBZG9iZV9DTQAB/+4ADkFkb2JlAGSAAAAAAf/bAIQADAgICAkIDAkJ&#10;DBELCgsRFQ8MDA8VGBMTFRMTGBEMDAwMDAwRDAwMDAwMDAwMDAwMDAwMDAwMDAwMDAwMDAwMDAEN&#10;CwsNDg0QDg4QFA4ODhQUDg4ODhQRDAwMDAwREQwMDAwMDBEMDAwMDAwMDAwMDAwMDAwMDAwMDAwM&#10;DAwMDAwM/8AAEQgAa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" stroked="f" strokeweight="1pt">
                <v:fill r:id="rId10" o:title="" recolor="t" rotate="t" type="frame"/>
                <w10:wrap type="square"/>
              </v:rect>
            </w:pict>
          </mc:Fallback>
        </mc:AlternateContent>
      </w:r>
    </w:p>
    <w:p w:rsidR="00E354B6" w:rsidRDefault="00E354B6" w:rsidP="005146F4">
      <w:pPr>
        <w:pStyle w:val="Overskrift3"/>
        <w:jc w:val="both"/>
      </w:pPr>
      <w:r>
        <w:t>Konfirmasjonsdager 2019</w:t>
      </w:r>
    </w:p>
    <w:p w:rsidR="005652EF" w:rsidRDefault="00E354B6" w:rsidP="005146F4">
      <w:pPr>
        <w:ind w:left="2124" w:hanging="2124"/>
        <w:jc w:val="both"/>
      </w:pPr>
      <w:r>
        <w:t xml:space="preserve">Sørkedalen kirke: </w:t>
      </w:r>
      <w:r>
        <w:tab/>
        <w:t>ingen dager satt opp, pga. ingen konfirmanter som er registrert der i våre lister.</w:t>
      </w:r>
    </w:p>
    <w:p w:rsidR="00E354B6" w:rsidRDefault="00E354B6" w:rsidP="005146F4">
      <w:pPr>
        <w:ind w:left="2124" w:hanging="2124"/>
        <w:jc w:val="both"/>
      </w:pPr>
      <w:r>
        <w:t xml:space="preserve"> </w:t>
      </w:r>
      <w:r w:rsidR="005652EF">
        <w:t xml:space="preserve">Røa </w:t>
      </w:r>
      <w:proofErr w:type="gramStart"/>
      <w:r w:rsidR="005652EF">
        <w:t>kirke:</w:t>
      </w:r>
      <w:r w:rsidR="005652EF">
        <w:tab/>
      </w:r>
      <w:proofErr w:type="gramEnd"/>
      <w:r w:rsidR="005652EF">
        <w:t>Lørdag 25 mai og søndag 26 mai</w:t>
      </w:r>
    </w:p>
    <w:tbl>
      <w:tblPr>
        <w:tblStyle w:val="Tabellrutenett"/>
        <w:tblpPr w:leftFromText="142" w:rightFromText="142" w:vertAnchor="page" w:horzAnchor="margin" w:tblpY="664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8"/>
      </w:tblGrid>
      <w:tr w:rsidR="005652EF" w:rsidTr="005652EF">
        <w:tc>
          <w:tcPr>
            <w:tcW w:w="6708" w:type="dxa"/>
          </w:tcPr>
          <w:p w:rsidR="005652EF" w:rsidRDefault="005652EF" w:rsidP="005652EF">
            <w:pPr>
              <w:pStyle w:val="Overskrift3"/>
              <w:jc w:val="both"/>
              <w:outlineLvl w:val="2"/>
            </w:pPr>
            <w:r>
              <w:t>Leir</w:t>
            </w:r>
          </w:p>
          <w:p w:rsidR="005652EF" w:rsidRDefault="005652EF" w:rsidP="005652EF">
            <w:pPr>
              <w:jc w:val="both"/>
            </w:pPr>
            <w:r>
              <w:t>Vi drar på leir noen dager i vinterferien. Leir er sosialt og lærerikt, med morsomme aktiviteter inne og ute, temasamlinger, undervisning, kveldssamlinger og mye mer! Vi ønsker å gi deg gode opplevelser sammen med venner og ledere.</w:t>
            </w:r>
          </w:p>
          <w:p w:rsidR="005652EF" w:rsidRDefault="005652EF" w:rsidP="005652EF">
            <w:pPr>
              <w:pStyle w:val="Overskrift3"/>
              <w:outlineLvl w:val="2"/>
            </w:pPr>
          </w:p>
          <w:p w:rsidR="005652EF" w:rsidRDefault="005652EF" w:rsidP="005652EF">
            <w:pPr>
              <w:pStyle w:val="Overskrift3"/>
              <w:outlineLvl w:val="2"/>
            </w:pPr>
            <w:r>
              <w:t>En konfirmanttid for alle</w:t>
            </w:r>
          </w:p>
          <w:p w:rsidR="005652EF" w:rsidRDefault="005652EF" w:rsidP="005652EF">
            <w:r>
              <w:t>Uansett funksjonsevne har alle rett til en god konfirmanttid. Er det behov for individuell tilrettelegging, ta kontakt så snart det lar seg gjøre.</w:t>
            </w:r>
          </w:p>
          <w:p w:rsidR="005652EF" w:rsidRPr="005146F4" w:rsidRDefault="005652EF" w:rsidP="005652EF"/>
          <w:p w:rsidR="005652EF" w:rsidRDefault="005652EF" w:rsidP="005652EF">
            <w:pPr>
              <w:pStyle w:val="Overskrift3"/>
              <w:outlineLvl w:val="2"/>
            </w:pPr>
            <w:r>
              <w:t>Jeg er ikke døpt – kan jeg konfirmeres?</w:t>
            </w:r>
          </w:p>
          <w:p w:rsidR="005652EF" w:rsidRDefault="005652EF" w:rsidP="005652EF">
            <w:r>
              <w:t>Du er velkommen til å delta i konfirmantopplegget selv om du ikke er døpt. Dåpen er en forutsetning for å delta i den avsluttende forbønnsgudstjenesten. Hvert år er det flere konfirmanter som blir døpt.</w:t>
            </w:r>
          </w:p>
        </w:tc>
      </w:tr>
    </w:tbl>
    <w:p w:rsidR="005652EF" w:rsidRDefault="005652EF" w:rsidP="005652EF">
      <w:pPr>
        <w:jc w:val="both"/>
      </w:pPr>
    </w:p>
    <w:p w:rsidR="00E354B6" w:rsidRDefault="00E354B6" w:rsidP="005146F4">
      <w:pPr>
        <w:ind w:left="2124" w:hanging="2124"/>
        <w:jc w:val="both"/>
      </w:pPr>
    </w:p>
    <w:p w:rsidR="00E354B6" w:rsidRDefault="00E354B6" w:rsidP="005146F4">
      <w:pPr>
        <w:ind w:left="2124" w:hanging="2124"/>
        <w:jc w:val="both"/>
      </w:pPr>
    </w:p>
    <w:p w:rsidR="005146F4" w:rsidRDefault="005146F4" w:rsidP="00E354B6"/>
    <w:p w:rsidR="00CD227D" w:rsidRDefault="005652EF" w:rsidP="005652EF">
      <w:pPr>
        <w:jc w:val="center"/>
        <w:rPr>
          <w:sz w:val="24"/>
        </w:rPr>
      </w:pPr>
      <w:r w:rsidRPr="005652EF">
        <w:rPr>
          <w:sz w:val="24"/>
        </w:rPr>
        <w:lastRenderedPageBreak/>
        <w:t>Slik melder du deg på som konfirmant</w:t>
      </w:r>
    </w:p>
    <w:p w:rsidR="005652EF" w:rsidRDefault="005652EF" w:rsidP="005652EF">
      <w:pPr>
        <w:jc w:val="center"/>
        <w:rPr>
          <w:sz w:val="24"/>
        </w:rPr>
      </w:pPr>
    </w:p>
    <w:p w:rsidR="005652EF" w:rsidRDefault="005652EF" w:rsidP="005652EF">
      <w:pPr>
        <w:rPr>
          <w:b/>
          <w:sz w:val="24"/>
        </w:rPr>
      </w:pPr>
      <w:r>
        <w:rPr>
          <w:b/>
          <w:sz w:val="24"/>
        </w:rPr>
        <w:t xml:space="preserve">Dine foreldre/foresatte er inviter til informasjonsmøte i Røa kirke 5 juni </w:t>
      </w:r>
      <w:proofErr w:type="spellStart"/>
      <w:r>
        <w:rPr>
          <w:b/>
          <w:sz w:val="24"/>
        </w:rPr>
        <w:t>kl</w:t>
      </w:r>
      <w:proofErr w:type="spellEnd"/>
      <w:r>
        <w:rPr>
          <w:b/>
          <w:sz w:val="24"/>
        </w:rPr>
        <w:t xml:space="preserve"> 19.</w:t>
      </w:r>
    </w:p>
    <w:p w:rsidR="005652EF" w:rsidRDefault="005652EF" w:rsidP="005652EF">
      <w:pPr>
        <w:rPr>
          <w:b/>
          <w:sz w:val="24"/>
        </w:rPr>
      </w:pPr>
    </w:p>
    <w:p w:rsidR="005652EF" w:rsidRDefault="005652EF" w:rsidP="005652EF">
      <w:pPr>
        <w:rPr>
          <w:sz w:val="24"/>
        </w:rPr>
      </w:pPr>
      <w:r>
        <w:rPr>
          <w:sz w:val="24"/>
        </w:rPr>
        <w:t>11 juni, etter informasjonsmøtet, vil påmeldingen bli lagt ut på vår nettside.</w:t>
      </w:r>
    </w:p>
    <w:p w:rsidR="005652EF" w:rsidRDefault="005652EF" w:rsidP="005652EF">
      <w:pPr>
        <w:rPr>
          <w:sz w:val="24"/>
        </w:rPr>
      </w:pPr>
      <w:r>
        <w:rPr>
          <w:sz w:val="24"/>
        </w:rPr>
        <w:t xml:space="preserve">- gå inn på nettsiden vår: </w:t>
      </w:r>
      <w:hyperlink r:id="rId11" w:history="1">
        <w:r w:rsidRPr="001753E0">
          <w:rPr>
            <w:rStyle w:val="Hyperkobling"/>
            <w:sz w:val="24"/>
          </w:rPr>
          <w:t>www.kirken.no/ros</w:t>
        </w:r>
      </w:hyperlink>
    </w:p>
    <w:p w:rsidR="005652EF" w:rsidRPr="00DA51EB" w:rsidRDefault="005652EF" w:rsidP="005652EF">
      <w:pPr>
        <w:pStyle w:val="Brdtekst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(Ved behov kan vi sende skjema per post, ta da kontakt per epost.)</w:t>
      </w:r>
    </w:p>
    <w:p w:rsidR="005652EF" w:rsidRDefault="005652EF" w:rsidP="005652EF">
      <w:pPr>
        <w:pStyle w:val="Bildetekst"/>
        <w:rPr>
          <w:rFonts w:ascii="Times New Roman" w:hAnsi="Times New Roman"/>
          <w:b w:val="0"/>
          <w:sz w:val="24"/>
          <w:szCs w:val="24"/>
        </w:rPr>
      </w:pPr>
    </w:p>
    <w:p w:rsidR="005652EF" w:rsidRPr="002F78D0" w:rsidRDefault="005652EF" w:rsidP="005652EF">
      <w:pPr>
        <w:pStyle w:val="Bildeteks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</w:rPr>
        <w:t xml:space="preserve">I </w:t>
      </w:r>
      <w:r w:rsidRPr="00991776">
        <w:rPr>
          <w:rFonts w:ascii="Times New Roman" w:hAnsi="Times New Roman"/>
          <w:b w:val="0"/>
          <w:sz w:val="24"/>
        </w:rPr>
        <w:t xml:space="preserve">begynnelsen av september vil de som melder seg til konfirmasjon få tilsendt mer informasjon. </w:t>
      </w: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jc w:val="center"/>
        <w:rPr>
          <w:b/>
          <w:sz w:val="24"/>
        </w:rPr>
      </w:pPr>
      <w:r w:rsidRPr="005652EF">
        <w:rPr>
          <w:b/>
          <w:sz w:val="24"/>
        </w:rPr>
        <w:t>Har du spørsmål?</w:t>
      </w:r>
    </w:p>
    <w:p w:rsidR="005652EF" w:rsidRPr="005652EF" w:rsidRDefault="005652EF" w:rsidP="005652EF">
      <w:pPr>
        <w:jc w:val="center"/>
        <w:rPr>
          <w:b/>
          <w:sz w:val="24"/>
        </w:rPr>
      </w:pPr>
    </w:p>
    <w:p w:rsidR="005652EF" w:rsidRDefault="005652EF" w:rsidP="005652EF">
      <w:pPr>
        <w:jc w:val="center"/>
        <w:rPr>
          <w:sz w:val="24"/>
        </w:rPr>
      </w:pPr>
      <w:r>
        <w:rPr>
          <w:sz w:val="24"/>
        </w:rPr>
        <w:t xml:space="preserve">Ta kontakt på e-post: </w:t>
      </w:r>
      <w:hyperlink r:id="rId12" w:history="1">
        <w:r w:rsidRPr="001753E0">
          <w:rPr>
            <w:rStyle w:val="Hyperkobling"/>
            <w:sz w:val="24"/>
          </w:rPr>
          <w:t>post.roa.oslo@kirken.no</w:t>
        </w:r>
      </w:hyperlink>
      <w:r>
        <w:rPr>
          <w:sz w:val="24"/>
        </w:rPr>
        <w:t xml:space="preserve"> eller </w:t>
      </w:r>
      <w:proofErr w:type="spellStart"/>
      <w:r>
        <w:rPr>
          <w:sz w:val="24"/>
        </w:rPr>
        <w:t>tlf</w:t>
      </w:r>
      <w:proofErr w:type="spellEnd"/>
      <w:r>
        <w:rPr>
          <w:sz w:val="24"/>
        </w:rPr>
        <w:t>: 23 62 94 30</w:t>
      </w: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rPr>
          <w:sz w:val="24"/>
        </w:rPr>
      </w:pPr>
      <w:r>
        <w:rPr>
          <w:sz w:val="24"/>
        </w:rPr>
        <w:t>Vi gleder oss til å bli kjent med deg!</w:t>
      </w: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rPr>
          <w:sz w:val="24"/>
        </w:rPr>
      </w:pPr>
    </w:p>
    <w:p w:rsidR="005652EF" w:rsidRDefault="005652EF" w:rsidP="005652EF">
      <w:pPr>
        <w:rPr>
          <w:sz w:val="24"/>
        </w:rPr>
      </w:pPr>
      <w:r>
        <w:rPr>
          <w:sz w:val="24"/>
        </w:rPr>
        <w:t>Med vennlig hilsen Røa og Sørkedalen menigheter</w:t>
      </w:r>
    </w:p>
    <w:p w:rsidR="005652EF" w:rsidRDefault="005652EF" w:rsidP="005652EF">
      <w:pPr>
        <w:rPr>
          <w:sz w:val="24"/>
        </w:rPr>
      </w:pPr>
      <w:proofErr w:type="gramStart"/>
      <w:r>
        <w:rPr>
          <w:sz w:val="24"/>
        </w:rPr>
        <w:t>v</w:t>
      </w:r>
      <w:proofErr w:type="gramEnd"/>
      <w:r>
        <w:rPr>
          <w:sz w:val="24"/>
        </w:rPr>
        <w:t>/kapellan Maria Paulsen Skjerdingstad og</w:t>
      </w:r>
    </w:p>
    <w:p w:rsidR="005652EF" w:rsidRDefault="005652EF" w:rsidP="005652EF">
      <w:pPr>
        <w:rPr>
          <w:sz w:val="24"/>
        </w:rPr>
      </w:pPr>
      <w:r>
        <w:rPr>
          <w:sz w:val="24"/>
        </w:rPr>
        <w:t>trosopplæringsleder Espen Hjortland Valsø</w:t>
      </w:r>
    </w:p>
    <w:p w:rsidR="005652EF" w:rsidRDefault="005652EF" w:rsidP="005652EF">
      <w:pPr>
        <w:rPr>
          <w:sz w:val="24"/>
        </w:rPr>
      </w:pPr>
    </w:p>
    <w:p w:rsidR="00362B8E" w:rsidRDefault="00362B8E" w:rsidP="005652EF">
      <w:pPr>
        <w:pStyle w:val="Punktliste"/>
        <w:numPr>
          <w:ilvl w:val="0"/>
          <w:numId w:val="0"/>
        </w:numPr>
      </w:pPr>
    </w:p>
    <w:p w:rsidR="005652EF" w:rsidRDefault="005652EF" w:rsidP="005652EF">
      <w:pPr>
        <w:pStyle w:val="Punktliste"/>
        <w:numPr>
          <w:ilvl w:val="0"/>
          <w:numId w:val="0"/>
        </w:numPr>
      </w:pPr>
    </w:p>
    <w:p w:rsidR="005652EF" w:rsidRDefault="005652EF" w:rsidP="005652EF">
      <w:pPr>
        <w:pStyle w:val="Punktliste"/>
        <w:numPr>
          <w:ilvl w:val="0"/>
          <w:numId w:val="0"/>
        </w:numPr>
      </w:pPr>
    </w:p>
    <w:p w:rsidR="005652EF" w:rsidRDefault="005652EF" w:rsidP="005652EF">
      <w:pPr>
        <w:pStyle w:val="Punktliste"/>
        <w:numPr>
          <w:ilvl w:val="0"/>
          <w:numId w:val="0"/>
        </w:numPr>
      </w:pPr>
    </w:p>
    <w:p w:rsidR="00BB6FC8" w:rsidRPr="00CD227D" w:rsidRDefault="00362B8E" w:rsidP="001D1456">
      <w:pPr>
        <w:pStyle w:val="Punktliste"/>
        <w:numPr>
          <w:ilvl w:val="0"/>
          <w:numId w:val="0"/>
        </w:numPr>
        <w:ind w:left="113" w:hanging="113"/>
      </w:pPr>
      <w:r w:rsidRPr="00362B8E">
        <w:t>Hilsen oss som arbeider med konfirmasjon i</w:t>
      </w:r>
      <w:r w:rsidR="00317BFB" w:rsidRPr="00317BFB">
        <w:t xml:space="preserve"> </w:t>
      </w:r>
      <w:sdt>
        <w:sdtPr>
          <w:alias w:val="navn menighet"/>
          <w:tag w:val="navn menighet"/>
          <w:id w:val="891617145"/>
          <w:placeholder>
            <w:docPart w:val="4C1291F3D00F4A56B0F52EF2E7A997A8"/>
          </w:placeholder>
          <w:dataBinding w:xpath="/root[1]/menighet[1]" w:storeItemID="{58E34460-0E7E-4D58-A273-A28DA04E93EE}"/>
          <w:text w:multiLine="1"/>
        </w:sdtPr>
        <w:sdtEndPr/>
        <w:sdtContent>
          <w:r w:rsidR="00E354B6">
            <w:t>Røa og Sørkedalen menigheter</w:t>
          </w:r>
        </w:sdtContent>
      </w:sdt>
      <w:r w:rsidRPr="00362B8E">
        <w:t>.</w:t>
      </w:r>
      <w:r w:rsidR="001D1456"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6877050</wp:posOffset>
            </wp:positionV>
            <wp:extent cx="1220400" cy="208800"/>
            <wp:effectExtent l="0" t="0" r="0" b="127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456"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2188845</wp:posOffset>
            </wp:positionH>
            <wp:positionV relativeFrom="page">
              <wp:posOffset>6664325</wp:posOffset>
            </wp:positionV>
            <wp:extent cx="1365250" cy="484505"/>
            <wp:effectExtent l="0" t="0" r="635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6FC8" w:rsidRPr="00CD227D" w:rsidSect="005146F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8420" w:h="11907" w:code="9"/>
      <w:pgMar w:top="851" w:right="851" w:bottom="851" w:left="851" w:header="36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18F" w:rsidRDefault="00B2118F" w:rsidP="00B56950">
      <w:r>
        <w:separator/>
      </w:r>
    </w:p>
  </w:endnote>
  <w:endnote w:type="continuationSeparator" w:id="0">
    <w:p w:rsidR="00B2118F" w:rsidRDefault="00B2118F" w:rsidP="00B56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utura Std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2EF" w:rsidRDefault="005652EF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2EF" w:rsidRDefault="005652EF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2EF" w:rsidRDefault="005652EF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18F" w:rsidRDefault="00B2118F" w:rsidP="00B56950">
      <w:r>
        <w:separator/>
      </w:r>
    </w:p>
  </w:footnote>
  <w:footnote w:type="continuationSeparator" w:id="0">
    <w:p w:rsidR="00B2118F" w:rsidRDefault="00B2118F" w:rsidP="00B56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2EF" w:rsidRDefault="005652EF" w:rsidP="00F246AB">
    <w:pPr>
      <w:pStyle w:val="Topptekst"/>
      <w:jc w:val="center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1E9F4A" wp14:editId="2FD184F8">
              <wp:simplePos x="0" y="0"/>
              <wp:positionH relativeFrom="page">
                <wp:posOffset>306070</wp:posOffset>
              </wp:positionH>
              <wp:positionV relativeFrom="page">
                <wp:posOffset>3319780</wp:posOffset>
              </wp:positionV>
              <wp:extent cx="144000" cy="712800"/>
              <wp:effectExtent l="0" t="0" r="8890" b="0"/>
              <wp:wrapNone/>
              <wp:docPr id="1" name="Tekstbok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00" cy="71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652EF" w:rsidRDefault="005652EF" w:rsidP="00B81197">
                          <w:pPr>
                            <w:pStyle w:val="Topptekst"/>
                          </w:pPr>
                          <w:r>
                            <w:t>Den norske kirke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E9F4A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6" type="#_x0000_t202" style="position:absolute;left:0;text-align:left;margin-left:24.1pt;margin-top:261.4pt;width:11.35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" fillcolor="white [3201]" stroked="f" strokeweight=".5pt">
              <v:textbox style="layout-flow:vertical;mso-layout-flow-alt:bottom-to-top" inset="0,0,0,0">
                <w:txbxContent>
                  <w:p w:rsidR="005652EF" w:rsidRDefault="005652EF" w:rsidP="00B81197">
                    <w:pPr>
                      <w:pStyle w:val="Topptekst"/>
                    </w:pPr>
                    <w:r>
                      <w:t>Den norske kirke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Velkommen som konfirmant</w:t>
    </w:r>
  </w:p>
  <w:p w:rsidR="005652EF" w:rsidRDefault="005652EF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2EF" w:rsidRDefault="005652EF" w:rsidP="00B81197">
    <w:pPr>
      <w:pStyle w:val="Topptekst"/>
      <w:jc w:val="center"/>
    </w:pPr>
    <w:r>
      <w:t>Velkommen som konfirmant</w:t>
    </w:r>
  </w:p>
  <w:p w:rsidR="005652EF" w:rsidRPr="00B81197" w:rsidRDefault="005652EF" w:rsidP="00B81197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16B53B5" wp14:editId="6D77205E">
              <wp:simplePos x="0" y="0"/>
              <wp:positionH relativeFrom="page">
                <wp:posOffset>4972743</wp:posOffset>
              </wp:positionH>
              <wp:positionV relativeFrom="page">
                <wp:posOffset>3319780</wp:posOffset>
              </wp:positionV>
              <wp:extent cx="144000" cy="712800"/>
              <wp:effectExtent l="0" t="0" r="8890" b="0"/>
              <wp:wrapNone/>
              <wp:docPr id="4" name="Tekstbok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00" cy="71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652EF" w:rsidRDefault="005652EF" w:rsidP="00B81197">
                          <w:pPr>
                            <w:pStyle w:val="Topptekst"/>
                          </w:pPr>
                          <w:r>
                            <w:t>Den norske kirke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B53B5" id="_x0000_t202" coordsize="21600,21600" o:spt="202" path="m,l,21600r21600,l21600,xe">
              <v:stroke joinstyle="miter"/>
              <v:path gradientshapeok="t" o:connecttype="rect"/>
            </v:shapetype>
            <v:shape id="Tekstboks 4" o:spid="_x0000_s1027" type="#_x0000_t202" style="position:absolute;margin-left:391.55pt;margin-top:261.4pt;width:11.35pt;height:56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" fillcolor="white [3201]" stroked="f" strokeweight=".5pt">
              <v:textbox style="layout-flow:vertical" inset="0,0,0,0">
                <w:txbxContent>
                  <w:p w:rsidR="005652EF" w:rsidRDefault="005652EF" w:rsidP="00B81197">
                    <w:pPr>
                      <w:pStyle w:val="Topptekst"/>
                    </w:pPr>
                    <w:r>
                      <w:t>Den norske kirke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2EF" w:rsidRDefault="005652EF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165" behindDoc="0" locked="0" layoutInCell="1" allowOverlap="1">
              <wp:simplePos x="0" y="0"/>
              <wp:positionH relativeFrom="page">
                <wp:posOffset>680720</wp:posOffset>
              </wp:positionH>
              <wp:positionV relativeFrom="page">
                <wp:posOffset>734695</wp:posOffset>
              </wp:positionV>
              <wp:extent cx="3967200" cy="3870000"/>
              <wp:effectExtent l="0" t="0" r="0" b="0"/>
              <wp:wrapNone/>
              <wp:docPr id="2" name="forsidebil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67200" cy="3870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7045" r="-39317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94D69" id="forsidebilde" o:spid="_x0000_s1026" style="position:absolute;margin-left:53.6pt;margin-top:57.85pt;width:312.4pt;height:304.7pt;z-index:251655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UTAAAHnQAAAA0AXwBEAFgAXwAyADcANQA5&#10;AC0ARQBkAGkAdAAAAAEAAAAAAAAAAAAAAAAAAAAAAAAAAQAAAAAAAAAAAAAHnQAABRMAAAAAAAAA&#10;AAAAAAAAAAAAAQAAAAAAAAAAAAAAAAAAAAAAAAAQAAAAAQAAAAAAAG51bGwAAAACAAAABmJvdW5k&#10;c09iamMAAAABAAAAAAAAUmN0MQAAAAQAAAAAVG9wIGxvbmcAAAAAAAAAAExlZnRsb25nAAAAAAAA&#10;AABCdG9tbG9uZwAABRMAAAAAUmdodGxvbmcAAAed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UTAAAAAFJnaHRsb25nAAAH&#10;n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FEAAAAABAAAAoAAAAGsAAAHgAADIoAAAFCQAGAAB/9j/7QAMQWRvYmVfQ00AAf/uAA5BZG9i&#10;ZQBkgAAAAAH/2wCEAAwICAgJCAwJCQwRCwoLERUPDAwPFRgTExUTExgRDAwMDAwMEQwMDAwMDAwM&#10;DAwMDAwMDAwMDAwMDAwMDAwMDAwBDQsLDQ4NEA4OEBQODg4UFA4ODg4UEQwMDAwMEREMDAwMDAwR&#10;DAwMDAwMDAwMDAwMDAwMDAwMDAwMDAwMDAwMDP/AABEIAG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AkBJQ0NfUFJPRklMRQABAQAAAjBBREJFAhAAAG1udHJSR0IgWFlaIAfPAAYAAwAAAAAAAG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E5OTk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+4ADkFkb2JlAGRAAAAAAf/bAIQAAgICAwIDBAICBAUEAwQFBgUFBQUGCAcHBwcHCAsJ&#10;CQkJCQkLCwsLCwsLCwwMDAwMDAwMDAwMDAwMDAwMDAwMDAEDAwMHBAcNBwcNDw0NDQ8PDg4ODg8P&#10;DAwMDAwPDwwMDAwMDA8MDAwMDAwMDAwMDAwMDAwMDAwMDAwMDAwMDAwM/8AAEQgFEwedAwERAAIR&#10;AQMRAf/dAAQA9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19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346065" cy="7559040"/>
          <wp:effectExtent l="0" t="0" r="0" b="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kgrun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065" cy="7559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B30231E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18F"/>
    <w:rsid w:val="000E5257"/>
    <w:rsid w:val="000F18BB"/>
    <w:rsid w:val="001D1456"/>
    <w:rsid w:val="002343A9"/>
    <w:rsid w:val="00236A7F"/>
    <w:rsid w:val="00236E2D"/>
    <w:rsid w:val="0031132B"/>
    <w:rsid w:val="00317BFB"/>
    <w:rsid w:val="00362B8E"/>
    <w:rsid w:val="003B3C11"/>
    <w:rsid w:val="003D6F07"/>
    <w:rsid w:val="003E32A5"/>
    <w:rsid w:val="003F1330"/>
    <w:rsid w:val="00485973"/>
    <w:rsid w:val="004D7116"/>
    <w:rsid w:val="005146F4"/>
    <w:rsid w:val="00527F7C"/>
    <w:rsid w:val="005652EF"/>
    <w:rsid w:val="005B4F5C"/>
    <w:rsid w:val="005E3E94"/>
    <w:rsid w:val="00616207"/>
    <w:rsid w:val="00631304"/>
    <w:rsid w:val="006805D1"/>
    <w:rsid w:val="007228B0"/>
    <w:rsid w:val="00776360"/>
    <w:rsid w:val="00780FD4"/>
    <w:rsid w:val="007E5441"/>
    <w:rsid w:val="00800B75"/>
    <w:rsid w:val="00816F5F"/>
    <w:rsid w:val="008D37B0"/>
    <w:rsid w:val="0091584F"/>
    <w:rsid w:val="00A30616"/>
    <w:rsid w:val="00B0634E"/>
    <w:rsid w:val="00B2118F"/>
    <w:rsid w:val="00B37875"/>
    <w:rsid w:val="00B56950"/>
    <w:rsid w:val="00B756C9"/>
    <w:rsid w:val="00B81197"/>
    <w:rsid w:val="00B82B5A"/>
    <w:rsid w:val="00B9081F"/>
    <w:rsid w:val="00B93D4A"/>
    <w:rsid w:val="00BA2791"/>
    <w:rsid w:val="00BB6FC8"/>
    <w:rsid w:val="00C571C9"/>
    <w:rsid w:val="00CD227D"/>
    <w:rsid w:val="00D8791B"/>
    <w:rsid w:val="00E34AB1"/>
    <w:rsid w:val="00E354B6"/>
    <w:rsid w:val="00EA3D95"/>
    <w:rsid w:val="00EA5B0C"/>
    <w:rsid w:val="00F246AB"/>
    <w:rsid w:val="00F47AB6"/>
    <w:rsid w:val="00FC0273"/>
    <w:rsid w:val="00FE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76CB6F-CB52-4FB9-92C2-B9681F43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116"/>
    <w:pPr>
      <w:spacing w:after="0"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228B0"/>
    <w:pPr>
      <w:keepNext/>
      <w:keepLines/>
      <w:spacing w:after="220"/>
      <w:jc w:val="center"/>
      <w:outlineLvl w:val="0"/>
    </w:pPr>
    <w:rPr>
      <w:rFonts w:asciiTheme="majorHAnsi" w:eastAsiaTheme="majorEastAsia" w:hAnsiTheme="majorHAnsi" w:cstheme="majorBidi"/>
      <w:b/>
      <w:color w:val="92CDB9"/>
      <w:sz w:val="5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E34AB1"/>
    <w:pPr>
      <w:keepNext/>
      <w:keepLines/>
      <w:jc w:val="center"/>
      <w:outlineLvl w:val="1"/>
    </w:pPr>
    <w:rPr>
      <w:rFonts w:eastAsiaTheme="majorEastAsia" w:cstheme="majorBidi"/>
      <w:color w:val="000000" w:themeColor="text1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B9081F"/>
    <w:pPr>
      <w:keepNext/>
      <w:keepLines/>
      <w:outlineLvl w:val="2"/>
    </w:pPr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FE5410"/>
    <w:pPr>
      <w:tabs>
        <w:tab w:val="center" w:pos="4536"/>
        <w:tab w:val="right" w:pos="9072"/>
      </w:tabs>
    </w:pPr>
    <w:rPr>
      <w:sz w:val="14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4D7116"/>
    <w:rPr>
      <w:sz w:val="14"/>
    </w:rPr>
  </w:style>
  <w:style w:type="paragraph" w:styleId="Bunntekst">
    <w:name w:val="footer"/>
    <w:basedOn w:val="Normal"/>
    <w:link w:val="BunntekstTegn"/>
    <w:uiPriority w:val="99"/>
    <w:semiHidden/>
    <w:rsid w:val="00B5695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4D7116"/>
    <w:rPr>
      <w:sz w:val="20"/>
    </w:rPr>
  </w:style>
  <w:style w:type="paragraph" w:styleId="Tittel">
    <w:name w:val="Title"/>
    <w:basedOn w:val="Normal"/>
    <w:link w:val="TittelTegn"/>
    <w:uiPriority w:val="10"/>
    <w:qFormat/>
    <w:rsid w:val="00B82B5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40"/>
      <w:szCs w:val="56"/>
      <w:u w:val="single"/>
    </w:rPr>
  </w:style>
  <w:style w:type="character" w:customStyle="1" w:styleId="TittelTegn">
    <w:name w:val="Tittel Tegn"/>
    <w:basedOn w:val="Standardskriftforavsnitt"/>
    <w:link w:val="Tittel"/>
    <w:uiPriority w:val="10"/>
    <w:rsid w:val="004D7116"/>
    <w:rPr>
      <w:rFonts w:asciiTheme="majorHAnsi" w:eastAsiaTheme="majorEastAsia" w:hAnsiTheme="majorHAnsi" w:cstheme="majorBidi"/>
      <w:b/>
      <w:spacing w:val="-10"/>
      <w:kern w:val="28"/>
      <w:sz w:val="40"/>
      <w:szCs w:val="56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D7116"/>
    <w:rPr>
      <w:rFonts w:asciiTheme="majorHAnsi" w:eastAsiaTheme="majorEastAsia" w:hAnsiTheme="majorHAnsi" w:cstheme="majorBidi"/>
      <w:b/>
      <w:color w:val="92CDB9"/>
      <w:sz w:val="50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D7116"/>
    <w:rPr>
      <w:rFonts w:eastAsiaTheme="majorEastAsia" w:cstheme="majorBidi"/>
      <w:color w:val="000000" w:themeColor="text1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D7116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table" w:styleId="Tabellrutenett">
    <w:name w:val="Table Grid"/>
    <w:basedOn w:val="Vanligtabell"/>
    <w:uiPriority w:val="39"/>
    <w:rsid w:val="00FC0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semiHidden/>
    <w:rsid w:val="00EA3D95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rsid w:val="00EA3D95"/>
    <w:rPr>
      <w:color w:val="808080"/>
      <w:shd w:val="clear" w:color="auto" w:fill="E6E6E6"/>
    </w:rPr>
  </w:style>
  <w:style w:type="paragraph" w:styleId="Punktliste">
    <w:name w:val="List Bullet"/>
    <w:basedOn w:val="Normal"/>
    <w:uiPriority w:val="99"/>
    <w:semiHidden/>
    <w:rsid w:val="00CD227D"/>
    <w:pPr>
      <w:numPr>
        <w:numId w:val="1"/>
      </w:numPr>
      <w:ind w:left="113" w:hanging="113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F47AB6"/>
    <w:rPr>
      <w:color w:val="92CDB9"/>
    </w:rPr>
  </w:style>
  <w:style w:type="paragraph" w:styleId="Brdtekst">
    <w:name w:val="Body Text"/>
    <w:basedOn w:val="Normal"/>
    <w:link w:val="BrdtekstTegn"/>
    <w:rsid w:val="005652EF"/>
    <w:pPr>
      <w:keepNext/>
      <w:spacing w:after="240"/>
    </w:pPr>
    <w:rPr>
      <w:rFonts w:ascii="Futura Std Book" w:eastAsia="Times New Roman" w:hAnsi="Futura Std Book" w:cs="Times New Roman"/>
      <w:sz w:val="22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5652EF"/>
    <w:rPr>
      <w:rFonts w:ascii="Futura Std Book" w:eastAsia="Times New Roman" w:hAnsi="Futura Std Book" w:cs="Times New Roman"/>
      <w:szCs w:val="24"/>
      <w:lang w:eastAsia="nb-NO"/>
    </w:rPr>
  </w:style>
  <w:style w:type="paragraph" w:styleId="Bildetekst">
    <w:name w:val="caption"/>
    <w:basedOn w:val="Normal"/>
    <w:next w:val="Normal"/>
    <w:qFormat/>
    <w:rsid w:val="005652EF"/>
    <w:rPr>
      <w:rFonts w:ascii="Georgia" w:eastAsia="Times New Roman" w:hAnsi="Georgia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post.roa.oslo@kirken.no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rken.no/ros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KfiO\R&#248;a\3%20Kirkelig%20virksomhet\33%20Kirkelig%20undervisning\332%20Konfirmantundervisning\Konfirmasjon%202019\Informasjon%20konfirmasjon%202019\informasjon-konfirmant-2019-bok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9D5769580854920B3BEB0E3CC1BBAD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9CBBD5-70A4-46AA-8517-E3E1B7D90D2A}"/>
      </w:docPartPr>
      <w:docPartBody>
        <w:p w:rsidR="00000000" w:rsidRDefault="00AF5C4A">
          <w:pPr>
            <w:pStyle w:val="29D5769580854920B3BEB0E3CC1BBAD8"/>
          </w:pPr>
          <w:r w:rsidRPr="008D5B5B">
            <w:rPr>
              <w:rStyle w:val="Plassholdertekst"/>
            </w:rPr>
            <w:t>[Navn kirke]</w:t>
          </w:r>
        </w:p>
      </w:docPartBody>
    </w:docPart>
    <w:docPart>
      <w:docPartPr>
        <w:name w:val="E17CE659CC324F12A86E5B6B2E6D4B9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DEDF01D-BBC7-4475-A1D0-A807C0E9CC92}"/>
      </w:docPartPr>
      <w:docPartBody>
        <w:p w:rsidR="00000000" w:rsidRDefault="00AF5C4A">
          <w:pPr>
            <w:pStyle w:val="E17CE659CC324F12A86E5B6B2E6D4B9B"/>
          </w:pPr>
          <w:r w:rsidRPr="008D5B5B">
            <w:rPr>
              <w:rStyle w:val="Plassholdertekst"/>
            </w:rPr>
            <w:t>[navn menighet]</w:t>
          </w:r>
        </w:p>
      </w:docPartBody>
    </w:docPart>
    <w:docPart>
      <w:docPartPr>
        <w:name w:val="4C1291F3D00F4A56B0F52EF2E7A997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2E26D34-28FC-4367-9017-27533C46CC8F}"/>
      </w:docPartPr>
      <w:docPartBody>
        <w:p w:rsidR="00000000" w:rsidRDefault="00AF5C4A">
          <w:pPr>
            <w:pStyle w:val="4C1291F3D00F4A56B0F52EF2E7A997A8"/>
          </w:pPr>
          <w:r w:rsidRPr="008D5B5B">
            <w:rPr>
              <w:rStyle w:val="Plassholdertekst"/>
            </w:rPr>
            <w:t>[navn menighet]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utura Std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92CDB9"/>
    </w:rPr>
  </w:style>
  <w:style w:type="paragraph" w:customStyle="1" w:styleId="29D5769580854920B3BEB0E3CC1BBAD8">
    <w:name w:val="29D5769580854920B3BEB0E3CC1BBAD8"/>
  </w:style>
  <w:style w:type="paragraph" w:customStyle="1" w:styleId="E17CE659CC324F12A86E5B6B2E6D4B9B">
    <w:name w:val="E17CE659CC324F12A86E5B6B2E6D4B9B"/>
  </w:style>
  <w:style w:type="paragraph" w:customStyle="1" w:styleId="4C1291F3D00F4A56B0F52EF2E7A997A8">
    <w:name w:val="4C1291F3D00F4A56B0F52EF2E7A997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menighet>Røa og Sørkedalen menigheter</menighet>
  <url/>
  <kirke>Røa og Sørkedalen menigheter</kirke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34460-0E7E-4D58-A273-A28DA04E93EE}">
  <ds:schemaRefs/>
</ds:datastoreItem>
</file>

<file path=customXml/itemProps2.xml><?xml version="1.0" encoding="utf-8"?>
<ds:datastoreItem xmlns:ds="http://schemas.openxmlformats.org/officeDocument/2006/customXml" ds:itemID="{D57019E8-7308-4034-81B9-7FE712010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informasjon-konfirmant-2019-bokmal.dotm</Template>
  <TotalTime>1</TotalTime>
  <Pages>4</Pages>
  <Words>486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Hjortland Valsø</dc:creator>
  <cp:keywords/>
  <dc:description/>
  <cp:lastModifiedBy>Espen Hjortland Valsø</cp:lastModifiedBy>
  <cp:revision>1</cp:revision>
  <dcterms:created xsi:type="dcterms:W3CDTF">2018-06-06T10:42:00Z</dcterms:created>
  <dcterms:modified xsi:type="dcterms:W3CDTF">2018-06-06T10:43:00Z</dcterms:modified>
</cp:coreProperties>
</file>